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BC" w:rsidRPr="00FE3933" w:rsidRDefault="009D1AE4" w:rsidP="007E2EB9">
      <w:pPr>
        <w:pStyle w:val="Default"/>
        <w:rPr>
          <w:b/>
          <w:bCs/>
          <w:color w:val="auto"/>
        </w:rPr>
      </w:pPr>
      <w:r w:rsidRPr="00FE3933">
        <w:rPr>
          <w:color w:val="auto"/>
        </w:rPr>
        <w:tab/>
      </w:r>
      <w:r w:rsidRPr="00FE3933">
        <w:rPr>
          <w:color w:val="auto"/>
        </w:rPr>
        <w:tab/>
      </w:r>
      <w:r w:rsidRPr="00FE3933">
        <w:rPr>
          <w:color w:val="auto"/>
        </w:rPr>
        <w:tab/>
      </w:r>
    </w:p>
    <w:p w:rsidR="00C633BC" w:rsidRPr="00FE3933" w:rsidRDefault="00C633BC" w:rsidP="003E63AF">
      <w:pPr>
        <w:pStyle w:val="Default"/>
        <w:rPr>
          <w:b/>
          <w:bCs/>
          <w:color w:val="auto"/>
        </w:rPr>
      </w:pPr>
    </w:p>
    <w:p w:rsidR="00C633BC" w:rsidRDefault="007E2EB9" w:rsidP="003E63AF">
      <w:pPr>
        <w:pStyle w:val="Default"/>
        <w:rPr>
          <w:b/>
          <w:bCs/>
          <w:color w:val="auto"/>
        </w:rPr>
      </w:pPr>
      <w:r w:rsidRPr="007E2EB9">
        <w:rPr>
          <w:b/>
          <w:bCs/>
          <w:color w:val="auto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9" o:title=""/>
          </v:shape>
          <o:OLEObject Type="Embed" ProgID="AcroExch.Document.DC" ShapeID="_x0000_i1025" DrawAspect="Content" ObjectID="_1760166095" r:id="rId10"/>
        </w:object>
      </w:r>
      <w:bookmarkStart w:id="0" w:name="_GoBack"/>
      <w:bookmarkEnd w:id="0"/>
    </w:p>
    <w:p w:rsidR="0026098B" w:rsidRDefault="0026098B" w:rsidP="003E63AF">
      <w:pPr>
        <w:pStyle w:val="Default"/>
        <w:rPr>
          <w:b/>
          <w:bCs/>
          <w:color w:val="auto"/>
        </w:rPr>
      </w:pPr>
    </w:p>
    <w:p w:rsidR="0026098B" w:rsidRDefault="0026098B" w:rsidP="003E63AF">
      <w:pPr>
        <w:pStyle w:val="Default"/>
        <w:rPr>
          <w:b/>
          <w:bCs/>
          <w:color w:val="auto"/>
        </w:rPr>
      </w:pPr>
    </w:p>
    <w:p w:rsidR="0026098B" w:rsidRDefault="0026098B" w:rsidP="003E63AF">
      <w:pPr>
        <w:pStyle w:val="Default"/>
        <w:rPr>
          <w:b/>
          <w:bCs/>
          <w:color w:val="auto"/>
        </w:rPr>
      </w:pPr>
    </w:p>
    <w:p w:rsidR="0026098B" w:rsidRDefault="0026098B" w:rsidP="003E63AF">
      <w:pPr>
        <w:pStyle w:val="Default"/>
        <w:rPr>
          <w:b/>
          <w:bCs/>
          <w:color w:val="auto"/>
        </w:rPr>
      </w:pPr>
    </w:p>
    <w:p w:rsidR="0026098B" w:rsidRDefault="0026098B" w:rsidP="003E63AF">
      <w:pPr>
        <w:pStyle w:val="Default"/>
        <w:rPr>
          <w:b/>
          <w:bCs/>
          <w:color w:val="auto"/>
        </w:rPr>
      </w:pPr>
    </w:p>
    <w:p w:rsidR="007E2EB9" w:rsidRDefault="007E2EB9" w:rsidP="003E63AF">
      <w:pPr>
        <w:pStyle w:val="Default"/>
        <w:rPr>
          <w:b/>
          <w:bCs/>
          <w:color w:val="auto"/>
        </w:rPr>
      </w:pPr>
    </w:p>
    <w:p w:rsidR="007E2EB9" w:rsidRDefault="007E2EB9" w:rsidP="003E63AF">
      <w:pPr>
        <w:pStyle w:val="Default"/>
        <w:rPr>
          <w:b/>
          <w:bCs/>
          <w:color w:val="auto"/>
        </w:rPr>
      </w:pPr>
    </w:p>
    <w:p w:rsidR="007E2EB9" w:rsidRPr="00FE3933" w:rsidRDefault="007E2EB9" w:rsidP="003E63AF">
      <w:pPr>
        <w:pStyle w:val="Default"/>
        <w:rPr>
          <w:b/>
          <w:bCs/>
          <w:color w:val="auto"/>
        </w:rPr>
      </w:pPr>
    </w:p>
    <w:p w:rsidR="00595A25" w:rsidRPr="00FE3933" w:rsidRDefault="00595A25" w:rsidP="003E63AF">
      <w:pPr>
        <w:pStyle w:val="Default"/>
        <w:rPr>
          <w:b/>
          <w:bCs/>
          <w:color w:val="auto"/>
        </w:rPr>
      </w:pPr>
    </w:p>
    <w:p w:rsidR="00595A25" w:rsidRPr="00FE3933" w:rsidRDefault="00595A25" w:rsidP="003E63AF">
      <w:pPr>
        <w:pStyle w:val="Default"/>
        <w:rPr>
          <w:b/>
        </w:rPr>
      </w:pPr>
      <w:r w:rsidRPr="00FE3933">
        <w:rPr>
          <w:b/>
        </w:rPr>
        <w:t xml:space="preserve">Содержание </w:t>
      </w:r>
    </w:p>
    <w:p w:rsidR="00595A25" w:rsidRPr="00FE3933" w:rsidRDefault="00595A25" w:rsidP="003E63AF">
      <w:pPr>
        <w:pStyle w:val="Default"/>
      </w:pPr>
      <w:r w:rsidRPr="00FE3933">
        <w:t xml:space="preserve">1. Информационная справка о ДОУ </w:t>
      </w:r>
      <w:r w:rsidR="00156C06" w:rsidRPr="00FE3933">
        <w:t>----------------------------------------------------------------3</w:t>
      </w:r>
    </w:p>
    <w:p w:rsidR="00595A25" w:rsidRPr="00FE3933" w:rsidRDefault="00595A25" w:rsidP="003E63AF">
      <w:pPr>
        <w:pStyle w:val="Default"/>
      </w:pPr>
      <w:r w:rsidRPr="00FE3933">
        <w:t xml:space="preserve"> 2. Анализ итогов образовательной деятельн</w:t>
      </w:r>
      <w:r w:rsidR="004E2596">
        <w:t>ости за 202</w:t>
      </w:r>
      <w:r w:rsidR="00C9651F">
        <w:t>2</w:t>
      </w:r>
      <w:r w:rsidR="004E2596">
        <w:t>-202</w:t>
      </w:r>
      <w:r w:rsidR="00C9651F">
        <w:t>3</w:t>
      </w:r>
      <w:r w:rsidR="00156C06" w:rsidRPr="00FE3933">
        <w:t>учебный год -------------9</w:t>
      </w:r>
    </w:p>
    <w:p w:rsidR="00595A25" w:rsidRPr="00FE3933" w:rsidRDefault="00595A25" w:rsidP="003E63AF">
      <w:pPr>
        <w:pStyle w:val="Default"/>
      </w:pPr>
      <w:r w:rsidRPr="00FE3933">
        <w:t>3. Работа с педагогическими кадрами, повышени</w:t>
      </w:r>
      <w:r w:rsidR="00B772EC" w:rsidRPr="00FE3933">
        <w:t>е их квалификации, аттестация -------27</w:t>
      </w:r>
    </w:p>
    <w:p w:rsidR="00595A25" w:rsidRPr="00FE3933" w:rsidRDefault="00595A25" w:rsidP="003E63AF">
      <w:pPr>
        <w:pStyle w:val="Default"/>
      </w:pPr>
      <w:r w:rsidRPr="00FE3933">
        <w:t xml:space="preserve"> 4. Деятельность педагогического коллектива, направленная на совершенствование воспитател</w:t>
      </w:r>
      <w:r w:rsidR="00B772EC" w:rsidRPr="00FE3933">
        <w:t>ьно-образовательного процесса ……………………………………………….32</w:t>
      </w:r>
    </w:p>
    <w:p w:rsidR="00595A25" w:rsidRPr="00FE3933" w:rsidRDefault="00595A25" w:rsidP="003E63AF">
      <w:pPr>
        <w:pStyle w:val="Default"/>
      </w:pPr>
      <w:r w:rsidRPr="00FE3933">
        <w:t xml:space="preserve">5. Руководство и контроль воспитательно-образовательного процесса </w:t>
      </w:r>
      <w:r w:rsidR="00B772EC" w:rsidRPr="00FE3933">
        <w:t>-------------------39</w:t>
      </w:r>
    </w:p>
    <w:p w:rsidR="00595A25" w:rsidRPr="00FE3933" w:rsidRDefault="00595A25" w:rsidP="003E63AF">
      <w:pPr>
        <w:pStyle w:val="Default"/>
      </w:pPr>
      <w:r w:rsidRPr="00FE3933">
        <w:t xml:space="preserve">6. Работа с родителями, семьей и общественностью </w:t>
      </w:r>
      <w:r w:rsidR="00B772EC" w:rsidRPr="00FE3933">
        <w:t>-------------------------------------------</w:t>
      </w:r>
      <w:r w:rsidR="00BD7350" w:rsidRPr="00FE3933">
        <w:t>43</w:t>
      </w:r>
    </w:p>
    <w:p w:rsidR="007B2C72" w:rsidRPr="00FE3933" w:rsidRDefault="00595A25" w:rsidP="003E63AF">
      <w:pPr>
        <w:pStyle w:val="Default"/>
        <w:rPr>
          <w:b/>
          <w:bCs/>
          <w:color w:val="auto"/>
        </w:rPr>
      </w:pPr>
      <w:r w:rsidRPr="00FE3933">
        <w:t xml:space="preserve"> 7. Административно-хозяйственная работа </w:t>
      </w:r>
      <w:r w:rsidR="00BD7350" w:rsidRPr="00FE3933">
        <w:t>------------------------------------------------------4</w:t>
      </w:r>
      <w:r w:rsidR="002F20D0" w:rsidRPr="00FE3933">
        <w:t>8</w:t>
      </w:r>
    </w:p>
    <w:p w:rsidR="007B2C72" w:rsidRPr="00FE3933" w:rsidRDefault="007B2C72" w:rsidP="003E63AF">
      <w:pPr>
        <w:pStyle w:val="Default"/>
        <w:rPr>
          <w:b/>
          <w:bCs/>
          <w:color w:val="auto"/>
        </w:rPr>
      </w:pPr>
    </w:p>
    <w:p w:rsidR="007B2C72" w:rsidRPr="00FE3933" w:rsidRDefault="007B2C72" w:rsidP="003E63AF">
      <w:pPr>
        <w:pStyle w:val="Default"/>
        <w:rPr>
          <w:b/>
          <w:bCs/>
          <w:color w:val="auto"/>
        </w:rPr>
      </w:pPr>
    </w:p>
    <w:p w:rsidR="007B2C72" w:rsidRPr="00FE3933" w:rsidRDefault="007B2C72" w:rsidP="003E63AF">
      <w:pPr>
        <w:pStyle w:val="Default"/>
        <w:rPr>
          <w:b/>
          <w:bCs/>
          <w:color w:val="auto"/>
        </w:rPr>
      </w:pPr>
    </w:p>
    <w:p w:rsidR="007B2C72" w:rsidRPr="00FE3933" w:rsidRDefault="007B2C72" w:rsidP="003E63AF">
      <w:pPr>
        <w:pStyle w:val="Default"/>
        <w:rPr>
          <w:b/>
          <w:bCs/>
          <w:color w:val="auto"/>
        </w:rPr>
      </w:pPr>
    </w:p>
    <w:p w:rsidR="007B2C72" w:rsidRPr="00FE3933" w:rsidRDefault="007B2C72" w:rsidP="003E63AF">
      <w:pPr>
        <w:pStyle w:val="Default"/>
        <w:rPr>
          <w:b/>
          <w:bCs/>
          <w:color w:val="auto"/>
        </w:rPr>
      </w:pPr>
    </w:p>
    <w:p w:rsidR="006634E1" w:rsidRPr="00FE3933" w:rsidRDefault="006634E1" w:rsidP="003E63AF">
      <w:pPr>
        <w:pStyle w:val="Default"/>
        <w:rPr>
          <w:b/>
          <w:bCs/>
          <w:color w:val="auto"/>
        </w:rPr>
      </w:pPr>
    </w:p>
    <w:p w:rsidR="004E247A" w:rsidRPr="00FE3933" w:rsidRDefault="004E247A" w:rsidP="003E63AF">
      <w:pPr>
        <w:pStyle w:val="Default"/>
        <w:rPr>
          <w:b/>
          <w:bCs/>
          <w:color w:val="auto"/>
        </w:rPr>
      </w:pPr>
    </w:p>
    <w:p w:rsidR="004E247A" w:rsidRPr="00FE3933" w:rsidRDefault="004E247A" w:rsidP="003E63AF">
      <w:pPr>
        <w:pStyle w:val="Default"/>
        <w:rPr>
          <w:b/>
          <w:bCs/>
          <w:color w:val="auto"/>
        </w:rPr>
      </w:pPr>
    </w:p>
    <w:p w:rsidR="00C7550B" w:rsidRPr="00FE3933" w:rsidRDefault="00C7550B" w:rsidP="00305929">
      <w:pPr>
        <w:pStyle w:val="Default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2F20D0" w:rsidRPr="00FE3933" w:rsidRDefault="002F20D0" w:rsidP="002F20D0">
      <w:pPr>
        <w:pStyle w:val="Default"/>
        <w:outlineLvl w:val="0"/>
        <w:rPr>
          <w:b/>
          <w:bCs/>
          <w:color w:val="auto"/>
        </w:rPr>
      </w:pPr>
    </w:p>
    <w:p w:rsidR="002D0C8C" w:rsidRPr="00FE3933" w:rsidRDefault="002D0C8C" w:rsidP="002F20D0">
      <w:pPr>
        <w:pStyle w:val="Default"/>
        <w:outlineLvl w:val="0"/>
        <w:rPr>
          <w:b/>
          <w:bCs/>
          <w:color w:val="auto"/>
        </w:rPr>
      </w:pPr>
    </w:p>
    <w:p w:rsidR="002F20D0" w:rsidRPr="00FE3933" w:rsidRDefault="002F20D0" w:rsidP="002F20D0">
      <w:pPr>
        <w:pStyle w:val="Default"/>
        <w:outlineLvl w:val="0"/>
        <w:rPr>
          <w:b/>
          <w:bCs/>
          <w:color w:val="auto"/>
        </w:rPr>
      </w:pPr>
    </w:p>
    <w:p w:rsidR="00326816" w:rsidRPr="00FE3933" w:rsidRDefault="00326816" w:rsidP="002F20D0">
      <w:pPr>
        <w:pStyle w:val="Default"/>
        <w:outlineLvl w:val="0"/>
        <w:rPr>
          <w:b/>
          <w:bCs/>
          <w:color w:val="auto"/>
        </w:rPr>
      </w:pPr>
    </w:p>
    <w:p w:rsidR="00326816" w:rsidRPr="00FE3933" w:rsidRDefault="00326816" w:rsidP="002F20D0">
      <w:pPr>
        <w:pStyle w:val="Default"/>
        <w:outlineLvl w:val="0"/>
        <w:rPr>
          <w:b/>
          <w:bCs/>
          <w:color w:val="auto"/>
        </w:rPr>
      </w:pPr>
    </w:p>
    <w:p w:rsidR="00326816" w:rsidRPr="00FE3933" w:rsidRDefault="00326816" w:rsidP="002F20D0">
      <w:pPr>
        <w:pStyle w:val="Default"/>
        <w:outlineLvl w:val="0"/>
        <w:rPr>
          <w:b/>
          <w:bCs/>
          <w:color w:val="auto"/>
        </w:rPr>
      </w:pPr>
    </w:p>
    <w:p w:rsidR="00326816" w:rsidRPr="00FE3933" w:rsidRDefault="00326816" w:rsidP="002F20D0">
      <w:pPr>
        <w:pStyle w:val="Default"/>
        <w:outlineLvl w:val="0"/>
        <w:rPr>
          <w:b/>
          <w:bCs/>
          <w:color w:val="auto"/>
        </w:rPr>
      </w:pPr>
    </w:p>
    <w:p w:rsidR="00326816" w:rsidRDefault="00326816" w:rsidP="002F20D0">
      <w:pPr>
        <w:pStyle w:val="Default"/>
        <w:outlineLvl w:val="0"/>
        <w:rPr>
          <w:b/>
          <w:bCs/>
          <w:color w:val="auto"/>
        </w:rPr>
      </w:pPr>
    </w:p>
    <w:p w:rsidR="00F6151B" w:rsidRDefault="00F6151B" w:rsidP="002F20D0">
      <w:pPr>
        <w:pStyle w:val="Default"/>
        <w:outlineLvl w:val="0"/>
        <w:rPr>
          <w:b/>
          <w:bCs/>
          <w:color w:val="auto"/>
        </w:rPr>
      </w:pPr>
    </w:p>
    <w:p w:rsidR="00F6151B" w:rsidRDefault="00F6151B" w:rsidP="002F20D0">
      <w:pPr>
        <w:pStyle w:val="Default"/>
        <w:outlineLvl w:val="0"/>
        <w:rPr>
          <w:b/>
          <w:bCs/>
          <w:color w:val="auto"/>
        </w:rPr>
      </w:pPr>
    </w:p>
    <w:p w:rsidR="00F6151B" w:rsidRPr="00FE3933" w:rsidRDefault="00F6151B" w:rsidP="002F20D0">
      <w:pPr>
        <w:pStyle w:val="Default"/>
        <w:outlineLvl w:val="0"/>
        <w:rPr>
          <w:b/>
          <w:bCs/>
          <w:color w:val="auto"/>
        </w:rPr>
      </w:pPr>
    </w:p>
    <w:p w:rsidR="003E63AF" w:rsidRPr="00FE3933" w:rsidRDefault="003E63AF" w:rsidP="00BB3514">
      <w:pPr>
        <w:pStyle w:val="Default"/>
        <w:jc w:val="center"/>
        <w:outlineLvl w:val="0"/>
        <w:rPr>
          <w:color w:val="auto"/>
        </w:rPr>
      </w:pPr>
      <w:r w:rsidRPr="00FE3933">
        <w:rPr>
          <w:b/>
          <w:bCs/>
          <w:color w:val="auto"/>
        </w:rPr>
        <w:t>ОСНОВНЫЕ СВЕДЕНИЯ ДОУ</w:t>
      </w:r>
    </w:p>
    <w:p w:rsidR="003E63AF" w:rsidRPr="00FE3933" w:rsidRDefault="003E63AF" w:rsidP="00BB3514">
      <w:pPr>
        <w:pStyle w:val="Default"/>
        <w:outlineLvl w:val="0"/>
        <w:rPr>
          <w:color w:val="auto"/>
        </w:rPr>
      </w:pPr>
      <w:r w:rsidRPr="00FE3933">
        <w:rPr>
          <w:b/>
          <w:bCs/>
          <w:color w:val="auto"/>
        </w:rPr>
        <w:t xml:space="preserve">Организационно - правовая форма: </w:t>
      </w:r>
      <w:r w:rsidRPr="00FE3933">
        <w:rPr>
          <w:color w:val="auto"/>
        </w:rPr>
        <w:t xml:space="preserve">муниципальное учреждение 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b/>
          <w:bCs/>
          <w:color w:val="auto"/>
        </w:rPr>
        <w:t xml:space="preserve">Тип: </w:t>
      </w:r>
      <w:r w:rsidRPr="00FE3933">
        <w:rPr>
          <w:color w:val="auto"/>
        </w:rPr>
        <w:t xml:space="preserve">дошкольное образовательное учреждение. 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b/>
          <w:bCs/>
          <w:color w:val="auto"/>
        </w:rPr>
        <w:t xml:space="preserve">Вид: </w:t>
      </w:r>
      <w:r w:rsidRPr="00FE3933">
        <w:rPr>
          <w:color w:val="auto"/>
        </w:rPr>
        <w:t xml:space="preserve">детский сад (реализует основную общеобразовательную программу дошкольного образования в группах общеразвивающей направленности). </w:t>
      </w:r>
    </w:p>
    <w:p w:rsidR="003E63AF" w:rsidRPr="00FE3933" w:rsidRDefault="003E63AF" w:rsidP="00BB3514">
      <w:pPr>
        <w:pStyle w:val="Default"/>
        <w:outlineLvl w:val="0"/>
        <w:rPr>
          <w:color w:val="auto"/>
        </w:rPr>
      </w:pPr>
      <w:r w:rsidRPr="00FE3933">
        <w:rPr>
          <w:b/>
          <w:bCs/>
          <w:color w:val="auto"/>
        </w:rPr>
        <w:t xml:space="preserve">Статус юридического лица: </w:t>
      </w:r>
      <w:r w:rsidRPr="00FE3933">
        <w:rPr>
          <w:color w:val="auto"/>
        </w:rPr>
        <w:t xml:space="preserve">муниципальный 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b/>
          <w:bCs/>
          <w:color w:val="auto"/>
        </w:rPr>
        <w:t xml:space="preserve">Юридический адрес: </w:t>
      </w:r>
      <w:r w:rsidRPr="00FE3933">
        <w:rPr>
          <w:color w:val="auto"/>
        </w:rPr>
        <w:t xml:space="preserve">Республика Татарстан, </w:t>
      </w:r>
      <w:r w:rsidR="00296962" w:rsidRPr="00FE3933">
        <w:rPr>
          <w:color w:val="auto"/>
        </w:rPr>
        <w:t>Нурлатский</w:t>
      </w:r>
      <w:r w:rsidRPr="00FE3933">
        <w:rPr>
          <w:color w:val="auto"/>
        </w:rPr>
        <w:t xml:space="preserve"> район, </w:t>
      </w:r>
      <w:proofErr w:type="spellStart"/>
      <w:r w:rsidR="00296962" w:rsidRPr="00FE3933">
        <w:rPr>
          <w:color w:val="auto"/>
        </w:rPr>
        <w:t>г</w:t>
      </w:r>
      <w:proofErr w:type="gramStart"/>
      <w:r w:rsidR="00296962" w:rsidRPr="00FE3933">
        <w:rPr>
          <w:color w:val="auto"/>
        </w:rPr>
        <w:t>.Н</w:t>
      </w:r>
      <w:proofErr w:type="gramEnd"/>
      <w:r w:rsidR="00296962" w:rsidRPr="00FE3933">
        <w:rPr>
          <w:color w:val="auto"/>
        </w:rPr>
        <w:t>урлат</w:t>
      </w:r>
      <w:proofErr w:type="spellEnd"/>
      <w:r w:rsidRPr="00FE3933">
        <w:rPr>
          <w:color w:val="auto"/>
        </w:rPr>
        <w:t>, улица С</w:t>
      </w:r>
      <w:r w:rsidR="00296962" w:rsidRPr="00FE3933">
        <w:rPr>
          <w:color w:val="auto"/>
        </w:rPr>
        <w:t>адовая</w:t>
      </w:r>
      <w:r w:rsidRPr="00FE3933">
        <w:rPr>
          <w:color w:val="auto"/>
        </w:rPr>
        <w:t>,</w:t>
      </w:r>
      <w:r w:rsidR="00296962" w:rsidRPr="00FE3933">
        <w:rPr>
          <w:color w:val="auto"/>
        </w:rPr>
        <w:t xml:space="preserve"> дом 2</w:t>
      </w:r>
      <w:r w:rsidRPr="00FE3933">
        <w:rPr>
          <w:color w:val="auto"/>
        </w:rPr>
        <w:t xml:space="preserve">б </w:t>
      </w:r>
    </w:p>
    <w:p w:rsidR="003E63AF" w:rsidRPr="00FE3933" w:rsidRDefault="003E63AF" w:rsidP="00BB3514">
      <w:pPr>
        <w:pStyle w:val="Default"/>
        <w:outlineLvl w:val="0"/>
        <w:rPr>
          <w:color w:val="auto"/>
        </w:rPr>
      </w:pPr>
      <w:r w:rsidRPr="00FE3933">
        <w:rPr>
          <w:b/>
          <w:bCs/>
          <w:color w:val="auto"/>
        </w:rPr>
        <w:t>Адрес электронной почты</w:t>
      </w:r>
      <w:r w:rsidRPr="0026098B">
        <w:rPr>
          <w:b/>
          <w:bCs/>
          <w:color w:val="auto"/>
        </w:rPr>
        <w:t xml:space="preserve">: </w:t>
      </w:r>
      <w:r w:rsidR="00296962" w:rsidRPr="0026098B">
        <w:rPr>
          <w:b/>
          <w:bCs/>
          <w:color w:val="auto"/>
        </w:rPr>
        <w:t>ds.rybka@tatar.ru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b/>
          <w:bCs/>
          <w:color w:val="auto"/>
        </w:rPr>
        <w:t xml:space="preserve">Учредитель детского сада: </w:t>
      </w:r>
      <w:r w:rsidRPr="00FE3933">
        <w:rPr>
          <w:color w:val="auto"/>
        </w:rPr>
        <w:t xml:space="preserve">Исполнительный комитет </w:t>
      </w:r>
      <w:r w:rsidR="00296962" w:rsidRPr="00FE3933">
        <w:rPr>
          <w:color w:val="auto"/>
        </w:rPr>
        <w:t xml:space="preserve">Нурлатского </w:t>
      </w:r>
      <w:r w:rsidRPr="00FE3933">
        <w:rPr>
          <w:color w:val="auto"/>
        </w:rPr>
        <w:t xml:space="preserve">муниципального района РТ 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b/>
          <w:bCs/>
          <w:color w:val="auto"/>
        </w:rPr>
        <w:t xml:space="preserve">Режим работы ДОУ: </w:t>
      </w:r>
      <w:r w:rsidR="00296962" w:rsidRPr="00FE3933">
        <w:rPr>
          <w:color w:val="auto"/>
        </w:rPr>
        <w:t>12</w:t>
      </w:r>
      <w:r w:rsidRPr="00FE3933">
        <w:rPr>
          <w:color w:val="auto"/>
        </w:rPr>
        <w:t xml:space="preserve"> часовое пребывание детей при пятиднев</w:t>
      </w:r>
      <w:r w:rsidR="00296962" w:rsidRPr="00FE3933">
        <w:rPr>
          <w:color w:val="auto"/>
        </w:rPr>
        <w:t>ной рабочей неделе, с 6.30 до 18.3</w:t>
      </w:r>
      <w:r w:rsidRPr="00FE3933">
        <w:rPr>
          <w:color w:val="auto"/>
        </w:rPr>
        <w:t xml:space="preserve">0; выходные - суббота, воскресенье, праздничные дни. Продолжительность учебного года – 36 недель. </w:t>
      </w:r>
    </w:p>
    <w:p w:rsidR="003E63AF" w:rsidRPr="00FE3933" w:rsidRDefault="003E63AF" w:rsidP="00BB3514">
      <w:pPr>
        <w:pStyle w:val="Default"/>
        <w:outlineLvl w:val="0"/>
        <w:rPr>
          <w:color w:val="auto"/>
        </w:rPr>
      </w:pPr>
      <w:r w:rsidRPr="00FE3933">
        <w:rPr>
          <w:b/>
          <w:bCs/>
          <w:color w:val="auto"/>
        </w:rPr>
        <w:t xml:space="preserve">Программно – методическое обеспечение: </w:t>
      </w:r>
    </w:p>
    <w:p w:rsidR="00C9651F" w:rsidRPr="00E27439" w:rsidRDefault="00FD29C6" w:rsidP="00FD29C6">
      <w:pPr>
        <w:pStyle w:val="aa"/>
        <w:rPr>
          <w:rFonts w:ascii="Times New Roman" w:hAnsi="Times New Roman" w:cs="Times New Roman"/>
          <w:sz w:val="24"/>
          <w:szCs w:val="24"/>
        </w:rPr>
      </w:pPr>
      <w:r w:rsidRPr="00E27439">
        <w:rPr>
          <w:rFonts w:ascii="Times New Roman" w:hAnsi="Times New Roman" w:cs="Times New Roman"/>
          <w:b/>
          <w:sz w:val="24"/>
          <w:szCs w:val="24"/>
        </w:rPr>
        <w:t>Основной программой</w:t>
      </w:r>
      <w:r w:rsidRPr="00E27439">
        <w:rPr>
          <w:rFonts w:ascii="Times New Roman" w:hAnsi="Times New Roman" w:cs="Times New Roman"/>
          <w:sz w:val="24"/>
          <w:szCs w:val="24"/>
        </w:rPr>
        <w:t xml:space="preserve">, реализуемой в МБДОУ и обеспечивающей целостность воспитательно-образовательного процесса, является </w:t>
      </w:r>
      <w:r w:rsidR="00C9651F" w:rsidRPr="00E27439">
        <w:rPr>
          <w:rFonts w:ascii="Times New Roman" w:hAnsi="Times New Roman" w:cs="Times New Roman"/>
          <w:sz w:val="24"/>
          <w:szCs w:val="24"/>
        </w:rPr>
        <w:t>Ф</w:t>
      </w:r>
      <w:r w:rsidR="0094199C">
        <w:rPr>
          <w:rFonts w:ascii="Times New Roman" w:hAnsi="Times New Roman" w:cs="Times New Roman"/>
          <w:sz w:val="24"/>
          <w:szCs w:val="24"/>
        </w:rPr>
        <w:t xml:space="preserve">едеральная </w:t>
      </w:r>
      <w:r w:rsidR="00C9651F" w:rsidRPr="00E27439">
        <w:rPr>
          <w:rFonts w:ascii="Times New Roman" w:hAnsi="Times New Roman" w:cs="Times New Roman"/>
          <w:sz w:val="24"/>
          <w:szCs w:val="24"/>
        </w:rPr>
        <w:t>О</w:t>
      </w:r>
      <w:r w:rsidR="0094199C">
        <w:rPr>
          <w:rFonts w:ascii="Times New Roman" w:hAnsi="Times New Roman" w:cs="Times New Roman"/>
          <w:sz w:val="24"/>
          <w:szCs w:val="24"/>
        </w:rPr>
        <w:t xml:space="preserve">бразовательная </w:t>
      </w:r>
      <w:r w:rsidR="00C9651F" w:rsidRPr="00E27439">
        <w:rPr>
          <w:rFonts w:ascii="Times New Roman" w:hAnsi="Times New Roman" w:cs="Times New Roman"/>
          <w:sz w:val="24"/>
          <w:szCs w:val="24"/>
        </w:rPr>
        <w:t>П</w:t>
      </w:r>
      <w:r w:rsidR="0094199C">
        <w:rPr>
          <w:rFonts w:ascii="Times New Roman" w:hAnsi="Times New Roman" w:cs="Times New Roman"/>
          <w:sz w:val="24"/>
          <w:szCs w:val="24"/>
        </w:rPr>
        <w:t>рограмма Дошкольного образования</w:t>
      </w:r>
      <w:r w:rsidR="00417EDA">
        <w:rPr>
          <w:rFonts w:ascii="Times New Roman" w:hAnsi="Times New Roman" w:cs="Times New Roman"/>
          <w:sz w:val="24"/>
          <w:szCs w:val="24"/>
        </w:rPr>
        <w:t xml:space="preserve"> (далее ФОП </w:t>
      </w:r>
      <w:proofErr w:type="gramStart"/>
      <w:r w:rsidR="00417ED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17EDA">
        <w:rPr>
          <w:rFonts w:ascii="Times New Roman" w:hAnsi="Times New Roman" w:cs="Times New Roman"/>
          <w:sz w:val="24"/>
          <w:szCs w:val="24"/>
        </w:rPr>
        <w:t>)</w:t>
      </w:r>
    </w:p>
    <w:p w:rsidR="00FD29C6" w:rsidRPr="00FE3933" w:rsidRDefault="00FD29C6" w:rsidP="00FD29C6">
      <w:pPr>
        <w:pStyle w:val="aa"/>
        <w:rPr>
          <w:rFonts w:ascii="Times New Roman" w:hAnsi="Times New Roman" w:cs="Times New Roman"/>
          <w:sz w:val="24"/>
          <w:szCs w:val="24"/>
        </w:rPr>
      </w:pPr>
      <w:r w:rsidRPr="00E27439">
        <w:rPr>
          <w:rFonts w:ascii="Times New Roman" w:hAnsi="Times New Roman" w:cs="Times New Roman"/>
          <w:sz w:val="24"/>
          <w:szCs w:val="24"/>
        </w:rPr>
        <w:t>Она дополняется методическими и практическими пособиями нового поколения концептуально с ней совместимыми.</w:t>
      </w:r>
    </w:p>
    <w:p w:rsidR="00FD29C6" w:rsidRPr="00FE3933" w:rsidRDefault="00FD29C6" w:rsidP="00BB3514">
      <w:pPr>
        <w:pStyle w:val="aa"/>
        <w:outlineLvl w:val="0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Парциальные программы:</w:t>
      </w:r>
    </w:p>
    <w:p w:rsidR="00FD29C6" w:rsidRPr="00874752" w:rsidRDefault="00FD29C6" w:rsidP="00FD29C6">
      <w:pPr>
        <w:pStyle w:val="aa"/>
        <w:rPr>
          <w:rFonts w:ascii="Times New Roman" w:hAnsi="Times New Roman" w:cs="Times New Roman"/>
          <w:sz w:val="24"/>
          <w:szCs w:val="24"/>
        </w:rPr>
      </w:pPr>
      <w:r w:rsidRPr="00874752">
        <w:rPr>
          <w:rFonts w:ascii="Times New Roman" w:hAnsi="Times New Roman" w:cs="Times New Roman"/>
          <w:sz w:val="24"/>
          <w:szCs w:val="24"/>
        </w:rPr>
        <w:t>Цветные ладошки: Программа художественного воспитания, об</w:t>
      </w:r>
      <w:r w:rsidR="00445716" w:rsidRPr="00874752">
        <w:rPr>
          <w:rFonts w:ascii="Times New Roman" w:hAnsi="Times New Roman" w:cs="Times New Roman"/>
          <w:sz w:val="24"/>
          <w:szCs w:val="24"/>
        </w:rPr>
        <w:t>учения и развития детей 2-7 лет</w:t>
      </w:r>
      <w:r w:rsidRPr="00874752">
        <w:rPr>
          <w:rFonts w:ascii="Times New Roman" w:hAnsi="Times New Roman" w:cs="Times New Roman"/>
          <w:sz w:val="24"/>
          <w:szCs w:val="24"/>
        </w:rPr>
        <w:t>. Автор И.А. Лыкова</w:t>
      </w:r>
    </w:p>
    <w:p w:rsidR="002C452E" w:rsidRPr="00874752" w:rsidRDefault="00FD29C6" w:rsidP="002C452E">
      <w:pPr>
        <w:pStyle w:val="aa"/>
        <w:rPr>
          <w:rFonts w:ascii="Times New Roman" w:hAnsi="Times New Roman" w:cs="Times New Roman"/>
          <w:sz w:val="24"/>
          <w:szCs w:val="24"/>
        </w:rPr>
      </w:pPr>
      <w:r w:rsidRPr="00874752">
        <w:rPr>
          <w:rFonts w:ascii="Times New Roman" w:hAnsi="Times New Roman" w:cs="Times New Roman"/>
          <w:sz w:val="24"/>
          <w:szCs w:val="24"/>
        </w:rPr>
        <w:t>«Региональная</w:t>
      </w:r>
      <w:r w:rsidR="008D39CF" w:rsidRPr="00874752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r w:rsidRPr="00874752">
        <w:rPr>
          <w:rFonts w:ascii="Times New Roman" w:hAnsi="Times New Roman" w:cs="Times New Roman"/>
          <w:sz w:val="24"/>
          <w:szCs w:val="24"/>
        </w:rPr>
        <w:t>программа дошкольного образования»</w:t>
      </w:r>
      <w:r w:rsidR="008D39CF" w:rsidRPr="00874752">
        <w:rPr>
          <w:rFonts w:ascii="Times New Roman" w:hAnsi="Times New Roman" w:cs="Times New Roman"/>
          <w:sz w:val="24"/>
          <w:szCs w:val="24"/>
        </w:rPr>
        <w:t xml:space="preserve"> «С</w:t>
      </w:r>
      <w:r w:rsidR="008D39CF" w:rsidRPr="00874752">
        <w:rPr>
          <w:rFonts w:ascii="Times New Roman" w:hAnsi="Times New Roman" w:cs="Times New Roman"/>
          <w:sz w:val="24"/>
          <w:szCs w:val="24"/>
          <w:lang w:val="tt-RU"/>
        </w:rPr>
        <w:t>өене</w:t>
      </w:r>
      <w:proofErr w:type="gramStart"/>
      <w:r w:rsidR="008D39CF" w:rsidRPr="00874752">
        <w:rPr>
          <w:rFonts w:ascii="Times New Roman" w:hAnsi="Times New Roman" w:cs="Times New Roman"/>
          <w:sz w:val="24"/>
          <w:szCs w:val="24"/>
          <w:lang w:val="tt-RU"/>
        </w:rPr>
        <w:t>ч-</w:t>
      </w:r>
      <w:proofErr w:type="gramEnd"/>
      <w:r w:rsidR="008D39CF" w:rsidRPr="00874752">
        <w:rPr>
          <w:rFonts w:ascii="Times New Roman" w:hAnsi="Times New Roman" w:cs="Times New Roman"/>
          <w:sz w:val="24"/>
          <w:szCs w:val="24"/>
        </w:rPr>
        <w:t xml:space="preserve"> Радость </w:t>
      </w:r>
      <w:proofErr w:type="spellStart"/>
      <w:r w:rsidR="008D39CF" w:rsidRPr="00874752">
        <w:rPr>
          <w:rFonts w:ascii="Times New Roman" w:hAnsi="Times New Roman" w:cs="Times New Roman"/>
          <w:sz w:val="24"/>
          <w:szCs w:val="24"/>
        </w:rPr>
        <w:t>понания,</w:t>
      </w:r>
      <w:r w:rsidRPr="00874752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874752">
        <w:rPr>
          <w:rFonts w:ascii="Times New Roman" w:hAnsi="Times New Roman" w:cs="Times New Roman"/>
          <w:sz w:val="24"/>
          <w:szCs w:val="24"/>
        </w:rPr>
        <w:t>;</w:t>
      </w:r>
    </w:p>
    <w:p w:rsidR="002C452E" w:rsidRPr="00874752" w:rsidRDefault="002C452E" w:rsidP="002C452E">
      <w:pPr>
        <w:pStyle w:val="aa"/>
        <w:rPr>
          <w:rFonts w:ascii="Times New Roman" w:hAnsi="Times New Roman" w:cs="Times New Roman"/>
          <w:sz w:val="24"/>
          <w:szCs w:val="24"/>
        </w:rPr>
      </w:pPr>
      <w:r w:rsidRPr="00874752">
        <w:rPr>
          <w:rFonts w:ascii="Times New Roman" w:hAnsi="Times New Roman" w:cs="Times New Roman"/>
          <w:sz w:val="24"/>
          <w:szCs w:val="24"/>
        </w:rPr>
        <w:t xml:space="preserve"> Программа обучения и воспитания детей с фонетико-фонематическим недоразвитием. </w:t>
      </w:r>
      <w:proofErr w:type="spellStart"/>
      <w:r w:rsidRPr="00874752">
        <w:rPr>
          <w:rFonts w:ascii="Times New Roman" w:hAnsi="Times New Roman" w:cs="Times New Roman"/>
          <w:sz w:val="24"/>
          <w:szCs w:val="24"/>
        </w:rPr>
        <w:t>Т.Б.Филичева</w:t>
      </w:r>
      <w:proofErr w:type="gramStart"/>
      <w:r w:rsidRPr="00874752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874752">
        <w:rPr>
          <w:rFonts w:ascii="Times New Roman" w:hAnsi="Times New Roman" w:cs="Times New Roman"/>
          <w:sz w:val="24"/>
          <w:szCs w:val="24"/>
        </w:rPr>
        <w:t>.В.Чиркина</w:t>
      </w:r>
      <w:proofErr w:type="spellEnd"/>
      <w:r w:rsidRPr="00874752">
        <w:rPr>
          <w:rFonts w:ascii="Times New Roman" w:hAnsi="Times New Roman" w:cs="Times New Roman"/>
          <w:sz w:val="24"/>
          <w:szCs w:val="24"/>
        </w:rPr>
        <w:t>.</w:t>
      </w:r>
    </w:p>
    <w:p w:rsidR="002C452E" w:rsidRPr="00FE3933" w:rsidRDefault="002C452E" w:rsidP="002C452E">
      <w:pPr>
        <w:pStyle w:val="aa"/>
        <w:rPr>
          <w:rFonts w:ascii="Times New Roman" w:hAnsi="Times New Roman" w:cs="Times New Roman"/>
          <w:sz w:val="24"/>
          <w:szCs w:val="24"/>
        </w:rPr>
      </w:pPr>
      <w:r w:rsidRPr="00874752">
        <w:rPr>
          <w:rFonts w:ascii="Times New Roman" w:hAnsi="Times New Roman" w:cs="Times New Roman"/>
          <w:sz w:val="24"/>
          <w:szCs w:val="24"/>
        </w:rPr>
        <w:t>Воспитание и обучение детей дошкольного возраста с общим недоразвитием речи детей (Программно-методические рекомендации) Т.Б.Филичева, Т.В.Туманова, Г.В.Чиркина</w:t>
      </w:r>
    </w:p>
    <w:p w:rsidR="00296962" w:rsidRPr="00FE3933" w:rsidRDefault="00296962" w:rsidP="003E63AF">
      <w:pPr>
        <w:pStyle w:val="Default"/>
        <w:rPr>
          <w:color w:val="auto"/>
          <w:lang w:val="tt-RU"/>
        </w:rPr>
      </w:pPr>
    </w:p>
    <w:p w:rsidR="003E63AF" w:rsidRPr="00FE3933" w:rsidRDefault="003E63AF" w:rsidP="00BB3514">
      <w:pPr>
        <w:pStyle w:val="Default"/>
        <w:outlineLvl w:val="0"/>
        <w:rPr>
          <w:color w:val="auto"/>
        </w:rPr>
      </w:pPr>
      <w:r w:rsidRPr="00FE3933">
        <w:rPr>
          <w:b/>
          <w:bCs/>
          <w:color w:val="auto"/>
        </w:rPr>
        <w:t xml:space="preserve">Нормативные документы, регламентирующие деятельность ДОУ: </w:t>
      </w:r>
    </w:p>
    <w:p w:rsidR="003E63AF" w:rsidRPr="00FE3933" w:rsidRDefault="003E63AF" w:rsidP="00D04F37">
      <w:pPr>
        <w:pStyle w:val="Default"/>
        <w:numPr>
          <w:ilvl w:val="0"/>
          <w:numId w:val="22"/>
        </w:numPr>
        <w:rPr>
          <w:color w:val="auto"/>
        </w:rPr>
      </w:pPr>
      <w:r w:rsidRPr="00FE3933">
        <w:rPr>
          <w:color w:val="auto"/>
        </w:rPr>
        <w:t xml:space="preserve">Федеральный закон № 273-ФЗ от 29.12.2012 «Об образовании в РФ»; </w:t>
      </w:r>
    </w:p>
    <w:p w:rsidR="003E63AF" w:rsidRPr="00FE3933" w:rsidRDefault="003E63AF" w:rsidP="00D04F37">
      <w:pPr>
        <w:pStyle w:val="Default"/>
        <w:numPr>
          <w:ilvl w:val="0"/>
          <w:numId w:val="22"/>
        </w:numPr>
        <w:rPr>
          <w:color w:val="auto"/>
        </w:rPr>
      </w:pPr>
      <w:r w:rsidRPr="00FE3933">
        <w:rPr>
          <w:color w:val="auto"/>
        </w:rPr>
        <w:t xml:space="preserve"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г., № 30384); </w:t>
      </w:r>
    </w:p>
    <w:p w:rsidR="003E63AF" w:rsidRPr="00FE3933" w:rsidRDefault="003E63AF" w:rsidP="00D04F37">
      <w:pPr>
        <w:pStyle w:val="Default"/>
        <w:numPr>
          <w:ilvl w:val="0"/>
          <w:numId w:val="22"/>
        </w:numPr>
        <w:rPr>
          <w:color w:val="auto"/>
        </w:rPr>
      </w:pPr>
      <w:r w:rsidRPr="00FE3933">
        <w:rPr>
          <w:color w:val="auto"/>
        </w:rPr>
        <w:t xml:space="preserve">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3E63AF" w:rsidRPr="00FE3933" w:rsidRDefault="003E63AF" w:rsidP="00D04F37">
      <w:pPr>
        <w:pStyle w:val="Default"/>
        <w:numPr>
          <w:ilvl w:val="0"/>
          <w:numId w:val="22"/>
        </w:numPr>
        <w:rPr>
          <w:color w:val="auto"/>
        </w:rPr>
      </w:pPr>
      <w:r w:rsidRPr="00FE3933">
        <w:rPr>
          <w:color w:val="auto"/>
        </w:rPr>
        <w:t xml:space="preserve"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3E63AF" w:rsidRPr="00FE3933" w:rsidRDefault="003E63AF" w:rsidP="00D04F37">
      <w:pPr>
        <w:pStyle w:val="Default"/>
        <w:numPr>
          <w:ilvl w:val="0"/>
          <w:numId w:val="22"/>
        </w:numPr>
        <w:rPr>
          <w:color w:val="auto"/>
        </w:rPr>
      </w:pPr>
      <w:r w:rsidRPr="00FE3933">
        <w:rPr>
          <w:color w:val="auto"/>
        </w:rPr>
        <w:t xml:space="preserve">Письмо Департамента государственной политики в сфере общего образования Министерства образования и науки РФ от 28.02.2014 № 08-249 «Комментарии к ФГОС дошкольного образования»; </w:t>
      </w:r>
    </w:p>
    <w:p w:rsidR="003E63AF" w:rsidRPr="00FE3933" w:rsidRDefault="003E63AF" w:rsidP="00D04F37">
      <w:pPr>
        <w:pStyle w:val="Default"/>
        <w:numPr>
          <w:ilvl w:val="0"/>
          <w:numId w:val="20"/>
        </w:numPr>
        <w:rPr>
          <w:color w:val="auto"/>
        </w:rPr>
      </w:pPr>
      <w:r w:rsidRPr="00FE3933">
        <w:rPr>
          <w:color w:val="auto"/>
        </w:rPr>
        <w:t xml:space="preserve">Закон Республики Татарстан "Об образовании" от 22 июля 2013 г. N 68-ЗРТ; </w:t>
      </w:r>
    </w:p>
    <w:p w:rsidR="003E63AF" w:rsidRPr="00FE3933" w:rsidRDefault="003E63AF" w:rsidP="00D04F37">
      <w:pPr>
        <w:pStyle w:val="Default"/>
        <w:numPr>
          <w:ilvl w:val="0"/>
          <w:numId w:val="20"/>
        </w:numPr>
        <w:rPr>
          <w:color w:val="auto"/>
        </w:rPr>
      </w:pPr>
      <w:r w:rsidRPr="00FE3933">
        <w:rPr>
          <w:color w:val="auto"/>
        </w:rPr>
        <w:t xml:space="preserve">Закон Республики Татарстан «О государственных языках Республики Татарстан и других языках в Республике Татарстан» от 08 июля 1992 года N 1560-XII; </w:t>
      </w:r>
    </w:p>
    <w:p w:rsidR="003E63AF" w:rsidRPr="00FE3933" w:rsidRDefault="003E63AF" w:rsidP="00D04F37">
      <w:pPr>
        <w:pStyle w:val="Default"/>
        <w:numPr>
          <w:ilvl w:val="0"/>
          <w:numId w:val="20"/>
        </w:numPr>
        <w:rPr>
          <w:color w:val="auto"/>
        </w:rPr>
      </w:pPr>
      <w:r w:rsidRPr="00FE3933">
        <w:rPr>
          <w:color w:val="auto"/>
        </w:rPr>
        <w:t xml:space="preserve">Постановление </w:t>
      </w:r>
      <w:proofErr w:type="gramStart"/>
      <w:r w:rsidRPr="00FE3933">
        <w:rPr>
          <w:color w:val="auto"/>
        </w:rPr>
        <w:t>КМ</w:t>
      </w:r>
      <w:proofErr w:type="gramEnd"/>
      <w:r w:rsidRPr="00FE3933">
        <w:rPr>
          <w:color w:val="auto"/>
        </w:rPr>
        <w:t xml:space="preserve"> РТ от 30 декабря 2010 г. n 1174 "Об утверждении Стратегии развития образования в Республике Татарстан на 2010-2015 годы "</w:t>
      </w:r>
      <w:proofErr w:type="spellStart"/>
      <w:r w:rsidRPr="00FE3933">
        <w:rPr>
          <w:color w:val="auto"/>
        </w:rPr>
        <w:t>Килэчэк</w:t>
      </w:r>
      <w:proofErr w:type="spellEnd"/>
      <w:r w:rsidRPr="00FE3933">
        <w:rPr>
          <w:color w:val="auto"/>
        </w:rPr>
        <w:t xml:space="preserve">" - "Будущее". </w:t>
      </w:r>
    </w:p>
    <w:p w:rsidR="003E63AF" w:rsidRPr="00FE3933" w:rsidRDefault="003E63AF" w:rsidP="00D04F37">
      <w:pPr>
        <w:pStyle w:val="Default"/>
        <w:numPr>
          <w:ilvl w:val="0"/>
          <w:numId w:val="20"/>
        </w:numPr>
        <w:spacing w:after="27"/>
        <w:rPr>
          <w:color w:val="auto"/>
        </w:rPr>
      </w:pPr>
      <w:r w:rsidRPr="00FE3933">
        <w:rPr>
          <w:color w:val="auto"/>
        </w:rPr>
        <w:lastRenderedPageBreak/>
        <w:t xml:space="preserve">Устав ДОУ утвержден Постановлением Исполнительного комитета </w:t>
      </w:r>
      <w:r w:rsidR="00FD29C6" w:rsidRPr="00FE3933">
        <w:rPr>
          <w:color w:val="auto"/>
        </w:rPr>
        <w:t xml:space="preserve">Нурлатского </w:t>
      </w:r>
      <w:r w:rsidRPr="00FE3933">
        <w:rPr>
          <w:color w:val="auto"/>
        </w:rPr>
        <w:t>муниципального района РТ №</w:t>
      </w:r>
      <w:r w:rsidR="00FD29C6" w:rsidRPr="00FE3933">
        <w:rPr>
          <w:color w:val="auto"/>
        </w:rPr>
        <w:t xml:space="preserve"> 985 от 15.12.15</w:t>
      </w:r>
      <w:r w:rsidRPr="00FE3933">
        <w:rPr>
          <w:color w:val="auto"/>
        </w:rPr>
        <w:t xml:space="preserve">. </w:t>
      </w:r>
    </w:p>
    <w:p w:rsidR="003E63AF" w:rsidRPr="00FE3933" w:rsidRDefault="003E63AF" w:rsidP="00D04F37">
      <w:pPr>
        <w:pStyle w:val="Default"/>
        <w:numPr>
          <w:ilvl w:val="0"/>
          <w:numId w:val="20"/>
        </w:numPr>
        <w:rPr>
          <w:color w:val="auto"/>
        </w:rPr>
      </w:pPr>
      <w:r w:rsidRPr="00FE3933">
        <w:rPr>
          <w:color w:val="auto"/>
        </w:rPr>
        <w:t xml:space="preserve">Лицензия на осуществление образовательной деятельности серия 16 Л 01 </w:t>
      </w:r>
    </w:p>
    <w:p w:rsidR="00D04F37" w:rsidRDefault="003E63AF" w:rsidP="00D04F37">
      <w:pPr>
        <w:pStyle w:val="Default"/>
        <w:numPr>
          <w:ilvl w:val="0"/>
          <w:numId w:val="19"/>
        </w:numPr>
        <w:rPr>
          <w:color w:val="auto"/>
        </w:rPr>
      </w:pPr>
      <w:r w:rsidRPr="00FE3933">
        <w:rPr>
          <w:color w:val="auto"/>
        </w:rPr>
        <w:t>№ 000</w:t>
      </w:r>
      <w:r w:rsidR="00FD29C6" w:rsidRPr="00FE3933">
        <w:rPr>
          <w:color w:val="auto"/>
        </w:rPr>
        <w:t>1653</w:t>
      </w:r>
      <w:r w:rsidRPr="00FE3933">
        <w:rPr>
          <w:color w:val="auto"/>
        </w:rPr>
        <w:t xml:space="preserve">, регистрационный № </w:t>
      </w:r>
      <w:r w:rsidR="00FD29C6" w:rsidRPr="00FE3933">
        <w:rPr>
          <w:color w:val="auto"/>
        </w:rPr>
        <w:t>5872, дата выдачи 04.12.2014</w:t>
      </w:r>
      <w:r w:rsidRPr="00FE3933">
        <w:rPr>
          <w:color w:val="auto"/>
        </w:rPr>
        <w:t>г. Министерством образования и науки Республики Татарстан, лицензия бессрочная.</w:t>
      </w:r>
    </w:p>
    <w:p w:rsidR="00D04F37" w:rsidRPr="00D04F37" w:rsidRDefault="00D04F37" w:rsidP="00D04F37">
      <w:pPr>
        <w:pStyle w:val="a3"/>
        <w:numPr>
          <w:ilvl w:val="0"/>
          <w:numId w:val="19"/>
        </w:numPr>
        <w:spacing w:after="0" w:line="240" w:lineRule="auto"/>
        <w:ind w:right="-26"/>
        <w:rPr>
          <w:rFonts w:ascii="Times New Roman" w:hAnsi="Times New Roman"/>
          <w:sz w:val="24"/>
          <w:szCs w:val="24"/>
        </w:rPr>
      </w:pPr>
      <w:r w:rsidRPr="00D04F37">
        <w:rPr>
          <w:rFonts w:ascii="Times New Roman" w:hAnsi="Times New Roman"/>
          <w:b/>
          <w:bCs/>
          <w:sz w:val="24"/>
          <w:szCs w:val="24"/>
        </w:rPr>
        <w:t>Федеральный государственный образовательный стандарт дошкольного образования</w:t>
      </w:r>
      <w:r w:rsidRPr="00D04F37">
        <w:rPr>
          <w:rFonts w:ascii="Times New Roman" w:hAnsi="Times New Roman"/>
          <w:sz w:val="24"/>
          <w:szCs w:val="24"/>
        </w:rPr>
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D04F3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04F37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</w:t>
      </w:r>
    </w:p>
    <w:p w:rsidR="00D04F37" w:rsidRPr="00D04F37" w:rsidRDefault="00D04F37" w:rsidP="00D04F37">
      <w:pPr>
        <w:pStyle w:val="a3"/>
        <w:numPr>
          <w:ilvl w:val="0"/>
          <w:numId w:val="19"/>
        </w:numPr>
        <w:spacing w:after="0" w:line="240" w:lineRule="auto"/>
        <w:ind w:right="-26"/>
        <w:rPr>
          <w:rFonts w:ascii="Times New Roman" w:hAnsi="Times New Roman"/>
          <w:sz w:val="24"/>
          <w:szCs w:val="24"/>
        </w:rPr>
      </w:pPr>
      <w:r w:rsidRPr="00D04F37">
        <w:rPr>
          <w:rFonts w:ascii="Times New Roman" w:hAnsi="Times New Roman"/>
          <w:b/>
          <w:bCs/>
          <w:sz w:val="24"/>
          <w:szCs w:val="24"/>
        </w:rPr>
        <w:t>Федеральная образовательная программа дошкольного образования</w:t>
      </w:r>
      <w:r w:rsidRPr="00D04F37">
        <w:rPr>
          <w:rFonts w:ascii="Times New Roman" w:hAnsi="Times New Roman"/>
          <w:sz w:val="24"/>
          <w:szCs w:val="24"/>
        </w:rPr>
        <w:t xml:space="preserve"> (утверждена приказом </w:t>
      </w:r>
      <w:proofErr w:type="spellStart"/>
      <w:r w:rsidRPr="00D04F3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04F37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</w:t>
      </w:r>
    </w:p>
    <w:p w:rsidR="003E63AF" w:rsidRDefault="003E63AF" w:rsidP="003E63AF">
      <w:pPr>
        <w:pStyle w:val="Default"/>
        <w:rPr>
          <w:color w:val="auto"/>
        </w:rPr>
      </w:pPr>
    </w:p>
    <w:p w:rsidR="00595A25" w:rsidRPr="00FE3933" w:rsidRDefault="00595A25" w:rsidP="00BB3514">
      <w:pPr>
        <w:pStyle w:val="Default"/>
        <w:outlineLvl w:val="0"/>
        <w:rPr>
          <w:b/>
          <w:bCs/>
          <w:color w:val="auto"/>
        </w:rPr>
      </w:pPr>
    </w:p>
    <w:p w:rsidR="003E63AF" w:rsidRPr="00FE3933" w:rsidRDefault="003E63AF" w:rsidP="00BB3514">
      <w:pPr>
        <w:pStyle w:val="Default"/>
        <w:outlineLvl w:val="0"/>
        <w:rPr>
          <w:color w:val="auto"/>
        </w:rPr>
      </w:pPr>
      <w:proofErr w:type="gramStart"/>
      <w:r w:rsidRPr="00FE3933">
        <w:rPr>
          <w:b/>
          <w:bCs/>
          <w:color w:val="auto"/>
        </w:rPr>
        <w:t>Воспитательно-педагогического</w:t>
      </w:r>
      <w:proofErr w:type="gramEnd"/>
      <w:r w:rsidRPr="00FE3933">
        <w:rPr>
          <w:b/>
          <w:bCs/>
          <w:color w:val="auto"/>
        </w:rPr>
        <w:t xml:space="preserve"> процесс в ДОУ </w:t>
      </w:r>
      <w:r w:rsidRPr="00FE3933">
        <w:rPr>
          <w:color w:val="auto"/>
        </w:rPr>
        <w:t xml:space="preserve">осуществляется в соответствии с: </w:t>
      </w:r>
    </w:p>
    <w:p w:rsidR="003E63AF" w:rsidRPr="00FE3933" w:rsidRDefault="003E63AF" w:rsidP="00680C69">
      <w:pPr>
        <w:pStyle w:val="Default"/>
        <w:numPr>
          <w:ilvl w:val="0"/>
          <w:numId w:val="6"/>
        </w:numPr>
        <w:spacing w:after="27"/>
        <w:rPr>
          <w:color w:val="auto"/>
        </w:rPr>
      </w:pPr>
      <w:r w:rsidRPr="00FE3933">
        <w:rPr>
          <w:color w:val="auto"/>
        </w:rPr>
        <w:t xml:space="preserve">«Международной Конвенцией о правах ребѐнка»; </w:t>
      </w:r>
    </w:p>
    <w:p w:rsidR="003E63AF" w:rsidRPr="00FE3933" w:rsidRDefault="003E63AF" w:rsidP="00680C69">
      <w:pPr>
        <w:pStyle w:val="Default"/>
        <w:numPr>
          <w:ilvl w:val="0"/>
          <w:numId w:val="6"/>
        </w:numPr>
        <w:rPr>
          <w:color w:val="auto"/>
        </w:rPr>
      </w:pPr>
      <w:r w:rsidRPr="00FE3933">
        <w:rPr>
          <w:color w:val="auto"/>
        </w:rPr>
        <w:t xml:space="preserve">Законом РФ «Об основных гарантах ребѐнка в РФ». </w:t>
      </w:r>
    </w:p>
    <w:p w:rsidR="00595A25" w:rsidRPr="00FE3933" w:rsidRDefault="00595A25" w:rsidP="00680C69">
      <w:pPr>
        <w:pStyle w:val="Default"/>
        <w:numPr>
          <w:ilvl w:val="0"/>
          <w:numId w:val="6"/>
        </w:numPr>
        <w:rPr>
          <w:color w:val="auto"/>
        </w:rPr>
      </w:pPr>
      <w:r w:rsidRPr="00FE3933">
        <w:rPr>
          <w:color w:val="auto"/>
        </w:rPr>
        <w:t>Инструкцией по охране жизни и здоровья детей</w:t>
      </w:r>
    </w:p>
    <w:p w:rsidR="00595A25" w:rsidRPr="00FE3933" w:rsidRDefault="00595A25" w:rsidP="00595A25">
      <w:pPr>
        <w:pStyle w:val="Default"/>
        <w:ind w:left="360"/>
        <w:rPr>
          <w:color w:val="auto"/>
        </w:rPr>
      </w:pPr>
    </w:p>
    <w:p w:rsidR="003E63AF" w:rsidRPr="00FE3933" w:rsidRDefault="003E63AF" w:rsidP="003E63AF">
      <w:pPr>
        <w:pStyle w:val="Default"/>
        <w:rPr>
          <w:color w:val="auto"/>
        </w:rPr>
      </w:pPr>
    </w:p>
    <w:p w:rsidR="00BB3514" w:rsidRPr="00FE3933" w:rsidRDefault="00BB3514" w:rsidP="00BB3514">
      <w:pPr>
        <w:pStyle w:val="Default"/>
        <w:outlineLvl w:val="0"/>
        <w:rPr>
          <w:b/>
          <w:bCs/>
          <w:color w:val="auto"/>
        </w:rPr>
      </w:pPr>
    </w:p>
    <w:p w:rsidR="003E63AF" w:rsidRPr="00FE3933" w:rsidRDefault="003E63AF" w:rsidP="00BB3514">
      <w:pPr>
        <w:pStyle w:val="Default"/>
        <w:outlineLvl w:val="0"/>
        <w:rPr>
          <w:color w:val="auto"/>
        </w:rPr>
      </w:pPr>
      <w:r w:rsidRPr="00FE3933">
        <w:rPr>
          <w:b/>
          <w:bCs/>
          <w:color w:val="auto"/>
        </w:rPr>
        <w:t xml:space="preserve">1.ИНФОРМАЦИОННЫЙ РАЗДЕЛ 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color w:val="auto"/>
        </w:rPr>
        <w:t>МБДОУ «</w:t>
      </w:r>
      <w:r w:rsidR="00FD29C6" w:rsidRPr="00FE3933">
        <w:rPr>
          <w:color w:val="auto"/>
        </w:rPr>
        <w:t>Детский сад № 21 «Золотая рыбка»</w:t>
      </w:r>
      <w:r w:rsidRPr="00FE3933">
        <w:rPr>
          <w:color w:val="auto"/>
        </w:rPr>
        <w:t xml:space="preserve"> представляет собой отдельно стоящее двухэ</w:t>
      </w:r>
      <w:r w:rsidR="00FD29C6" w:rsidRPr="00FE3933">
        <w:rPr>
          <w:color w:val="auto"/>
        </w:rPr>
        <w:t>тажное здание, построенное в 199</w:t>
      </w:r>
      <w:r w:rsidRPr="00FE3933">
        <w:rPr>
          <w:color w:val="auto"/>
        </w:rPr>
        <w:t xml:space="preserve">5 году. Общая площадь здания </w:t>
      </w:r>
      <w:r w:rsidR="00FD29C6" w:rsidRPr="00FE3933">
        <w:rPr>
          <w:color w:val="auto"/>
        </w:rPr>
        <w:t>1242,2</w:t>
      </w:r>
      <w:r w:rsidRPr="00FE3933">
        <w:rPr>
          <w:color w:val="auto"/>
        </w:rPr>
        <w:t xml:space="preserve"> кв. метра. В </w:t>
      </w:r>
      <w:r w:rsidR="00FD29C6" w:rsidRPr="00FE3933">
        <w:rPr>
          <w:color w:val="auto"/>
        </w:rPr>
        <w:t xml:space="preserve">МБДОУ «Детский сад № 21 </w:t>
      </w:r>
      <w:r w:rsidR="003D3AAF">
        <w:rPr>
          <w:color w:val="auto"/>
        </w:rPr>
        <w:t>«Золотая рыбка» 2022 – 2023</w:t>
      </w:r>
      <w:r w:rsidRPr="00FE3933">
        <w:rPr>
          <w:color w:val="auto"/>
        </w:rPr>
        <w:t xml:space="preserve">учебном году функционируют </w:t>
      </w:r>
      <w:r w:rsidR="00FD29C6" w:rsidRPr="00FE3933">
        <w:rPr>
          <w:color w:val="auto"/>
        </w:rPr>
        <w:t>4</w:t>
      </w:r>
      <w:r w:rsidRPr="00FE3933">
        <w:rPr>
          <w:color w:val="auto"/>
        </w:rPr>
        <w:t xml:space="preserve"> группы, обеспечивающие воспитание, обучение и развитие, а также присмотр, уход и оздоровление детей в возрасте от </w:t>
      </w:r>
      <w:r w:rsidR="00CD7773" w:rsidRPr="00FE3933">
        <w:rPr>
          <w:color w:val="auto"/>
        </w:rPr>
        <w:t>1</w:t>
      </w:r>
      <w:r w:rsidRPr="00FE3933">
        <w:rPr>
          <w:color w:val="auto"/>
        </w:rPr>
        <w:t xml:space="preserve"> до 7 лет. </w:t>
      </w:r>
    </w:p>
    <w:p w:rsidR="00FD29C6" w:rsidRPr="00FE3933" w:rsidRDefault="00FD29C6" w:rsidP="003E63AF">
      <w:pPr>
        <w:pStyle w:val="Default"/>
        <w:rPr>
          <w:b/>
          <w:bCs/>
          <w:color w:val="auto"/>
        </w:rPr>
      </w:pPr>
    </w:p>
    <w:p w:rsidR="003E63AF" w:rsidRDefault="003E63AF" w:rsidP="003E63AF">
      <w:pPr>
        <w:pStyle w:val="Default"/>
        <w:rPr>
          <w:b/>
          <w:bCs/>
          <w:color w:val="auto"/>
        </w:rPr>
      </w:pPr>
      <w:r w:rsidRPr="00FE3933">
        <w:rPr>
          <w:b/>
          <w:bCs/>
          <w:color w:val="auto"/>
        </w:rPr>
        <w:t xml:space="preserve">1.1.КОМПЛЕКТОВАНИЕ ГРУПП. </w:t>
      </w:r>
    </w:p>
    <w:p w:rsidR="00C55DB0" w:rsidRPr="00FE3933" w:rsidRDefault="00C55DB0" w:rsidP="003E63AF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1"/>
        <w:gridCol w:w="2191"/>
        <w:gridCol w:w="2191"/>
        <w:gridCol w:w="2191"/>
      </w:tblGrid>
      <w:tr w:rsidR="003E63AF" w:rsidRPr="00ED0405" w:rsidTr="00FD29C6">
        <w:trPr>
          <w:trHeight w:val="107"/>
        </w:trPr>
        <w:tc>
          <w:tcPr>
            <w:tcW w:w="2191" w:type="dxa"/>
          </w:tcPr>
          <w:p w:rsidR="003E63AF" w:rsidRPr="00ED0405" w:rsidRDefault="003E63AF" w:rsidP="00445716">
            <w:pPr>
              <w:pStyle w:val="Default"/>
              <w:rPr>
                <w:color w:val="auto"/>
              </w:rPr>
            </w:pPr>
            <w:r w:rsidRPr="00ED0405">
              <w:rPr>
                <w:b/>
                <w:bCs/>
                <w:color w:val="auto"/>
              </w:rPr>
              <w:t xml:space="preserve">Группа </w:t>
            </w:r>
          </w:p>
        </w:tc>
        <w:tc>
          <w:tcPr>
            <w:tcW w:w="2191" w:type="dxa"/>
          </w:tcPr>
          <w:p w:rsidR="003E63AF" w:rsidRPr="00ED0405" w:rsidRDefault="003E63AF" w:rsidP="00445716">
            <w:pPr>
              <w:pStyle w:val="Default"/>
              <w:rPr>
                <w:color w:val="auto"/>
              </w:rPr>
            </w:pPr>
            <w:r w:rsidRPr="00ED0405">
              <w:rPr>
                <w:b/>
                <w:bCs/>
                <w:color w:val="auto"/>
              </w:rPr>
              <w:t xml:space="preserve">возраст детей </w:t>
            </w:r>
          </w:p>
        </w:tc>
        <w:tc>
          <w:tcPr>
            <w:tcW w:w="2191" w:type="dxa"/>
          </w:tcPr>
          <w:p w:rsidR="003E63AF" w:rsidRPr="00ED0405" w:rsidRDefault="003E63AF" w:rsidP="00445716">
            <w:pPr>
              <w:pStyle w:val="Default"/>
              <w:rPr>
                <w:color w:val="auto"/>
              </w:rPr>
            </w:pPr>
            <w:r w:rsidRPr="00ED0405">
              <w:rPr>
                <w:b/>
                <w:bCs/>
                <w:color w:val="auto"/>
              </w:rPr>
              <w:t xml:space="preserve">количество детей </w:t>
            </w:r>
          </w:p>
        </w:tc>
        <w:tc>
          <w:tcPr>
            <w:tcW w:w="2191" w:type="dxa"/>
          </w:tcPr>
          <w:p w:rsidR="003E63AF" w:rsidRPr="00ED0405" w:rsidRDefault="003E63AF" w:rsidP="00445716">
            <w:pPr>
              <w:pStyle w:val="Default"/>
              <w:rPr>
                <w:color w:val="auto"/>
              </w:rPr>
            </w:pPr>
            <w:r w:rsidRPr="00ED0405">
              <w:rPr>
                <w:b/>
                <w:bCs/>
                <w:color w:val="auto"/>
              </w:rPr>
              <w:t xml:space="preserve">направленность группы </w:t>
            </w:r>
          </w:p>
        </w:tc>
      </w:tr>
      <w:tr w:rsidR="00305929" w:rsidRPr="00ED0405" w:rsidTr="00FD29C6">
        <w:trPr>
          <w:trHeight w:val="109"/>
        </w:trPr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 xml:space="preserve">Младшая </w:t>
            </w:r>
          </w:p>
        </w:tc>
        <w:tc>
          <w:tcPr>
            <w:tcW w:w="2191" w:type="dxa"/>
          </w:tcPr>
          <w:p w:rsidR="00305929" w:rsidRPr="00ED0405" w:rsidRDefault="009979AC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>1.9</w:t>
            </w:r>
            <w:r w:rsidR="00F8527C" w:rsidRPr="00ED0405">
              <w:rPr>
                <w:color w:val="auto"/>
              </w:rPr>
              <w:t xml:space="preserve"> - 3</w:t>
            </w:r>
            <w:r w:rsidR="00305929" w:rsidRPr="00ED0405">
              <w:rPr>
                <w:color w:val="auto"/>
              </w:rPr>
              <w:t xml:space="preserve"> лет </w:t>
            </w:r>
          </w:p>
        </w:tc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>2</w:t>
            </w:r>
            <w:r w:rsidR="00ED0405" w:rsidRPr="00ED0405">
              <w:rPr>
                <w:color w:val="auto"/>
              </w:rPr>
              <w:t>3</w:t>
            </w:r>
          </w:p>
        </w:tc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 xml:space="preserve">общеразвивающая </w:t>
            </w:r>
          </w:p>
        </w:tc>
      </w:tr>
      <w:tr w:rsidR="00305929" w:rsidRPr="00ED0405" w:rsidTr="00FD29C6">
        <w:trPr>
          <w:trHeight w:val="109"/>
        </w:trPr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 xml:space="preserve">Средняя  </w:t>
            </w:r>
          </w:p>
        </w:tc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>4-5</w:t>
            </w:r>
          </w:p>
        </w:tc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>2</w:t>
            </w:r>
            <w:r w:rsidR="008244CE" w:rsidRPr="00ED0405">
              <w:rPr>
                <w:color w:val="auto"/>
              </w:rPr>
              <w:t>1</w:t>
            </w:r>
          </w:p>
        </w:tc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 xml:space="preserve">общеразвивающая </w:t>
            </w:r>
          </w:p>
        </w:tc>
      </w:tr>
      <w:tr w:rsidR="00305929" w:rsidRPr="00ED0405" w:rsidTr="00FD29C6">
        <w:trPr>
          <w:trHeight w:val="109"/>
        </w:trPr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>Старшая</w:t>
            </w:r>
          </w:p>
        </w:tc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>5-6</w:t>
            </w:r>
          </w:p>
        </w:tc>
        <w:tc>
          <w:tcPr>
            <w:tcW w:w="2191" w:type="dxa"/>
          </w:tcPr>
          <w:p w:rsidR="00305929" w:rsidRPr="00ED0405" w:rsidRDefault="00EF7DBF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>2</w:t>
            </w:r>
            <w:r w:rsidR="00ED0405" w:rsidRPr="00ED0405">
              <w:rPr>
                <w:color w:val="auto"/>
              </w:rPr>
              <w:t>1</w:t>
            </w:r>
          </w:p>
        </w:tc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 xml:space="preserve">общеразвивающая </w:t>
            </w:r>
          </w:p>
        </w:tc>
      </w:tr>
      <w:tr w:rsidR="00305929" w:rsidRPr="00ED0405" w:rsidTr="00FD29C6">
        <w:trPr>
          <w:trHeight w:val="109"/>
        </w:trPr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>Подготовительная</w:t>
            </w:r>
          </w:p>
        </w:tc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 xml:space="preserve">6 -7  лет </w:t>
            </w:r>
          </w:p>
        </w:tc>
        <w:tc>
          <w:tcPr>
            <w:tcW w:w="2191" w:type="dxa"/>
          </w:tcPr>
          <w:p w:rsidR="00305929" w:rsidRPr="00ED0405" w:rsidRDefault="009979AC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>18</w:t>
            </w:r>
          </w:p>
        </w:tc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 xml:space="preserve">общеразвивающая </w:t>
            </w:r>
          </w:p>
        </w:tc>
      </w:tr>
      <w:tr w:rsidR="00305929" w:rsidRPr="00FE3933" w:rsidTr="00FD29C6">
        <w:trPr>
          <w:trHeight w:val="109"/>
        </w:trPr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 xml:space="preserve">Итого </w:t>
            </w:r>
          </w:p>
        </w:tc>
        <w:tc>
          <w:tcPr>
            <w:tcW w:w="2191" w:type="dxa"/>
          </w:tcPr>
          <w:p w:rsidR="00305929" w:rsidRPr="00ED0405" w:rsidRDefault="00305929" w:rsidP="00895BB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91" w:type="dxa"/>
          </w:tcPr>
          <w:p w:rsidR="00305929" w:rsidRPr="00146832" w:rsidRDefault="00ED0405" w:rsidP="00895BB0">
            <w:pPr>
              <w:pStyle w:val="Default"/>
              <w:jc w:val="both"/>
              <w:rPr>
                <w:color w:val="auto"/>
              </w:rPr>
            </w:pPr>
            <w:r w:rsidRPr="00ED0405">
              <w:rPr>
                <w:color w:val="auto"/>
              </w:rPr>
              <w:t>83</w:t>
            </w:r>
          </w:p>
        </w:tc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3E63AF" w:rsidRPr="00FE3933" w:rsidRDefault="003E63AF" w:rsidP="003E63AF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747"/>
      </w:tblGrid>
      <w:tr w:rsidR="00CE4B28" w:rsidRPr="00FE3933" w:rsidTr="00CE4B28">
        <w:trPr>
          <w:trHeight w:val="107"/>
        </w:trPr>
        <w:tc>
          <w:tcPr>
            <w:tcW w:w="9747" w:type="dxa"/>
          </w:tcPr>
          <w:p w:rsidR="00CE4B28" w:rsidRPr="00FE3933" w:rsidRDefault="00CE4B28" w:rsidP="00445716">
            <w:pPr>
              <w:pStyle w:val="Default"/>
              <w:rPr>
                <w:b/>
                <w:bCs/>
                <w:color w:val="auto"/>
              </w:rPr>
            </w:pPr>
            <w:r w:rsidRPr="00FE3933">
              <w:rPr>
                <w:b/>
                <w:bCs/>
                <w:color w:val="auto"/>
              </w:rPr>
              <w:t>1.2.СОЦИАЛЬНЫЙ ПАСПОРТ СЕМЕЙ ВОСПИТАННИКОВ, ПОСЕЩАЮЩИХ ДОУ</w:t>
            </w:r>
          </w:p>
          <w:p w:rsidR="00595A25" w:rsidRPr="00FE3933" w:rsidRDefault="00595A25" w:rsidP="00445716">
            <w:pPr>
              <w:pStyle w:val="Default"/>
              <w:rPr>
                <w:b/>
                <w:bCs/>
                <w:color w:val="auto"/>
              </w:rPr>
            </w:pPr>
          </w:p>
          <w:tbl>
            <w:tblPr>
              <w:tblStyle w:val="ab"/>
              <w:tblW w:w="0" w:type="auto"/>
              <w:tblLook w:val="0660" w:firstRow="1" w:lastRow="1" w:firstColumn="0" w:lastColumn="0" w:noHBand="1" w:noVBand="1"/>
            </w:tblPr>
            <w:tblGrid>
              <w:gridCol w:w="3785"/>
              <w:gridCol w:w="2355"/>
            </w:tblGrid>
            <w:tr w:rsidR="00CE4B28" w:rsidRPr="00497A12" w:rsidTr="00CE4B28">
              <w:trPr>
                <w:trHeight w:val="388"/>
              </w:trPr>
              <w:tc>
                <w:tcPr>
                  <w:tcW w:w="0" w:type="auto"/>
                </w:tcPr>
                <w:p w:rsidR="00CE4B28" w:rsidRPr="00C97CBA" w:rsidRDefault="00CE4B28" w:rsidP="00CE4B2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7C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0" w:type="auto"/>
                </w:tcPr>
                <w:p w:rsidR="00CE4B28" w:rsidRPr="00C97CBA" w:rsidRDefault="00CE4B28" w:rsidP="00CE4B2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7C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по саду</w:t>
                  </w:r>
                </w:p>
              </w:tc>
            </w:tr>
            <w:tr w:rsidR="00CE4B28" w:rsidRPr="00497A12" w:rsidTr="00CE4B28">
              <w:trPr>
                <w:trHeight w:val="194"/>
              </w:trPr>
              <w:tc>
                <w:tcPr>
                  <w:tcW w:w="0" w:type="auto"/>
                </w:tcPr>
                <w:p w:rsidR="00CE4B28" w:rsidRPr="000051C2" w:rsidRDefault="00CE4B28" w:rsidP="00CE4B2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51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полные семьи</w:t>
                  </w:r>
                </w:p>
              </w:tc>
              <w:tc>
                <w:tcPr>
                  <w:tcW w:w="0" w:type="auto"/>
                </w:tcPr>
                <w:p w:rsidR="00CE4B28" w:rsidRPr="000051C2" w:rsidRDefault="000051C2" w:rsidP="00CE4B2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51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</w:tr>
            <w:tr w:rsidR="00CE4B28" w:rsidRPr="00497A12" w:rsidTr="00CE4B28">
              <w:trPr>
                <w:trHeight w:val="184"/>
              </w:trPr>
              <w:tc>
                <w:tcPr>
                  <w:tcW w:w="0" w:type="auto"/>
                </w:tcPr>
                <w:p w:rsidR="00CE4B28" w:rsidRPr="000051C2" w:rsidRDefault="00CE4B28" w:rsidP="00CE4B2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51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неполные семьи</w:t>
                  </w:r>
                </w:p>
              </w:tc>
              <w:tc>
                <w:tcPr>
                  <w:tcW w:w="0" w:type="auto"/>
                </w:tcPr>
                <w:p w:rsidR="00CE4B28" w:rsidRPr="000051C2" w:rsidRDefault="00305929" w:rsidP="00CE4B2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51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0051C2" w:rsidRPr="000051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E4B28" w:rsidRPr="00497A12" w:rsidTr="00CE4B28">
              <w:trPr>
                <w:trHeight w:val="194"/>
              </w:trPr>
              <w:tc>
                <w:tcPr>
                  <w:tcW w:w="0" w:type="auto"/>
                </w:tcPr>
                <w:p w:rsidR="00CE4B28" w:rsidRPr="004C42BF" w:rsidRDefault="00CE4B28" w:rsidP="00CE4B2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42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Многодетные</w:t>
                  </w:r>
                </w:p>
              </w:tc>
              <w:tc>
                <w:tcPr>
                  <w:tcW w:w="0" w:type="auto"/>
                </w:tcPr>
                <w:p w:rsidR="00CE4B28" w:rsidRPr="004C42BF" w:rsidRDefault="004C42BF" w:rsidP="00CE4B2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42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CE4B28" w:rsidRPr="00FE3933" w:rsidTr="00CE4B28">
              <w:trPr>
                <w:trHeight w:val="396"/>
              </w:trPr>
              <w:tc>
                <w:tcPr>
                  <w:tcW w:w="0" w:type="auto"/>
                </w:tcPr>
                <w:p w:rsidR="00CE4B28" w:rsidRPr="007D3FCD" w:rsidRDefault="00CE4B28" w:rsidP="00CE4B2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3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Семьи, имеющие опекаемых детей</w:t>
                  </w:r>
                </w:p>
              </w:tc>
              <w:tc>
                <w:tcPr>
                  <w:tcW w:w="0" w:type="auto"/>
                </w:tcPr>
                <w:p w:rsidR="00CE4B28" w:rsidRPr="007D3FCD" w:rsidRDefault="00C822FC" w:rsidP="00CE4B2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3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CE4B28" w:rsidRPr="00FE3933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FE3933" w:rsidTr="00CE4B28">
        <w:trPr>
          <w:trHeight w:val="109"/>
        </w:trPr>
        <w:tc>
          <w:tcPr>
            <w:tcW w:w="9747" w:type="dxa"/>
          </w:tcPr>
          <w:p w:rsidR="00CE4B28" w:rsidRPr="00FE3933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FE3933" w:rsidTr="00CE4B28">
        <w:trPr>
          <w:trHeight w:val="109"/>
        </w:trPr>
        <w:tc>
          <w:tcPr>
            <w:tcW w:w="9747" w:type="dxa"/>
          </w:tcPr>
          <w:p w:rsidR="00CE4B28" w:rsidRPr="00FE3933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FE3933" w:rsidTr="00CE4B28">
        <w:trPr>
          <w:trHeight w:val="109"/>
        </w:trPr>
        <w:tc>
          <w:tcPr>
            <w:tcW w:w="9747" w:type="dxa"/>
          </w:tcPr>
          <w:p w:rsidR="00CE4B28" w:rsidRPr="00FE3933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FE3933" w:rsidTr="00CE4B28">
        <w:trPr>
          <w:trHeight w:val="109"/>
        </w:trPr>
        <w:tc>
          <w:tcPr>
            <w:tcW w:w="9747" w:type="dxa"/>
          </w:tcPr>
          <w:p w:rsidR="00CE4B28" w:rsidRPr="00FE3933" w:rsidRDefault="00CE4B28" w:rsidP="00445716">
            <w:pPr>
              <w:pStyle w:val="Default"/>
              <w:rPr>
                <w:color w:val="auto"/>
              </w:rPr>
            </w:pPr>
          </w:p>
        </w:tc>
      </w:tr>
    </w:tbl>
    <w:p w:rsidR="00FB6A43" w:rsidRDefault="003E63AF" w:rsidP="00FB6A43">
      <w:pPr>
        <w:pStyle w:val="Default"/>
        <w:rPr>
          <w:b/>
          <w:bCs/>
          <w:color w:val="auto"/>
        </w:rPr>
      </w:pPr>
      <w:r w:rsidRPr="00FE3933">
        <w:rPr>
          <w:b/>
          <w:bCs/>
          <w:color w:val="auto"/>
        </w:rPr>
        <w:t xml:space="preserve">1.3. ПРЕДМЕТНО-ПРОСТРАНСТВЕННАЯ СРЕДА В ДЕТСКОМ САДУ: </w:t>
      </w:r>
    </w:p>
    <w:p w:rsidR="00FB6A43" w:rsidRPr="00FB6A43" w:rsidRDefault="00FB6A43" w:rsidP="00FB6A43">
      <w:pPr>
        <w:pStyle w:val="Default"/>
        <w:jc w:val="both"/>
        <w:rPr>
          <w:color w:val="auto"/>
        </w:rPr>
      </w:pPr>
      <w:r w:rsidRPr="00FB6A43">
        <w:lastRenderedPageBreak/>
        <w:t xml:space="preserve">В соответствии с требованиями Стандарта </w:t>
      </w:r>
      <w:proofErr w:type="gramStart"/>
      <w:r w:rsidRPr="00FB6A43">
        <w:t>развивающая</w:t>
      </w:r>
      <w:proofErr w:type="gramEnd"/>
      <w:r w:rsidRPr="00FB6A43">
        <w:t xml:space="preserve"> предметно-пространственнаясредадошкольного учрежденияявляется:</w:t>
      </w:r>
    </w:p>
    <w:p w:rsidR="00FB6A43" w:rsidRPr="00FB6A43" w:rsidRDefault="00FB6A43" w:rsidP="00FB6A43">
      <w:pPr>
        <w:pStyle w:val="a3"/>
        <w:widowControl w:val="0"/>
        <w:numPr>
          <w:ilvl w:val="0"/>
          <w:numId w:val="23"/>
        </w:numPr>
        <w:tabs>
          <w:tab w:val="left" w:pos="926"/>
        </w:tabs>
        <w:autoSpaceDE w:val="0"/>
        <w:autoSpaceDN w:val="0"/>
        <w:spacing w:after="0" w:line="240" w:lineRule="auto"/>
        <w:ind w:left="0" w:right="-2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6A43">
        <w:rPr>
          <w:rFonts w:ascii="Times New Roman" w:hAnsi="Times New Roman"/>
          <w:sz w:val="24"/>
          <w:szCs w:val="24"/>
        </w:rPr>
        <w:t>содержательно-насыщенной – включает средства обучения (в том числетехнические</w:t>
      </w:r>
      <w:r w:rsidR="004A5C45">
        <w:rPr>
          <w:rFonts w:ascii="Times New Roman" w:hAnsi="Times New Roman"/>
          <w:sz w:val="24"/>
          <w:szCs w:val="24"/>
        </w:rPr>
        <w:t xml:space="preserve"> информационные </w:t>
      </w:r>
      <w:r w:rsidRPr="00FB6A43">
        <w:rPr>
          <w:rFonts w:ascii="Times New Roman" w:hAnsi="Times New Roman"/>
          <w:sz w:val="24"/>
          <w:szCs w:val="24"/>
        </w:rPr>
        <w:t>)</w:t>
      </w:r>
      <w:proofErr w:type="gramStart"/>
      <w:r w:rsidRPr="00FB6A43">
        <w:rPr>
          <w:rFonts w:ascii="Times New Roman" w:hAnsi="Times New Roman"/>
          <w:sz w:val="24"/>
          <w:szCs w:val="24"/>
        </w:rPr>
        <w:t>,м</w:t>
      </w:r>
      <w:proofErr w:type="gramEnd"/>
      <w:r w:rsidRPr="00FB6A43">
        <w:rPr>
          <w:rFonts w:ascii="Times New Roman" w:hAnsi="Times New Roman"/>
          <w:sz w:val="24"/>
          <w:szCs w:val="24"/>
        </w:rPr>
        <w:t>атериалы(втомчислерасходные),инвентарь, игровое, спортивное и оздоровительное оборудование, которыепозволяютобеспечитьигровую,познавательную,исследовательскуюитворческуюактивностьвсехкатегорийдетей,экспериментированиесматериалами, доступными детям; двигательную активность, в том числе</w:t>
      </w:r>
      <w:r w:rsidR="004A5C45">
        <w:rPr>
          <w:rFonts w:ascii="Times New Roman" w:hAnsi="Times New Roman"/>
          <w:sz w:val="24"/>
          <w:szCs w:val="24"/>
        </w:rPr>
        <w:t xml:space="preserve"> развитие </w:t>
      </w:r>
      <w:r w:rsidRPr="00FB6A43">
        <w:rPr>
          <w:rFonts w:ascii="Times New Roman" w:hAnsi="Times New Roman"/>
          <w:sz w:val="24"/>
          <w:szCs w:val="24"/>
        </w:rPr>
        <w:t>крупнойимелкоймоторики,участиевподвижныхиграхисоревнованиях; эмоциональное благополучие детей во взаимодействии спредметно-пространственнымокружением;возможностьсамовыражениядетей;</w:t>
      </w:r>
    </w:p>
    <w:p w:rsidR="00FB6A43" w:rsidRPr="00FB6A43" w:rsidRDefault="00FB6A43" w:rsidP="00FB6A43">
      <w:pPr>
        <w:pStyle w:val="a3"/>
        <w:widowControl w:val="0"/>
        <w:numPr>
          <w:ilvl w:val="0"/>
          <w:numId w:val="23"/>
        </w:numPr>
        <w:tabs>
          <w:tab w:val="left" w:pos="928"/>
        </w:tabs>
        <w:autoSpaceDE w:val="0"/>
        <w:autoSpaceDN w:val="0"/>
        <w:spacing w:after="0" w:line="240" w:lineRule="auto"/>
        <w:ind w:left="0" w:right="-2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6A43">
        <w:rPr>
          <w:rFonts w:ascii="Times New Roman" w:hAnsi="Times New Roman"/>
          <w:sz w:val="24"/>
          <w:szCs w:val="24"/>
        </w:rPr>
        <w:t>трансформируемой–обеспечиваетвозможностьизмененийРППСвзависимостиотобразовательнойситуации</w:t>
      </w:r>
      <w:proofErr w:type="gramStart"/>
      <w:r w:rsidRPr="00FB6A43">
        <w:rPr>
          <w:rFonts w:ascii="Times New Roman" w:hAnsi="Times New Roman"/>
          <w:sz w:val="24"/>
          <w:szCs w:val="24"/>
        </w:rPr>
        <w:t>,в</w:t>
      </w:r>
      <w:proofErr w:type="gramEnd"/>
      <w:r w:rsidRPr="00FB6A43">
        <w:rPr>
          <w:rFonts w:ascii="Times New Roman" w:hAnsi="Times New Roman"/>
          <w:sz w:val="24"/>
          <w:szCs w:val="24"/>
        </w:rPr>
        <w:t>томчислеменяющихсяинтересов,мотивови возможностейдетей;</w:t>
      </w:r>
    </w:p>
    <w:p w:rsidR="00FB6A43" w:rsidRPr="00FB6A43" w:rsidRDefault="00FB6A43" w:rsidP="00FB6A43">
      <w:pPr>
        <w:pStyle w:val="a3"/>
        <w:widowControl w:val="0"/>
        <w:numPr>
          <w:ilvl w:val="0"/>
          <w:numId w:val="23"/>
        </w:numPr>
        <w:tabs>
          <w:tab w:val="left" w:pos="991"/>
        </w:tabs>
        <w:autoSpaceDE w:val="0"/>
        <w:autoSpaceDN w:val="0"/>
        <w:spacing w:after="0" w:line="240" w:lineRule="auto"/>
        <w:ind w:left="0" w:right="-2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6A43">
        <w:rPr>
          <w:rFonts w:ascii="Times New Roman" w:hAnsi="Times New Roman"/>
          <w:sz w:val="24"/>
          <w:szCs w:val="24"/>
        </w:rPr>
        <w:t>полифункциональной–обеспечиваетвозможностьразнообразногоиспользованиясоставляющихРПП</w:t>
      </w:r>
      <w:proofErr w:type="gramStart"/>
      <w:r w:rsidRPr="00FB6A43">
        <w:rPr>
          <w:rFonts w:ascii="Times New Roman" w:hAnsi="Times New Roman"/>
          <w:sz w:val="24"/>
          <w:szCs w:val="24"/>
        </w:rPr>
        <w:t>С(</w:t>
      </w:r>
      <w:proofErr w:type="gramEnd"/>
      <w:r w:rsidRPr="00FB6A43">
        <w:rPr>
          <w:rFonts w:ascii="Times New Roman" w:hAnsi="Times New Roman"/>
          <w:sz w:val="24"/>
          <w:szCs w:val="24"/>
        </w:rPr>
        <w:t>например,детскоймебели,матов,мягкихмодулей,ширм,втомчислеприродныхматериалов)вразныхвидах детской активности;</w:t>
      </w:r>
    </w:p>
    <w:p w:rsidR="00FB6A43" w:rsidRPr="00FB6A43" w:rsidRDefault="00FB6A43" w:rsidP="00FB6A43">
      <w:pPr>
        <w:pStyle w:val="a3"/>
        <w:widowControl w:val="0"/>
        <w:numPr>
          <w:ilvl w:val="0"/>
          <w:numId w:val="23"/>
        </w:numPr>
        <w:tabs>
          <w:tab w:val="left" w:pos="931"/>
        </w:tabs>
        <w:autoSpaceDE w:val="0"/>
        <w:autoSpaceDN w:val="0"/>
        <w:spacing w:after="0" w:line="240" w:lineRule="auto"/>
        <w:ind w:left="0" w:right="-2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6A43">
        <w:rPr>
          <w:rFonts w:ascii="Times New Roman" w:hAnsi="Times New Roman"/>
          <w:sz w:val="24"/>
          <w:szCs w:val="24"/>
        </w:rPr>
        <w:t>доступной–обеспечиваетсвободныйдоступвоспитаннико</w:t>
      </w:r>
      <w:proofErr w:type="gramStart"/>
      <w:r w:rsidRPr="00FB6A43">
        <w:rPr>
          <w:rFonts w:ascii="Times New Roman" w:hAnsi="Times New Roman"/>
          <w:sz w:val="24"/>
          <w:szCs w:val="24"/>
        </w:rPr>
        <w:t>в(</w:t>
      </w:r>
      <w:proofErr w:type="gramEnd"/>
      <w:r w:rsidRPr="00FB6A43">
        <w:rPr>
          <w:rFonts w:ascii="Times New Roman" w:hAnsi="Times New Roman"/>
          <w:sz w:val="24"/>
          <w:szCs w:val="24"/>
        </w:rPr>
        <w:t>втомчиследетейсограниченнымивозможностямиздоровья)киграм,игрушкам,материалам,пособиям,обеспечивающимвсеосновныевидыдетскойактивности;</w:t>
      </w:r>
    </w:p>
    <w:p w:rsidR="00FB6A43" w:rsidRPr="00FB6A43" w:rsidRDefault="00FB6A43" w:rsidP="00FB6A43">
      <w:pPr>
        <w:pStyle w:val="a3"/>
        <w:widowControl w:val="0"/>
        <w:numPr>
          <w:ilvl w:val="0"/>
          <w:numId w:val="23"/>
        </w:numPr>
        <w:tabs>
          <w:tab w:val="left" w:pos="1044"/>
        </w:tabs>
        <w:autoSpaceDE w:val="0"/>
        <w:autoSpaceDN w:val="0"/>
        <w:spacing w:before="1" w:after="0" w:line="240" w:lineRule="auto"/>
        <w:ind w:left="0" w:right="-2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6A43">
        <w:rPr>
          <w:rFonts w:ascii="Times New Roman" w:hAnsi="Times New Roman"/>
          <w:sz w:val="24"/>
          <w:szCs w:val="24"/>
        </w:rPr>
        <w:t>безопасной–элементыРППСсоответствуюттребованиямпообеспечению надежности и безопас</w:t>
      </w:r>
      <w:r w:rsidR="00C16FB6">
        <w:rPr>
          <w:rFonts w:ascii="Times New Roman" w:hAnsi="Times New Roman"/>
          <w:sz w:val="24"/>
          <w:szCs w:val="24"/>
        </w:rPr>
        <w:t xml:space="preserve">ность их использования </w:t>
      </w:r>
      <w:r w:rsidRPr="00FB6A43">
        <w:rPr>
          <w:rFonts w:ascii="Times New Roman" w:hAnsi="Times New Roman"/>
          <w:sz w:val="24"/>
          <w:szCs w:val="24"/>
        </w:rPr>
        <w:t>такими</w:t>
      </w:r>
      <w:r w:rsidR="00C16FB6">
        <w:rPr>
          <w:rFonts w:ascii="Times New Roman" w:hAnsi="Times New Roman"/>
          <w:sz w:val="24"/>
          <w:szCs w:val="24"/>
        </w:rPr>
        <w:t>,</w:t>
      </w:r>
      <w:r w:rsidRPr="00FB6A43">
        <w:rPr>
          <w:rFonts w:ascii="Times New Roman" w:hAnsi="Times New Roman"/>
          <w:sz w:val="24"/>
          <w:szCs w:val="24"/>
        </w:rPr>
        <w:t xml:space="preserve"> каксанитарно-эпидемиологические правила и нормативы и правила пожарнойбезопасности</w:t>
      </w:r>
      <w:proofErr w:type="gramStart"/>
      <w:r w:rsidRPr="00FB6A43">
        <w:rPr>
          <w:rFonts w:ascii="Times New Roman" w:hAnsi="Times New Roman"/>
          <w:sz w:val="24"/>
          <w:szCs w:val="24"/>
        </w:rPr>
        <w:t>,а</w:t>
      </w:r>
      <w:proofErr w:type="gramEnd"/>
      <w:r w:rsidRPr="00FB6A43">
        <w:rPr>
          <w:rFonts w:ascii="Times New Roman" w:hAnsi="Times New Roman"/>
          <w:sz w:val="24"/>
          <w:szCs w:val="24"/>
        </w:rPr>
        <w:t>такжеправилабезопасного пользованияИнтернетом.</w:t>
      </w:r>
    </w:p>
    <w:p w:rsidR="00FB6A43" w:rsidRDefault="00FB6A43" w:rsidP="00FB6A43">
      <w:pPr>
        <w:pStyle w:val="af5"/>
        <w:ind w:right="-26" w:firstLine="851"/>
        <w:jc w:val="both"/>
      </w:pPr>
      <w:proofErr w:type="spellStart"/>
      <w:r w:rsidRPr="00FB6A43">
        <w:rPr>
          <w:rFonts w:ascii="Times New Roman" w:hAnsi="Times New Roman"/>
          <w:sz w:val="24"/>
          <w:szCs w:val="24"/>
        </w:rPr>
        <w:t>Припроектировании</w:t>
      </w:r>
      <w:proofErr w:type="spellEnd"/>
      <w:r w:rsidR="003F4D42">
        <w:rPr>
          <w:rFonts w:ascii="Times New Roman" w:hAnsi="Times New Roman"/>
          <w:sz w:val="24"/>
          <w:szCs w:val="24"/>
        </w:rPr>
        <w:t xml:space="preserve"> </w:t>
      </w:r>
      <w:r w:rsidRPr="00FB6A43">
        <w:rPr>
          <w:rFonts w:ascii="Times New Roman" w:hAnsi="Times New Roman"/>
          <w:sz w:val="24"/>
          <w:szCs w:val="24"/>
        </w:rPr>
        <w:t>РППС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FB6A43">
        <w:rPr>
          <w:rFonts w:ascii="Times New Roman" w:hAnsi="Times New Roman"/>
          <w:sz w:val="24"/>
          <w:szCs w:val="24"/>
        </w:rPr>
        <w:t>учитывается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FB6A43">
        <w:rPr>
          <w:rFonts w:ascii="Times New Roman" w:hAnsi="Times New Roman"/>
          <w:sz w:val="24"/>
          <w:szCs w:val="24"/>
        </w:rPr>
        <w:t>целостность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FB6A43">
        <w:rPr>
          <w:rFonts w:ascii="Times New Roman" w:hAnsi="Times New Roman"/>
          <w:sz w:val="24"/>
          <w:szCs w:val="24"/>
        </w:rPr>
        <w:t>образовательного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FB6A43">
        <w:rPr>
          <w:rFonts w:ascii="Times New Roman" w:hAnsi="Times New Roman"/>
          <w:sz w:val="24"/>
          <w:szCs w:val="24"/>
        </w:rPr>
        <w:t>процесса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FB6A43">
        <w:rPr>
          <w:rFonts w:ascii="Times New Roman" w:hAnsi="Times New Roman"/>
          <w:sz w:val="24"/>
          <w:szCs w:val="24"/>
        </w:rPr>
        <w:t>в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FB6A43">
        <w:rPr>
          <w:rFonts w:ascii="Times New Roman" w:hAnsi="Times New Roman"/>
          <w:sz w:val="24"/>
          <w:szCs w:val="24"/>
        </w:rPr>
        <w:t>заданных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FB6A43">
        <w:rPr>
          <w:rFonts w:ascii="Times New Roman" w:hAnsi="Times New Roman"/>
          <w:sz w:val="24"/>
          <w:szCs w:val="24"/>
        </w:rPr>
        <w:t>Стандартом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FB6A43">
        <w:rPr>
          <w:rFonts w:ascii="Times New Roman" w:hAnsi="Times New Roman"/>
          <w:sz w:val="24"/>
          <w:szCs w:val="24"/>
        </w:rPr>
        <w:t>образовательных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FB6A43">
        <w:rPr>
          <w:rFonts w:ascii="Times New Roman" w:hAnsi="Times New Roman"/>
          <w:sz w:val="24"/>
          <w:szCs w:val="24"/>
        </w:rPr>
        <w:t>областях</w:t>
      </w:r>
      <w:proofErr w:type="gramStart"/>
      <w:r w:rsidRPr="00FB6A43">
        <w:rPr>
          <w:rFonts w:ascii="Times New Roman" w:hAnsi="Times New Roman"/>
          <w:sz w:val="24"/>
          <w:szCs w:val="24"/>
        </w:rPr>
        <w:t>:с</w:t>
      </w:r>
      <w:proofErr w:type="gramEnd"/>
      <w:r w:rsidRPr="00FB6A43">
        <w:rPr>
          <w:rFonts w:ascii="Times New Roman" w:hAnsi="Times New Roman"/>
          <w:sz w:val="24"/>
          <w:szCs w:val="24"/>
        </w:rPr>
        <w:t>оциально-коммуникативной,познавательной,речевой,художественно-эстетическойи физической</w:t>
      </w:r>
      <w:r>
        <w:t>.</w:t>
      </w:r>
    </w:p>
    <w:p w:rsidR="00EB1D1F" w:rsidRPr="00EB1D1F" w:rsidRDefault="00EB1D1F" w:rsidP="00EB1D1F">
      <w:pPr>
        <w:pStyle w:val="af5"/>
        <w:spacing w:before="61"/>
        <w:ind w:right="-26" w:firstLine="851"/>
        <w:jc w:val="left"/>
        <w:rPr>
          <w:rFonts w:ascii="Times New Roman" w:hAnsi="Times New Roman"/>
          <w:sz w:val="24"/>
          <w:szCs w:val="24"/>
        </w:rPr>
      </w:pPr>
      <w:r w:rsidRPr="00EB1D1F">
        <w:rPr>
          <w:rFonts w:ascii="Times New Roman" w:hAnsi="Times New Roman"/>
          <w:sz w:val="24"/>
          <w:szCs w:val="24"/>
        </w:rPr>
        <w:t xml:space="preserve">Организация образовательной предметно-пространственной среды </w:t>
      </w:r>
      <w:r>
        <w:rPr>
          <w:rFonts w:ascii="Times New Roman" w:hAnsi="Times New Roman"/>
          <w:sz w:val="24"/>
          <w:szCs w:val="24"/>
        </w:rPr>
        <w:t xml:space="preserve">возрастных </w:t>
      </w:r>
      <w:r w:rsidRPr="00EB1D1F">
        <w:rPr>
          <w:rFonts w:ascii="Times New Roman" w:hAnsi="Times New Roman"/>
          <w:sz w:val="24"/>
          <w:szCs w:val="24"/>
        </w:rPr>
        <w:t>группах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дошкольного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учреждения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строится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1D1F">
        <w:rPr>
          <w:rFonts w:ascii="Times New Roman" w:hAnsi="Times New Roman"/>
          <w:sz w:val="24"/>
          <w:szCs w:val="24"/>
        </w:rPr>
        <w:t>и</w:t>
      </w:r>
      <w:proofErr w:type="gramEnd"/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сходя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из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положений,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определяющих всестороннее развитие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ребенка:</w:t>
      </w:r>
    </w:p>
    <w:p w:rsidR="00EB1D1F" w:rsidRPr="00EB1D1F" w:rsidRDefault="00EB1D1F" w:rsidP="00EB1D1F">
      <w:pPr>
        <w:pStyle w:val="a3"/>
        <w:widowControl w:val="0"/>
        <w:numPr>
          <w:ilvl w:val="0"/>
          <w:numId w:val="24"/>
        </w:numPr>
        <w:tabs>
          <w:tab w:val="left" w:pos="799"/>
        </w:tabs>
        <w:autoSpaceDE w:val="0"/>
        <w:autoSpaceDN w:val="0"/>
        <w:spacing w:before="1" w:after="0" w:line="240" w:lineRule="auto"/>
        <w:ind w:left="0" w:right="-26" w:firstLine="851"/>
        <w:contextualSpacing w:val="0"/>
        <w:rPr>
          <w:rFonts w:ascii="Times New Roman" w:hAnsi="Times New Roman"/>
          <w:sz w:val="24"/>
          <w:szCs w:val="24"/>
        </w:rPr>
      </w:pPr>
      <w:r w:rsidRPr="00EB1D1F">
        <w:rPr>
          <w:rFonts w:ascii="Times New Roman" w:hAnsi="Times New Roman"/>
          <w:sz w:val="24"/>
          <w:szCs w:val="24"/>
        </w:rPr>
        <w:t>среда в дошкольной организации гетерогенна, состоит из разнообразных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элементов,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необходимых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для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оптимизации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всех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видов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деятельности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ребенка.</w:t>
      </w:r>
    </w:p>
    <w:p w:rsidR="00EB1D1F" w:rsidRPr="00EB1D1F" w:rsidRDefault="00EB1D1F" w:rsidP="00EB1D1F">
      <w:pPr>
        <w:pStyle w:val="a3"/>
        <w:widowControl w:val="0"/>
        <w:numPr>
          <w:ilvl w:val="0"/>
          <w:numId w:val="24"/>
        </w:numPr>
        <w:tabs>
          <w:tab w:val="left" w:pos="981"/>
        </w:tabs>
        <w:autoSpaceDE w:val="0"/>
        <w:autoSpaceDN w:val="0"/>
        <w:spacing w:after="0" w:line="240" w:lineRule="auto"/>
        <w:ind w:left="0" w:right="-26" w:firstLine="851"/>
        <w:contextualSpacing w:val="0"/>
        <w:rPr>
          <w:rFonts w:ascii="Times New Roman" w:hAnsi="Times New Roman"/>
          <w:sz w:val="24"/>
          <w:szCs w:val="24"/>
        </w:rPr>
      </w:pPr>
      <w:r w:rsidRPr="00EB1D1F">
        <w:rPr>
          <w:rFonts w:ascii="Times New Roman" w:hAnsi="Times New Roman"/>
          <w:sz w:val="24"/>
          <w:szCs w:val="24"/>
        </w:rPr>
        <w:t>Среда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позволяет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детям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переходить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от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одного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вида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деятельности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к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другому,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выполнять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их как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взаимосвязанные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жизненные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моменты.</w:t>
      </w:r>
    </w:p>
    <w:p w:rsidR="00EB1D1F" w:rsidRPr="00EB1D1F" w:rsidRDefault="00EB1D1F" w:rsidP="00EB1D1F">
      <w:pPr>
        <w:pStyle w:val="a3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spacing w:after="0" w:line="242" w:lineRule="auto"/>
        <w:ind w:left="0" w:right="-26" w:firstLine="851"/>
        <w:contextualSpacing w:val="0"/>
        <w:rPr>
          <w:rFonts w:ascii="Times New Roman" w:hAnsi="Times New Roman"/>
          <w:sz w:val="24"/>
          <w:szCs w:val="24"/>
        </w:rPr>
      </w:pPr>
      <w:r w:rsidRPr="00EB1D1F">
        <w:rPr>
          <w:rFonts w:ascii="Times New Roman" w:hAnsi="Times New Roman"/>
          <w:sz w:val="24"/>
          <w:szCs w:val="24"/>
        </w:rPr>
        <w:t>среда гибкая и управляемая как со стороны ребенка, так и со сторонывзрослого.</w:t>
      </w:r>
    </w:p>
    <w:p w:rsidR="00EB1D1F" w:rsidRPr="00EB1D1F" w:rsidRDefault="00EB1D1F" w:rsidP="00EB1D1F">
      <w:pPr>
        <w:pStyle w:val="af5"/>
        <w:ind w:right="-26" w:firstLine="851"/>
        <w:jc w:val="left"/>
        <w:rPr>
          <w:rFonts w:ascii="Times New Roman" w:hAnsi="Times New Roman"/>
          <w:sz w:val="24"/>
          <w:szCs w:val="24"/>
        </w:rPr>
      </w:pPr>
      <w:r w:rsidRPr="00EB1D1F">
        <w:rPr>
          <w:rFonts w:ascii="Times New Roman" w:hAnsi="Times New Roman"/>
          <w:sz w:val="24"/>
          <w:szCs w:val="24"/>
        </w:rPr>
        <w:t>РППС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обладает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свойствами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открытой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системы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и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выполняет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образовательную,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воспитывающую,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мотивирующую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функции.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Среда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является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не только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развивающей,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но и</w:t>
      </w:r>
      <w:r w:rsidR="003F4D42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развивающейся.</w:t>
      </w:r>
    </w:p>
    <w:p w:rsidR="00EB1D1F" w:rsidRPr="00EB1D1F" w:rsidRDefault="00EB1D1F" w:rsidP="00EB1D1F">
      <w:pPr>
        <w:pStyle w:val="af5"/>
        <w:ind w:right="-26" w:firstLine="851"/>
        <w:jc w:val="left"/>
        <w:rPr>
          <w:rFonts w:ascii="Times New Roman" w:hAnsi="Times New Roman"/>
          <w:sz w:val="24"/>
          <w:szCs w:val="24"/>
        </w:rPr>
      </w:pPr>
      <w:r w:rsidRPr="00EB1D1F">
        <w:rPr>
          <w:rFonts w:ascii="Times New Roman" w:hAnsi="Times New Roman"/>
          <w:sz w:val="24"/>
          <w:szCs w:val="24"/>
        </w:rPr>
        <w:t>Развивающая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предметно-пространственная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среда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ДОО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создана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педагогами для развития индивидуальности каждого ребенка с учетом его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возможностей,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уровня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активности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и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интересов,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поддерживая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формирование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его индивидуальной траектории</w:t>
      </w:r>
      <w:r w:rsidR="00926E0A">
        <w:rPr>
          <w:rFonts w:ascii="Times New Roman" w:hAnsi="Times New Roman"/>
          <w:sz w:val="24"/>
          <w:szCs w:val="24"/>
        </w:rPr>
        <w:t xml:space="preserve"> </w:t>
      </w:r>
      <w:r w:rsidRPr="00EB1D1F">
        <w:rPr>
          <w:rFonts w:ascii="Times New Roman" w:hAnsi="Times New Roman"/>
          <w:sz w:val="24"/>
          <w:szCs w:val="24"/>
        </w:rPr>
        <w:t>развития.</w:t>
      </w:r>
    </w:p>
    <w:p w:rsidR="0068707F" w:rsidRPr="0068707F" w:rsidRDefault="0068707F" w:rsidP="0068707F">
      <w:pPr>
        <w:pStyle w:val="af5"/>
        <w:spacing w:before="89"/>
        <w:ind w:right="-26" w:firstLine="851"/>
        <w:jc w:val="left"/>
        <w:rPr>
          <w:rFonts w:ascii="Times New Roman" w:hAnsi="Times New Roman"/>
          <w:sz w:val="24"/>
          <w:szCs w:val="24"/>
        </w:rPr>
      </w:pPr>
      <w:r w:rsidRPr="0068707F">
        <w:rPr>
          <w:rFonts w:ascii="Times New Roman" w:hAnsi="Times New Roman"/>
          <w:sz w:val="24"/>
          <w:szCs w:val="24"/>
        </w:rPr>
        <w:t>В раздевалках всех групп имеются информационные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стенды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для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родителей.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На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них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размещена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разнообразная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информация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по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вопросам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07F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68707F">
        <w:rPr>
          <w:rFonts w:ascii="Times New Roman" w:hAnsi="Times New Roman"/>
          <w:sz w:val="24"/>
          <w:szCs w:val="24"/>
        </w:rPr>
        <w:t>–педагогического просвещения родителей, с целью повышения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уровня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общей и</w:t>
      </w:r>
      <w:r w:rsidR="0071259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педагогической культуры.</w:t>
      </w:r>
    </w:p>
    <w:p w:rsidR="0068707F" w:rsidRPr="0068707F" w:rsidRDefault="0068707F" w:rsidP="0068707F">
      <w:pPr>
        <w:pStyle w:val="af5"/>
        <w:spacing w:before="1"/>
        <w:ind w:right="-26" w:firstLine="851"/>
        <w:jc w:val="left"/>
        <w:rPr>
          <w:rFonts w:ascii="Times New Roman" w:hAnsi="Times New Roman"/>
          <w:sz w:val="24"/>
          <w:szCs w:val="24"/>
        </w:rPr>
      </w:pPr>
      <w:r w:rsidRPr="0068707F">
        <w:rPr>
          <w:rFonts w:ascii="Times New Roman" w:hAnsi="Times New Roman"/>
          <w:sz w:val="24"/>
          <w:szCs w:val="24"/>
        </w:rPr>
        <w:t>Территория детского сада – важное составляющее звено предметно–развивающей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среды.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В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летний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период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развивающим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пространством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становится территория детского сада, стараниями педагогов оснащенная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различными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объектами,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которые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используются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для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оздоровления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и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экологического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воспитания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детей: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домик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для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насекомых,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огород,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цветочные клумбы, тропа здоровья. На территории с детьми организуются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различные массовые мероприятия: конкурсы, развлечения, праздники. Это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способствует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воспитанию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бережного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отношения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к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природе,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формированию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экологической культуры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у</w:t>
      </w:r>
      <w:r w:rsidR="00654447">
        <w:rPr>
          <w:rFonts w:ascii="Times New Roman" w:hAnsi="Times New Roman"/>
          <w:sz w:val="24"/>
          <w:szCs w:val="24"/>
        </w:rPr>
        <w:t xml:space="preserve"> </w:t>
      </w:r>
      <w:r w:rsidRPr="0068707F">
        <w:rPr>
          <w:rFonts w:ascii="Times New Roman" w:hAnsi="Times New Roman"/>
          <w:sz w:val="24"/>
          <w:szCs w:val="24"/>
        </w:rPr>
        <w:t>детей.</w:t>
      </w:r>
    </w:p>
    <w:p w:rsidR="00FB6A43" w:rsidRDefault="00FB6A43" w:rsidP="00FB6A43">
      <w:pPr>
        <w:ind w:right="-26" w:firstLine="851"/>
        <w:sectPr w:rsidR="00FB6A43" w:rsidSect="00641A38">
          <w:pgSz w:w="11910" w:h="16840"/>
          <w:pgMar w:top="480" w:right="853" w:bottom="1240" w:left="1160" w:header="0" w:footer="978" w:gutter="0"/>
          <w:cols w:space="720"/>
        </w:sectPr>
      </w:pPr>
    </w:p>
    <w:p w:rsidR="00CE4B28" w:rsidRPr="00FE3933" w:rsidRDefault="00CE4B28" w:rsidP="003E63AF">
      <w:pPr>
        <w:pStyle w:val="Default"/>
        <w:rPr>
          <w:b/>
          <w:bCs/>
          <w:color w:val="auto"/>
        </w:rPr>
      </w:pP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b/>
          <w:bCs/>
          <w:color w:val="auto"/>
        </w:rPr>
        <w:t xml:space="preserve">1.4.КАДРОВЫЙ ПОТЕНЦИАЛ ДОУ. </w:t>
      </w:r>
    </w:p>
    <w:p w:rsidR="003E63AF" w:rsidRPr="00FE3933" w:rsidRDefault="007F53D8" w:rsidP="003E63AF">
      <w:pPr>
        <w:pStyle w:val="Default"/>
        <w:rPr>
          <w:color w:val="auto"/>
        </w:rPr>
      </w:pPr>
      <w:r>
        <w:rPr>
          <w:color w:val="auto"/>
        </w:rPr>
        <w:t xml:space="preserve">В </w:t>
      </w:r>
      <w:r w:rsidR="003E63AF" w:rsidRPr="00FE3933">
        <w:rPr>
          <w:color w:val="auto"/>
        </w:rPr>
        <w:t xml:space="preserve">МБДОУ </w:t>
      </w:r>
      <w:r w:rsidR="00CE4B28" w:rsidRPr="00FE3933">
        <w:rPr>
          <w:color w:val="auto"/>
        </w:rPr>
        <w:t xml:space="preserve"> «Детский сад № 21 «Золотая рыбка»</w:t>
      </w:r>
      <w:r>
        <w:rPr>
          <w:color w:val="auto"/>
        </w:rPr>
        <w:t xml:space="preserve"> 2023-2024</w:t>
      </w:r>
      <w:r w:rsidR="003E63AF" w:rsidRPr="00FE3933">
        <w:rPr>
          <w:color w:val="auto"/>
        </w:rPr>
        <w:t xml:space="preserve"> учебном году работает опытный, квалифицированный педагогический коллектив. </w:t>
      </w:r>
    </w:p>
    <w:p w:rsidR="003E63AF" w:rsidRPr="00FE3933" w:rsidRDefault="003E63AF" w:rsidP="00652DB3">
      <w:pPr>
        <w:pStyle w:val="Default"/>
        <w:rPr>
          <w:color w:val="auto"/>
        </w:rPr>
      </w:pPr>
      <w:proofErr w:type="gramStart"/>
      <w:r w:rsidRPr="00FE3933">
        <w:rPr>
          <w:color w:val="auto"/>
        </w:rPr>
        <w:t xml:space="preserve">Штатным расписанием ДОУ предусмотрено </w:t>
      </w:r>
      <w:r w:rsidR="00807340" w:rsidRPr="00FE3933">
        <w:rPr>
          <w:color w:val="auto"/>
        </w:rPr>
        <w:t>26,</w:t>
      </w:r>
      <w:r w:rsidR="009E4634" w:rsidRPr="00FE3933">
        <w:rPr>
          <w:color w:val="auto"/>
        </w:rPr>
        <w:t>4</w:t>
      </w:r>
      <w:r w:rsidRPr="00FE3933">
        <w:rPr>
          <w:color w:val="auto"/>
        </w:rPr>
        <w:t xml:space="preserve"> единиц, из них </w:t>
      </w:r>
      <w:r w:rsidR="00807340" w:rsidRPr="00FE3933">
        <w:rPr>
          <w:color w:val="auto"/>
        </w:rPr>
        <w:t>9,</w:t>
      </w:r>
      <w:r w:rsidR="00652DB3" w:rsidRPr="00FE3933">
        <w:rPr>
          <w:color w:val="auto"/>
        </w:rPr>
        <w:t xml:space="preserve">8    </w:t>
      </w:r>
      <w:r w:rsidRPr="00FE3933">
        <w:rPr>
          <w:color w:val="auto"/>
        </w:rPr>
        <w:t xml:space="preserve">педагогические: </w:t>
      </w:r>
      <w:proofErr w:type="gramEnd"/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color w:val="auto"/>
        </w:rPr>
        <w:t xml:space="preserve">заведующий - 1,0 </w:t>
      </w:r>
    </w:p>
    <w:p w:rsidR="001E5752" w:rsidRPr="00FE3933" w:rsidRDefault="001E5752" w:rsidP="003E63AF">
      <w:pPr>
        <w:pStyle w:val="Default"/>
        <w:rPr>
          <w:color w:val="auto"/>
        </w:rPr>
      </w:pPr>
      <w:r w:rsidRPr="00FE3933">
        <w:rPr>
          <w:color w:val="auto"/>
        </w:rPr>
        <w:t>учитель-логопед – 0,5</w:t>
      </w:r>
    </w:p>
    <w:p w:rsidR="00807340" w:rsidRPr="00FE3933" w:rsidRDefault="003E63AF" w:rsidP="003E63AF">
      <w:pPr>
        <w:pStyle w:val="Default"/>
        <w:rPr>
          <w:color w:val="auto"/>
        </w:rPr>
      </w:pPr>
      <w:r w:rsidRPr="00FE3933">
        <w:rPr>
          <w:color w:val="auto"/>
        </w:rPr>
        <w:t>музыкальный руководитель - 0,</w:t>
      </w:r>
      <w:r w:rsidR="0074532A">
        <w:rPr>
          <w:color w:val="auto"/>
        </w:rPr>
        <w:t>39</w:t>
      </w:r>
    </w:p>
    <w:p w:rsidR="00807340" w:rsidRPr="00FE3933" w:rsidRDefault="00A90833" w:rsidP="003E63AF">
      <w:pPr>
        <w:pStyle w:val="Default"/>
        <w:rPr>
          <w:color w:val="auto"/>
        </w:rPr>
      </w:pPr>
      <w:r w:rsidRPr="00FE3933">
        <w:rPr>
          <w:color w:val="auto"/>
        </w:rPr>
        <w:t>инструктор по ФИЗО – 0,28</w:t>
      </w:r>
    </w:p>
    <w:p w:rsidR="00807340" w:rsidRPr="0074532A" w:rsidRDefault="00807340" w:rsidP="003E63AF">
      <w:pPr>
        <w:pStyle w:val="Default"/>
        <w:rPr>
          <w:color w:val="auto"/>
        </w:rPr>
      </w:pPr>
      <w:r w:rsidRPr="0074532A">
        <w:rPr>
          <w:color w:val="auto"/>
        </w:rPr>
        <w:t>учитель английского языка -0,</w:t>
      </w:r>
      <w:r w:rsidR="0074532A">
        <w:rPr>
          <w:color w:val="auto"/>
        </w:rPr>
        <w:t>34</w:t>
      </w:r>
    </w:p>
    <w:p w:rsidR="003E63AF" w:rsidRPr="0074532A" w:rsidRDefault="00807340" w:rsidP="003E63AF">
      <w:pPr>
        <w:pStyle w:val="Default"/>
        <w:rPr>
          <w:color w:val="auto"/>
        </w:rPr>
      </w:pPr>
      <w:r w:rsidRPr="0074532A">
        <w:rPr>
          <w:color w:val="auto"/>
        </w:rPr>
        <w:t>воспитатель по обучению татарскому языку 0,</w:t>
      </w:r>
      <w:r w:rsidR="0074532A" w:rsidRPr="0074532A">
        <w:rPr>
          <w:color w:val="auto"/>
        </w:rPr>
        <w:t>34</w:t>
      </w:r>
    </w:p>
    <w:p w:rsidR="003E63AF" w:rsidRPr="0074532A" w:rsidRDefault="003E63AF" w:rsidP="003E63AF">
      <w:pPr>
        <w:pStyle w:val="Default"/>
        <w:rPr>
          <w:color w:val="auto"/>
        </w:rPr>
      </w:pPr>
      <w:r w:rsidRPr="0074532A">
        <w:rPr>
          <w:color w:val="auto"/>
        </w:rPr>
        <w:t xml:space="preserve">воспитатели – </w:t>
      </w:r>
      <w:r w:rsidR="00807340" w:rsidRPr="0074532A">
        <w:rPr>
          <w:color w:val="auto"/>
        </w:rPr>
        <w:t>6,6</w:t>
      </w:r>
      <w:r w:rsidR="00A42604" w:rsidRPr="0074532A">
        <w:rPr>
          <w:color w:val="auto"/>
        </w:rPr>
        <w:t>4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74532A">
        <w:rPr>
          <w:color w:val="auto"/>
        </w:rPr>
        <w:t>Укомплектованность ДОУ педагогическими кадрами составила 100%.</w:t>
      </w:r>
    </w:p>
    <w:p w:rsidR="003E63AF" w:rsidRPr="00FE3933" w:rsidRDefault="003E63AF" w:rsidP="003E63AF">
      <w:p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Педагогический коллектив имеет следующие количественные и качественные характеристики:</w:t>
      </w:r>
    </w:p>
    <w:p w:rsidR="00C7550B" w:rsidRPr="00FE3933" w:rsidRDefault="00C7550B" w:rsidP="00BB3514">
      <w:pPr>
        <w:pStyle w:val="Default"/>
        <w:outlineLvl w:val="0"/>
        <w:rPr>
          <w:b/>
          <w:bCs/>
          <w:color w:val="auto"/>
        </w:rPr>
      </w:pPr>
    </w:p>
    <w:p w:rsidR="00807340" w:rsidRPr="00FE3933" w:rsidRDefault="00807340" w:rsidP="00BB3514">
      <w:pPr>
        <w:pStyle w:val="Default"/>
        <w:outlineLvl w:val="0"/>
        <w:rPr>
          <w:b/>
          <w:bCs/>
          <w:color w:val="auto"/>
        </w:rPr>
      </w:pPr>
      <w:r w:rsidRPr="00FE3933">
        <w:rPr>
          <w:b/>
          <w:bCs/>
          <w:color w:val="auto"/>
        </w:rPr>
        <w:t xml:space="preserve">По результатам аттестации </w:t>
      </w:r>
    </w:p>
    <w:p w:rsidR="00AD4843" w:rsidRPr="00FE3933" w:rsidRDefault="00AD4843" w:rsidP="00BB3514">
      <w:pPr>
        <w:pStyle w:val="Default"/>
        <w:outlineLvl w:val="0"/>
        <w:rPr>
          <w:b/>
          <w:bCs/>
          <w:color w:val="auto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27"/>
        <w:gridCol w:w="1915"/>
        <w:gridCol w:w="1909"/>
        <w:gridCol w:w="1892"/>
        <w:gridCol w:w="1928"/>
      </w:tblGrid>
      <w:tr w:rsidR="00895BB0" w:rsidRPr="007F53D8" w:rsidTr="00895BB0">
        <w:tc>
          <w:tcPr>
            <w:tcW w:w="1971" w:type="dxa"/>
          </w:tcPr>
          <w:p w:rsidR="00895BB0" w:rsidRPr="007F53D8" w:rsidRDefault="00895BB0" w:rsidP="00895BB0">
            <w:pPr>
              <w:pStyle w:val="Default"/>
              <w:rPr>
                <w:color w:val="auto"/>
              </w:rPr>
            </w:pPr>
            <w:r w:rsidRPr="007F53D8">
              <w:rPr>
                <w:bCs/>
                <w:color w:val="auto"/>
              </w:rPr>
              <w:t xml:space="preserve">Всего педагогов </w:t>
            </w:r>
          </w:p>
        </w:tc>
        <w:tc>
          <w:tcPr>
            <w:tcW w:w="1971" w:type="dxa"/>
          </w:tcPr>
          <w:p w:rsidR="00895BB0" w:rsidRPr="007F53D8" w:rsidRDefault="00895BB0" w:rsidP="00895BB0">
            <w:pPr>
              <w:pStyle w:val="Default"/>
              <w:rPr>
                <w:color w:val="auto"/>
              </w:rPr>
            </w:pPr>
            <w:r w:rsidRPr="007F53D8">
              <w:rPr>
                <w:bCs/>
                <w:color w:val="auto"/>
              </w:rPr>
              <w:t xml:space="preserve">Высшая </w:t>
            </w:r>
          </w:p>
        </w:tc>
        <w:tc>
          <w:tcPr>
            <w:tcW w:w="1971" w:type="dxa"/>
          </w:tcPr>
          <w:p w:rsidR="00895BB0" w:rsidRPr="007F53D8" w:rsidRDefault="00895BB0" w:rsidP="00895BB0">
            <w:pPr>
              <w:pStyle w:val="Default"/>
              <w:rPr>
                <w:color w:val="auto"/>
              </w:rPr>
            </w:pPr>
            <w:r w:rsidRPr="007F53D8">
              <w:rPr>
                <w:bCs/>
                <w:color w:val="auto"/>
              </w:rPr>
              <w:t xml:space="preserve">Первая </w:t>
            </w:r>
          </w:p>
        </w:tc>
        <w:tc>
          <w:tcPr>
            <w:tcW w:w="1971" w:type="dxa"/>
          </w:tcPr>
          <w:p w:rsidR="00895BB0" w:rsidRPr="007F53D8" w:rsidRDefault="00895BB0" w:rsidP="00895BB0">
            <w:pPr>
              <w:pStyle w:val="Default"/>
              <w:rPr>
                <w:color w:val="auto"/>
              </w:rPr>
            </w:pPr>
            <w:r w:rsidRPr="007F53D8">
              <w:rPr>
                <w:bCs/>
                <w:color w:val="auto"/>
              </w:rPr>
              <w:t xml:space="preserve">СЗД </w:t>
            </w:r>
          </w:p>
        </w:tc>
        <w:tc>
          <w:tcPr>
            <w:tcW w:w="1972" w:type="dxa"/>
          </w:tcPr>
          <w:p w:rsidR="00895BB0" w:rsidRPr="007F53D8" w:rsidRDefault="00895BB0" w:rsidP="00895BB0">
            <w:pPr>
              <w:pStyle w:val="Default"/>
              <w:rPr>
                <w:color w:val="auto"/>
              </w:rPr>
            </w:pPr>
            <w:r w:rsidRPr="007F53D8">
              <w:rPr>
                <w:bCs/>
                <w:color w:val="auto"/>
              </w:rPr>
              <w:t xml:space="preserve">Без категории </w:t>
            </w:r>
          </w:p>
        </w:tc>
      </w:tr>
      <w:tr w:rsidR="00895BB0" w:rsidRPr="00FE3933" w:rsidTr="00895BB0">
        <w:tc>
          <w:tcPr>
            <w:tcW w:w="1971" w:type="dxa"/>
          </w:tcPr>
          <w:p w:rsidR="00895BB0" w:rsidRPr="007F53D8" w:rsidRDefault="005709CB" w:rsidP="00895BB0">
            <w:pPr>
              <w:pStyle w:val="Default"/>
              <w:rPr>
                <w:color w:val="auto"/>
              </w:rPr>
            </w:pPr>
            <w:r>
              <w:rPr>
                <w:bCs/>
                <w:color w:val="auto"/>
              </w:rPr>
              <w:t>7</w:t>
            </w:r>
          </w:p>
        </w:tc>
        <w:tc>
          <w:tcPr>
            <w:tcW w:w="1971" w:type="dxa"/>
          </w:tcPr>
          <w:p w:rsidR="00895BB0" w:rsidRPr="007F53D8" w:rsidRDefault="005709CB" w:rsidP="00895BB0">
            <w:pPr>
              <w:pStyle w:val="Default"/>
              <w:rPr>
                <w:color w:val="auto"/>
              </w:rPr>
            </w:pPr>
            <w:r>
              <w:rPr>
                <w:bCs/>
                <w:color w:val="auto"/>
              </w:rPr>
              <w:t>7</w:t>
            </w:r>
          </w:p>
        </w:tc>
        <w:tc>
          <w:tcPr>
            <w:tcW w:w="1971" w:type="dxa"/>
          </w:tcPr>
          <w:p w:rsidR="00895BB0" w:rsidRPr="007F53D8" w:rsidRDefault="005709CB" w:rsidP="00895B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971" w:type="dxa"/>
          </w:tcPr>
          <w:p w:rsidR="00895BB0" w:rsidRPr="007F53D8" w:rsidRDefault="00895BB0" w:rsidP="00895BB0">
            <w:pPr>
              <w:pStyle w:val="Default"/>
              <w:rPr>
                <w:color w:val="auto"/>
              </w:rPr>
            </w:pPr>
          </w:p>
        </w:tc>
        <w:tc>
          <w:tcPr>
            <w:tcW w:w="1972" w:type="dxa"/>
          </w:tcPr>
          <w:p w:rsidR="00895BB0" w:rsidRPr="00FE3933" w:rsidRDefault="007F53D8" w:rsidP="00895BB0">
            <w:pPr>
              <w:pStyle w:val="Default"/>
              <w:rPr>
                <w:color w:val="auto"/>
              </w:rPr>
            </w:pPr>
            <w:r w:rsidRPr="007F53D8">
              <w:rPr>
                <w:bCs/>
                <w:color w:val="auto"/>
              </w:rPr>
              <w:t>1</w:t>
            </w:r>
          </w:p>
        </w:tc>
      </w:tr>
    </w:tbl>
    <w:p w:rsidR="00895BB0" w:rsidRPr="00FE3933" w:rsidRDefault="00895BB0" w:rsidP="00BB3514">
      <w:pPr>
        <w:pStyle w:val="Default"/>
        <w:outlineLvl w:val="0"/>
        <w:rPr>
          <w:b/>
          <w:bCs/>
          <w:color w:val="auto"/>
        </w:rPr>
      </w:pPr>
    </w:p>
    <w:p w:rsidR="00895BB0" w:rsidRPr="00FE3933" w:rsidRDefault="00895BB0" w:rsidP="00895BB0">
      <w:pPr>
        <w:pStyle w:val="Default"/>
        <w:rPr>
          <w:b/>
          <w:bCs/>
          <w:color w:val="auto"/>
        </w:rPr>
      </w:pPr>
      <w:r w:rsidRPr="00FE3933">
        <w:rPr>
          <w:b/>
          <w:bCs/>
          <w:color w:val="auto"/>
        </w:rPr>
        <w:t>Образовательный уровень педагогов</w:t>
      </w:r>
    </w:p>
    <w:p w:rsidR="00895BB0" w:rsidRPr="00FE3933" w:rsidRDefault="00895BB0" w:rsidP="00BB3514">
      <w:pPr>
        <w:pStyle w:val="Default"/>
        <w:outlineLvl w:val="0"/>
        <w:rPr>
          <w:b/>
          <w:bCs/>
          <w:color w:val="auto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072"/>
      </w:tblGrid>
      <w:tr w:rsidR="00895BB0" w:rsidRPr="005709CB" w:rsidTr="002B2208">
        <w:tc>
          <w:tcPr>
            <w:tcW w:w="2464" w:type="dxa"/>
          </w:tcPr>
          <w:p w:rsidR="00895BB0" w:rsidRPr="005709CB" w:rsidRDefault="00895BB0" w:rsidP="00895BB0">
            <w:pPr>
              <w:pStyle w:val="Default"/>
              <w:rPr>
                <w:color w:val="auto"/>
              </w:rPr>
            </w:pPr>
            <w:r w:rsidRPr="005709CB">
              <w:rPr>
                <w:bCs/>
                <w:color w:val="auto"/>
              </w:rPr>
              <w:t xml:space="preserve">Всего педагогов </w:t>
            </w:r>
          </w:p>
        </w:tc>
        <w:tc>
          <w:tcPr>
            <w:tcW w:w="2464" w:type="dxa"/>
          </w:tcPr>
          <w:p w:rsidR="00895BB0" w:rsidRPr="005709CB" w:rsidRDefault="00895BB0" w:rsidP="00895BB0">
            <w:pPr>
              <w:pStyle w:val="Default"/>
              <w:rPr>
                <w:color w:val="auto"/>
              </w:rPr>
            </w:pPr>
            <w:r w:rsidRPr="005709CB">
              <w:rPr>
                <w:bCs/>
                <w:color w:val="auto"/>
              </w:rPr>
              <w:t xml:space="preserve">Высшее </w:t>
            </w:r>
          </w:p>
        </w:tc>
        <w:tc>
          <w:tcPr>
            <w:tcW w:w="2464" w:type="dxa"/>
          </w:tcPr>
          <w:p w:rsidR="00895BB0" w:rsidRPr="005709CB" w:rsidRDefault="00895BB0" w:rsidP="00895BB0">
            <w:pPr>
              <w:pStyle w:val="Default"/>
              <w:rPr>
                <w:color w:val="auto"/>
              </w:rPr>
            </w:pPr>
            <w:r w:rsidRPr="005709CB">
              <w:rPr>
                <w:bCs/>
                <w:color w:val="auto"/>
              </w:rPr>
              <w:t xml:space="preserve">Незаконченное высшее </w:t>
            </w:r>
          </w:p>
        </w:tc>
        <w:tc>
          <w:tcPr>
            <w:tcW w:w="2072" w:type="dxa"/>
          </w:tcPr>
          <w:p w:rsidR="00895BB0" w:rsidRPr="005709CB" w:rsidRDefault="00895BB0" w:rsidP="00895BB0">
            <w:pPr>
              <w:pStyle w:val="Default"/>
              <w:rPr>
                <w:color w:val="auto"/>
              </w:rPr>
            </w:pPr>
            <w:r w:rsidRPr="005709CB">
              <w:rPr>
                <w:bCs/>
                <w:color w:val="auto"/>
              </w:rPr>
              <w:t xml:space="preserve">Среднее специальное </w:t>
            </w:r>
          </w:p>
        </w:tc>
      </w:tr>
      <w:tr w:rsidR="00895BB0" w:rsidRPr="00FE3933" w:rsidTr="002B2208">
        <w:tc>
          <w:tcPr>
            <w:tcW w:w="2464" w:type="dxa"/>
          </w:tcPr>
          <w:p w:rsidR="00895BB0" w:rsidRPr="005709CB" w:rsidRDefault="002A371E" w:rsidP="00895BB0">
            <w:pPr>
              <w:pStyle w:val="Default"/>
              <w:rPr>
                <w:color w:val="auto"/>
              </w:rPr>
            </w:pPr>
            <w:r>
              <w:rPr>
                <w:bCs/>
                <w:color w:val="auto"/>
              </w:rPr>
              <w:t>7</w:t>
            </w:r>
          </w:p>
        </w:tc>
        <w:tc>
          <w:tcPr>
            <w:tcW w:w="2464" w:type="dxa"/>
          </w:tcPr>
          <w:p w:rsidR="00895BB0" w:rsidRPr="005709CB" w:rsidRDefault="00F278F0" w:rsidP="00895BB0">
            <w:pPr>
              <w:pStyle w:val="Default"/>
              <w:rPr>
                <w:color w:val="auto"/>
              </w:rPr>
            </w:pPr>
            <w:r>
              <w:rPr>
                <w:bCs/>
                <w:color w:val="auto"/>
              </w:rPr>
              <w:t>7</w:t>
            </w:r>
          </w:p>
        </w:tc>
        <w:tc>
          <w:tcPr>
            <w:tcW w:w="2464" w:type="dxa"/>
          </w:tcPr>
          <w:p w:rsidR="00895BB0" w:rsidRPr="005709CB" w:rsidRDefault="00895BB0" w:rsidP="00895BB0">
            <w:pPr>
              <w:pStyle w:val="Default"/>
              <w:rPr>
                <w:color w:val="auto"/>
              </w:rPr>
            </w:pPr>
            <w:r w:rsidRPr="005709CB">
              <w:rPr>
                <w:bCs/>
                <w:color w:val="auto"/>
              </w:rPr>
              <w:t>-</w:t>
            </w:r>
          </w:p>
        </w:tc>
        <w:tc>
          <w:tcPr>
            <w:tcW w:w="2072" w:type="dxa"/>
          </w:tcPr>
          <w:p w:rsidR="00895BB0" w:rsidRPr="00FE3933" w:rsidRDefault="00066201" w:rsidP="00895BB0">
            <w:pPr>
              <w:pStyle w:val="Default"/>
              <w:rPr>
                <w:color w:val="auto"/>
              </w:rPr>
            </w:pPr>
            <w:r w:rsidRPr="005709CB">
              <w:rPr>
                <w:color w:val="auto"/>
              </w:rPr>
              <w:t>-</w:t>
            </w:r>
          </w:p>
        </w:tc>
      </w:tr>
    </w:tbl>
    <w:p w:rsidR="00895BB0" w:rsidRPr="00FE3933" w:rsidRDefault="00895BB0" w:rsidP="00BB3514">
      <w:pPr>
        <w:pStyle w:val="Default"/>
        <w:outlineLvl w:val="0"/>
        <w:rPr>
          <w:b/>
          <w:bCs/>
          <w:color w:val="auto"/>
        </w:rPr>
      </w:pPr>
    </w:p>
    <w:p w:rsidR="00F13500" w:rsidRPr="00FE3933" w:rsidRDefault="00F13500" w:rsidP="003E63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63AF" w:rsidRPr="00FE3933" w:rsidRDefault="003A7CBE" w:rsidP="003E63AF">
      <w:p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sz w:val="24"/>
          <w:szCs w:val="24"/>
        </w:rPr>
        <w:t xml:space="preserve">1.5 </w:t>
      </w:r>
      <w:r w:rsidR="00807340" w:rsidRPr="00FE3933">
        <w:rPr>
          <w:rFonts w:ascii="Times New Roman" w:hAnsi="Times New Roman" w:cs="Times New Roman"/>
          <w:b/>
          <w:bCs/>
          <w:sz w:val="24"/>
          <w:szCs w:val="24"/>
        </w:rPr>
        <w:t>ПЕДАГОГИЧЕСКИЙ СТАЖ РАСПРЕДЕЛЯЕТСЯ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015"/>
        <w:gridCol w:w="1559"/>
        <w:gridCol w:w="709"/>
        <w:gridCol w:w="3402"/>
        <w:gridCol w:w="1291"/>
      </w:tblGrid>
      <w:tr w:rsidR="003E63AF" w:rsidRPr="00FE3933" w:rsidTr="00006215">
        <w:trPr>
          <w:trHeight w:val="430"/>
        </w:trPr>
        <w:tc>
          <w:tcPr>
            <w:tcW w:w="503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№ </w:t>
            </w:r>
            <w:proofErr w:type="gramStart"/>
            <w:r w:rsidRPr="00FE3933">
              <w:rPr>
                <w:b/>
                <w:color w:val="auto"/>
              </w:rPr>
              <w:t>п</w:t>
            </w:r>
            <w:proofErr w:type="gramEnd"/>
            <w:r w:rsidRPr="00FE3933">
              <w:rPr>
                <w:b/>
                <w:color w:val="auto"/>
              </w:rPr>
              <w:t xml:space="preserve">/п </w:t>
            </w:r>
          </w:p>
        </w:tc>
        <w:tc>
          <w:tcPr>
            <w:tcW w:w="2015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Ф.И.О. </w:t>
            </w:r>
          </w:p>
        </w:tc>
        <w:tc>
          <w:tcPr>
            <w:tcW w:w="1559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должность </w:t>
            </w:r>
          </w:p>
        </w:tc>
        <w:tc>
          <w:tcPr>
            <w:tcW w:w="709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пед. стаж </w:t>
            </w:r>
          </w:p>
        </w:tc>
        <w:tc>
          <w:tcPr>
            <w:tcW w:w="3402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Образование, какое уч. заведение окончил, год окончания, специальность по диплому </w:t>
            </w:r>
          </w:p>
        </w:tc>
        <w:tc>
          <w:tcPr>
            <w:tcW w:w="1291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категория </w:t>
            </w:r>
          </w:p>
        </w:tc>
      </w:tr>
      <w:tr w:rsidR="002D03EE" w:rsidRPr="00FE3933" w:rsidTr="00006215">
        <w:trPr>
          <w:trHeight w:val="525"/>
        </w:trPr>
        <w:tc>
          <w:tcPr>
            <w:tcW w:w="503" w:type="dxa"/>
          </w:tcPr>
          <w:p w:rsidR="002D03EE" w:rsidRPr="0074532A" w:rsidRDefault="002D03EE" w:rsidP="00445716">
            <w:pPr>
              <w:pStyle w:val="Default"/>
              <w:rPr>
                <w:color w:val="auto"/>
              </w:rPr>
            </w:pPr>
            <w:r w:rsidRPr="0074532A">
              <w:rPr>
                <w:color w:val="auto"/>
              </w:rPr>
              <w:t xml:space="preserve">1 </w:t>
            </w:r>
          </w:p>
        </w:tc>
        <w:tc>
          <w:tcPr>
            <w:tcW w:w="2015" w:type="dxa"/>
          </w:tcPr>
          <w:p w:rsidR="002D03EE" w:rsidRPr="0074532A" w:rsidRDefault="002D03EE" w:rsidP="00641A38">
            <w:pPr>
              <w:pStyle w:val="Default"/>
              <w:rPr>
                <w:color w:val="000000" w:themeColor="text1"/>
              </w:rPr>
            </w:pPr>
            <w:proofErr w:type="spellStart"/>
            <w:r w:rsidRPr="0074532A">
              <w:rPr>
                <w:color w:val="000000" w:themeColor="text1"/>
              </w:rPr>
              <w:t>ФаизоваАйсылуРадиковна</w:t>
            </w:r>
            <w:proofErr w:type="spellEnd"/>
          </w:p>
        </w:tc>
        <w:tc>
          <w:tcPr>
            <w:tcW w:w="1559" w:type="dxa"/>
          </w:tcPr>
          <w:p w:rsidR="002D03EE" w:rsidRPr="0074532A" w:rsidRDefault="002D03EE" w:rsidP="00641A38">
            <w:pPr>
              <w:pStyle w:val="Default"/>
              <w:rPr>
                <w:color w:val="000000" w:themeColor="text1"/>
              </w:rPr>
            </w:pPr>
            <w:r w:rsidRPr="0074532A">
              <w:rPr>
                <w:color w:val="000000" w:themeColor="text1"/>
              </w:rPr>
              <w:t>ИО заведующего</w:t>
            </w:r>
          </w:p>
        </w:tc>
        <w:tc>
          <w:tcPr>
            <w:tcW w:w="709" w:type="dxa"/>
          </w:tcPr>
          <w:p w:rsidR="002D03EE" w:rsidRPr="0074532A" w:rsidRDefault="002D03EE" w:rsidP="00641A38">
            <w:pPr>
              <w:pStyle w:val="Default"/>
              <w:rPr>
                <w:color w:val="000000" w:themeColor="text1"/>
              </w:rPr>
            </w:pPr>
            <w:r w:rsidRPr="0074532A">
              <w:rPr>
                <w:color w:val="000000" w:themeColor="text1"/>
              </w:rPr>
              <w:t xml:space="preserve">6 лет </w:t>
            </w:r>
          </w:p>
        </w:tc>
        <w:tc>
          <w:tcPr>
            <w:tcW w:w="3402" w:type="dxa"/>
          </w:tcPr>
          <w:p w:rsidR="002D03EE" w:rsidRPr="002D03EE" w:rsidRDefault="002D03EE" w:rsidP="00641A38">
            <w:pPr>
              <w:pStyle w:val="Default"/>
              <w:rPr>
                <w:color w:val="000000" w:themeColor="text1"/>
                <w:highlight w:val="yellow"/>
              </w:rPr>
            </w:pPr>
            <w:proofErr w:type="gramStart"/>
            <w:r w:rsidRPr="00E0151B">
              <w:rPr>
                <w:color w:val="000000" w:themeColor="text1"/>
              </w:rPr>
              <w:t>Высшее</w:t>
            </w:r>
            <w:proofErr w:type="gramEnd"/>
            <w:r w:rsidRPr="00E0151B">
              <w:rPr>
                <w:color w:val="000000" w:themeColor="text1"/>
              </w:rPr>
              <w:t>, Елабужский государственный педагогический университет, 2005 г., учитель русского языка и литературы</w:t>
            </w:r>
          </w:p>
        </w:tc>
        <w:tc>
          <w:tcPr>
            <w:tcW w:w="1291" w:type="dxa"/>
          </w:tcPr>
          <w:p w:rsidR="002D03EE" w:rsidRPr="00FE743B" w:rsidRDefault="002D03EE" w:rsidP="00641A38">
            <w:pPr>
              <w:pStyle w:val="Default"/>
              <w:rPr>
                <w:color w:val="000000" w:themeColor="text1"/>
              </w:rPr>
            </w:pPr>
          </w:p>
        </w:tc>
      </w:tr>
      <w:tr w:rsidR="003E63AF" w:rsidRPr="00FE3933" w:rsidTr="00006215">
        <w:trPr>
          <w:trHeight w:val="526"/>
        </w:trPr>
        <w:tc>
          <w:tcPr>
            <w:tcW w:w="503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2 </w:t>
            </w:r>
          </w:p>
        </w:tc>
        <w:tc>
          <w:tcPr>
            <w:tcW w:w="2015" w:type="dxa"/>
          </w:tcPr>
          <w:p w:rsidR="003E63AF" w:rsidRPr="00FE3933" w:rsidRDefault="00807340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Хакимова </w:t>
            </w:r>
            <w:proofErr w:type="spellStart"/>
            <w:r w:rsidRPr="00FE3933">
              <w:rPr>
                <w:color w:val="auto"/>
              </w:rPr>
              <w:t>ГульназФаилевна</w:t>
            </w:r>
            <w:proofErr w:type="spellEnd"/>
          </w:p>
        </w:tc>
        <w:tc>
          <w:tcPr>
            <w:tcW w:w="1559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Воспитатель </w:t>
            </w:r>
          </w:p>
        </w:tc>
        <w:tc>
          <w:tcPr>
            <w:tcW w:w="709" w:type="dxa"/>
          </w:tcPr>
          <w:p w:rsidR="003E63AF" w:rsidRPr="00FE3933" w:rsidRDefault="00A160B9" w:rsidP="004457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25</w:t>
            </w:r>
            <w:r w:rsidR="00F13500" w:rsidRPr="00FE3933">
              <w:rPr>
                <w:color w:val="auto"/>
              </w:rPr>
              <w:t xml:space="preserve"> год</w:t>
            </w:r>
            <w:r w:rsidR="007623F4" w:rsidRPr="00FE3933">
              <w:rPr>
                <w:color w:val="auto"/>
              </w:rPr>
              <w:t>а</w:t>
            </w:r>
          </w:p>
        </w:tc>
        <w:tc>
          <w:tcPr>
            <w:tcW w:w="3402" w:type="dxa"/>
          </w:tcPr>
          <w:p w:rsidR="003E63AF" w:rsidRPr="00FE3933" w:rsidRDefault="00CA5627" w:rsidP="00CA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педогических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ресурсов, 2012г, преподаватель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едагогики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психологии</w:t>
            </w:r>
          </w:p>
        </w:tc>
        <w:tc>
          <w:tcPr>
            <w:tcW w:w="1291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1 категория </w:t>
            </w:r>
          </w:p>
        </w:tc>
      </w:tr>
      <w:tr w:rsidR="003E63AF" w:rsidRPr="00FE3933" w:rsidTr="00006215">
        <w:trPr>
          <w:trHeight w:val="432"/>
        </w:trPr>
        <w:tc>
          <w:tcPr>
            <w:tcW w:w="503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3 </w:t>
            </w:r>
          </w:p>
        </w:tc>
        <w:tc>
          <w:tcPr>
            <w:tcW w:w="2015" w:type="dxa"/>
          </w:tcPr>
          <w:p w:rsidR="003E63AF" w:rsidRPr="00FE3933" w:rsidRDefault="00807340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Денисова Светлана Александровна</w:t>
            </w:r>
          </w:p>
        </w:tc>
        <w:tc>
          <w:tcPr>
            <w:tcW w:w="1559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Воспитатель </w:t>
            </w:r>
          </w:p>
        </w:tc>
        <w:tc>
          <w:tcPr>
            <w:tcW w:w="709" w:type="dxa"/>
          </w:tcPr>
          <w:p w:rsidR="003E63AF" w:rsidRPr="00FE3933" w:rsidRDefault="00A160B9" w:rsidP="004457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15</w:t>
            </w:r>
            <w:r w:rsidR="003E63AF" w:rsidRPr="00FE3933">
              <w:rPr>
                <w:color w:val="auto"/>
              </w:rPr>
              <w:t xml:space="preserve">лет </w:t>
            </w:r>
          </w:p>
        </w:tc>
        <w:tc>
          <w:tcPr>
            <w:tcW w:w="3402" w:type="dxa"/>
          </w:tcPr>
          <w:p w:rsidR="003E63AF" w:rsidRPr="00FE3933" w:rsidRDefault="00CA5627" w:rsidP="00CA5627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К</w:t>
            </w:r>
            <w:r w:rsidR="00517E76" w:rsidRPr="00FE3933">
              <w:rPr>
                <w:color w:val="auto"/>
              </w:rPr>
              <w:t>азанский государственный педагогический университет</w:t>
            </w:r>
            <w:r w:rsidRPr="00FE3933">
              <w:rPr>
                <w:color w:val="auto"/>
              </w:rPr>
              <w:t xml:space="preserve">,2001 г. «Русский  </w:t>
            </w:r>
            <w:r w:rsidRPr="00FE3933">
              <w:rPr>
                <w:color w:val="auto"/>
              </w:rPr>
              <w:lastRenderedPageBreak/>
              <w:t>язык и литература»</w:t>
            </w:r>
          </w:p>
        </w:tc>
        <w:tc>
          <w:tcPr>
            <w:tcW w:w="1291" w:type="dxa"/>
          </w:tcPr>
          <w:p w:rsidR="003E63AF" w:rsidRPr="00FE3933" w:rsidRDefault="00807340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lastRenderedPageBreak/>
              <w:t>1 категория</w:t>
            </w:r>
          </w:p>
        </w:tc>
      </w:tr>
      <w:tr w:rsidR="007C390E" w:rsidRPr="00FE3933" w:rsidTr="0026098B">
        <w:trPr>
          <w:trHeight w:val="804"/>
        </w:trPr>
        <w:tc>
          <w:tcPr>
            <w:tcW w:w="503" w:type="dxa"/>
          </w:tcPr>
          <w:p w:rsidR="007C390E" w:rsidRPr="00FE3933" w:rsidRDefault="007C390E" w:rsidP="00445716">
            <w:pPr>
              <w:pStyle w:val="Default"/>
              <w:rPr>
                <w:color w:val="000000" w:themeColor="text1"/>
              </w:rPr>
            </w:pPr>
            <w:r w:rsidRPr="00FE3933">
              <w:rPr>
                <w:color w:val="000000" w:themeColor="text1"/>
              </w:rPr>
              <w:lastRenderedPageBreak/>
              <w:t xml:space="preserve">5. </w:t>
            </w:r>
          </w:p>
        </w:tc>
        <w:tc>
          <w:tcPr>
            <w:tcW w:w="2015" w:type="dxa"/>
          </w:tcPr>
          <w:p w:rsidR="007C390E" w:rsidRPr="006A0B07" w:rsidRDefault="00E0151B" w:rsidP="004A07BA">
            <w:pPr>
              <w:pStyle w:val="Defaul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Евлейкина</w:t>
            </w:r>
            <w:proofErr w:type="spellEnd"/>
            <w:r>
              <w:rPr>
                <w:color w:val="000000" w:themeColor="text1"/>
              </w:rPr>
              <w:t xml:space="preserve"> Любовь Михайловна</w:t>
            </w:r>
          </w:p>
        </w:tc>
        <w:tc>
          <w:tcPr>
            <w:tcW w:w="1559" w:type="dxa"/>
          </w:tcPr>
          <w:p w:rsidR="007C390E" w:rsidRPr="006A0B07" w:rsidRDefault="00DF0314" w:rsidP="004A07BA">
            <w:pPr>
              <w:pStyle w:val="Default"/>
              <w:rPr>
                <w:color w:val="000000" w:themeColor="text1"/>
              </w:rPr>
            </w:pPr>
            <w:r w:rsidRPr="00FE3933">
              <w:rPr>
                <w:color w:val="auto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7C390E" w:rsidRPr="006A0B07" w:rsidRDefault="00167295" w:rsidP="004A07BA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3.5 года</w:t>
            </w:r>
          </w:p>
        </w:tc>
        <w:tc>
          <w:tcPr>
            <w:tcW w:w="3402" w:type="dxa"/>
          </w:tcPr>
          <w:p w:rsidR="007C390E" w:rsidRPr="006A0B07" w:rsidRDefault="003502A0" w:rsidP="004A07BA">
            <w:pPr>
              <w:pStyle w:val="Default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Высшее</w:t>
            </w:r>
            <w:proofErr w:type="gramEnd"/>
            <w:r>
              <w:rPr>
                <w:color w:val="000000" w:themeColor="text1"/>
              </w:rPr>
              <w:t xml:space="preserve">, Казанский инновационный университет имени  В.Г. </w:t>
            </w:r>
            <w:proofErr w:type="spellStart"/>
            <w:r>
              <w:rPr>
                <w:color w:val="000000" w:themeColor="text1"/>
              </w:rPr>
              <w:t>Тимирясова</w:t>
            </w:r>
            <w:proofErr w:type="spellEnd"/>
          </w:p>
        </w:tc>
        <w:tc>
          <w:tcPr>
            <w:tcW w:w="1291" w:type="dxa"/>
          </w:tcPr>
          <w:p w:rsidR="007C390E" w:rsidRPr="00FE743B" w:rsidRDefault="003D45FA" w:rsidP="004A07BA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9A788F" w:rsidRPr="00FE3933" w:rsidTr="00006215">
        <w:trPr>
          <w:trHeight w:val="804"/>
        </w:trPr>
        <w:tc>
          <w:tcPr>
            <w:tcW w:w="503" w:type="dxa"/>
          </w:tcPr>
          <w:p w:rsidR="009A788F" w:rsidRPr="00FE3933" w:rsidRDefault="009A788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6.</w:t>
            </w:r>
          </w:p>
        </w:tc>
        <w:tc>
          <w:tcPr>
            <w:tcW w:w="2015" w:type="dxa"/>
          </w:tcPr>
          <w:p w:rsidR="009A788F" w:rsidRPr="00FE3933" w:rsidRDefault="009A788F" w:rsidP="00445716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Нуруллина</w:t>
            </w:r>
            <w:proofErr w:type="spellEnd"/>
            <w:r w:rsidRPr="00FE3933">
              <w:rPr>
                <w:color w:val="auto"/>
              </w:rPr>
              <w:t xml:space="preserve"> Эльвира </w:t>
            </w:r>
            <w:proofErr w:type="spellStart"/>
            <w:r w:rsidRPr="00FE3933">
              <w:rPr>
                <w:color w:val="auto"/>
              </w:rPr>
              <w:t>Камзяновна</w:t>
            </w:r>
            <w:proofErr w:type="spellEnd"/>
          </w:p>
        </w:tc>
        <w:tc>
          <w:tcPr>
            <w:tcW w:w="1559" w:type="dxa"/>
          </w:tcPr>
          <w:p w:rsidR="009A788F" w:rsidRPr="00FE3933" w:rsidRDefault="009A788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воспитатель</w:t>
            </w:r>
          </w:p>
        </w:tc>
        <w:tc>
          <w:tcPr>
            <w:tcW w:w="709" w:type="dxa"/>
          </w:tcPr>
          <w:p w:rsidR="009A788F" w:rsidRPr="00FE3933" w:rsidRDefault="00A160B9" w:rsidP="004457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="00487F7A" w:rsidRPr="00FE3933">
              <w:rPr>
                <w:color w:val="auto"/>
              </w:rPr>
              <w:t xml:space="preserve"> лет</w:t>
            </w:r>
          </w:p>
        </w:tc>
        <w:tc>
          <w:tcPr>
            <w:tcW w:w="3402" w:type="dxa"/>
          </w:tcPr>
          <w:p w:rsidR="009A788F" w:rsidRPr="00FE3933" w:rsidRDefault="009A788F" w:rsidP="00517E76">
            <w:pPr>
              <w:pStyle w:val="Default"/>
              <w:rPr>
                <w:color w:val="auto"/>
              </w:rPr>
            </w:pPr>
            <w:proofErr w:type="gramStart"/>
            <w:r w:rsidRPr="00FE3933">
              <w:rPr>
                <w:color w:val="auto"/>
              </w:rPr>
              <w:t>Высшее</w:t>
            </w:r>
            <w:proofErr w:type="gramEnd"/>
            <w:r w:rsidRPr="00FE3933">
              <w:rPr>
                <w:color w:val="auto"/>
              </w:rPr>
              <w:t xml:space="preserve">, Елабужский государственный педагогический университет, 2005 г., учитель </w:t>
            </w:r>
            <w:r w:rsidR="00517E76" w:rsidRPr="00FE3933">
              <w:rPr>
                <w:color w:val="auto"/>
              </w:rPr>
              <w:t>истории</w:t>
            </w:r>
          </w:p>
        </w:tc>
        <w:tc>
          <w:tcPr>
            <w:tcW w:w="1291" w:type="dxa"/>
          </w:tcPr>
          <w:p w:rsidR="009A788F" w:rsidRPr="00FE3933" w:rsidRDefault="009A788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1 категория</w:t>
            </w:r>
          </w:p>
        </w:tc>
      </w:tr>
      <w:tr w:rsidR="00F13500" w:rsidRPr="00FE3933" w:rsidTr="00006215">
        <w:trPr>
          <w:trHeight w:val="804"/>
        </w:trPr>
        <w:tc>
          <w:tcPr>
            <w:tcW w:w="503" w:type="dxa"/>
          </w:tcPr>
          <w:p w:rsidR="00F13500" w:rsidRPr="00FE3933" w:rsidRDefault="00F13500" w:rsidP="009A788F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8</w:t>
            </w:r>
          </w:p>
        </w:tc>
        <w:tc>
          <w:tcPr>
            <w:tcW w:w="2015" w:type="dxa"/>
          </w:tcPr>
          <w:p w:rsidR="00F13500" w:rsidRPr="00FE3933" w:rsidRDefault="00F13500" w:rsidP="00F13500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Ахсанова</w:t>
            </w:r>
            <w:proofErr w:type="spellEnd"/>
            <w:r w:rsidRPr="00FE3933">
              <w:rPr>
                <w:color w:val="auto"/>
              </w:rPr>
              <w:t xml:space="preserve"> Анжелика Викторовна</w:t>
            </w:r>
          </w:p>
        </w:tc>
        <w:tc>
          <w:tcPr>
            <w:tcW w:w="1559" w:type="dxa"/>
          </w:tcPr>
          <w:p w:rsidR="00F13500" w:rsidRPr="00FE3933" w:rsidRDefault="00F13500" w:rsidP="00F1350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>воспитатель</w:t>
            </w:r>
          </w:p>
        </w:tc>
        <w:tc>
          <w:tcPr>
            <w:tcW w:w="709" w:type="dxa"/>
          </w:tcPr>
          <w:p w:rsidR="00F13500" w:rsidRPr="00FE3933" w:rsidRDefault="00A160B9" w:rsidP="00A160B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32года</w:t>
            </w:r>
          </w:p>
        </w:tc>
        <w:tc>
          <w:tcPr>
            <w:tcW w:w="3402" w:type="dxa"/>
          </w:tcPr>
          <w:p w:rsidR="00F13500" w:rsidRPr="00FE3933" w:rsidRDefault="00F13500" w:rsidP="00F1350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>Институт психологии и образования ФГАОУ ВО КФУ</w:t>
            </w:r>
            <w:proofErr w:type="gramStart"/>
            <w:r w:rsidRPr="00FE3933">
              <w:rPr>
                <w:color w:val="auto"/>
              </w:rPr>
              <w:t xml:space="preserve"> ,</w:t>
            </w:r>
            <w:proofErr w:type="spellStart"/>
            <w:proofErr w:type="gramEnd"/>
            <w:r w:rsidR="0008720A" w:rsidRPr="00FE3933">
              <w:rPr>
                <w:color w:val="auto"/>
              </w:rPr>
              <w:t>спецализация</w:t>
            </w:r>
            <w:proofErr w:type="spellEnd"/>
            <w:r w:rsidR="0008720A" w:rsidRPr="00FE3933">
              <w:rPr>
                <w:color w:val="auto"/>
              </w:rPr>
              <w:t xml:space="preserve"> Дошкольное воспитание.</w:t>
            </w:r>
          </w:p>
        </w:tc>
        <w:tc>
          <w:tcPr>
            <w:tcW w:w="1291" w:type="dxa"/>
          </w:tcPr>
          <w:p w:rsidR="00F13500" w:rsidRPr="00FE3933" w:rsidRDefault="00F13500" w:rsidP="00F13500">
            <w:pPr>
              <w:pStyle w:val="Default"/>
              <w:jc w:val="both"/>
              <w:rPr>
                <w:color w:val="auto"/>
              </w:rPr>
            </w:pPr>
          </w:p>
          <w:p w:rsidR="00F13500" w:rsidRPr="00FE3933" w:rsidRDefault="00F13500" w:rsidP="00F13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A160B9" w:rsidRPr="00FE3933" w:rsidTr="00006215">
        <w:trPr>
          <w:trHeight w:val="804"/>
        </w:trPr>
        <w:tc>
          <w:tcPr>
            <w:tcW w:w="503" w:type="dxa"/>
          </w:tcPr>
          <w:p w:rsidR="00A160B9" w:rsidRPr="00FE3933" w:rsidRDefault="00A160B9" w:rsidP="009A788F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color w:val="auto"/>
              </w:rPr>
              <w:t>9</w:t>
            </w:r>
          </w:p>
        </w:tc>
        <w:tc>
          <w:tcPr>
            <w:tcW w:w="2015" w:type="dxa"/>
          </w:tcPr>
          <w:p w:rsidR="00A160B9" w:rsidRPr="00FE3933" w:rsidRDefault="00A160B9" w:rsidP="00667BB2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Вафина</w:t>
            </w:r>
            <w:proofErr w:type="spellEnd"/>
            <w:r w:rsidRPr="00FE3933">
              <w:rPr>
                <w:color w:val="auto"/>
              </w:rPr>
              <w:t xml:space="preserve"> Лейла </w:t>
            </w:r>
            <w:proofErr w:type="spellStart"/>
            <w:r w:rsidRPr="00FE3933">
              <w:rPr>
                <w:color w:val="auto"/>
              </w:rPr>
              <w:t>Мансуровна</w:t>
            </w:r>
            <w:proofErr w:type="spellEnd"/>
          </w:p>
        </w:tc>
        <w:tc>
          <w:tcPr>
            <w:tcW w:w="1559" w:type="dxa"/>
          </w:tcPr>
          <w:p w:rsidR="00A160B9" w:rsidRPr="00FE3933" w:rsidRDefault="00A160B9" w:rsidP="00667BB2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Учитель-логопед</w:t>
            </w:r>
          </w:p>
        </w:tc>
        <w:tc>
          <w:tcPr>
            <w:tcW w:w="709" w:type="dxa"/>
          </w:tcPr>
          <w:p w:rsidR="00A160B9" w:rsidRPr="00FE3933" w:rsidRDefault="00A160B9" w:rsidP="00667BB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 лет, общий 12</w:t>
            </w:r>
            <w:r w:rsidRPr="00FE3933">
              <w:rPr>
                <w:color w:val="auto"/>
              </w:rPr>
              <w:t xml:space="preserve"> лет</w:t>
            </w:r>
          </w:p>
        </w:tc>
        <w:tc>
          <w:tcPr>
            <w:tcW w:w="3402" w:type="dxa"/>
          </w:tcPr>
          <w:p w:rsidR="00A160B9" w:rsidRPr="00FE3933" w:rsidRDefault="00A160B9" w:rsidP="00667BB2">
            <w:pPr>
              <w:pStyle w:val="a5"/>
            </w:pPr>
            <w:r w:rsidRPr="00FE3933">
              <w:t>2009 г., Государственное образовательное учреждение высшего профессионального образования «Татарский государственный гуманитарно-педагогический университет» учитель информатики по специальности «Информатика»;</w:t>
            </w:r>
          </w:p>
          <w:p w:rsidR="00A160B9" w:rsidRPr="00FE3933" w:rsidRDefault="00A160B9" w:rsidP="00667BB2">
            <w:pPr>
              <w:pStyle w:val="a5"/>
            </w:pPr>
            <w:r w:rsidRPr="00FE3933">
              <w:t>2014 г., Профессиональная переподготовка на базе Федерального государственного автономного образовательного учреждения высшего образования «Казанский (Приволжский») федеральный университет» по специальности «Образование и педагогика» по направлению «Дефектология (логопедия)», 980 часов.</w:t>
            </w:r>
          </w:p>
        </w:tc>
        <w:tc>
          <w:tcPr>
            <w:tcW w:w="1291" w:type="dxa"/>
          </w:tcPr>
          <w:p w:rsidR="00A160B9" w:rsidRPr="00FE3933" w:rsidRDefault="00A160B9" w:rsidP="00667BB2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color w:val="auto"/>
              </w:rPr>
              <w:t>1 категория</w:t>
            </w:r>
          </w:p>
        </w:tc>
      </w:tr>
      <w:tr w:rsidR="009979AC" w:rsidRPr="00FE3933" w:rsidTr="00006215">
        <w:trPr>
          <w:trHeight w:val="804"/>
        </w:trPr>
        <w:tc>
          <w:tcPr>
            <w:tcW w:w="503" w:type="dxa"/>
          </w:tcPr>
          <w:p w:rsidR="009979AC" w:rsidRPr="00FE3933" w:rsidRDefault="009979AC" w:rsidP="009A788F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10</w:t>
            </w:r>
          </w:p>
        </w:tc>
        <w:tc>
          <w:tcPr>
            <w:tcW w:w="2015" w:type="dxa"/>
          </w:tcPr>
          <w:p w:rsidR="009979AC" w:rsidRPr="00FE3933" w:rsidRDefault="009979AC" w:rsidP="00B97CF0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color w:val="auto"/>
              </w:rPr>
              <w:t xml:space="preserve">Зевакина Инна </w:t>
            </w:r>
            <w:proofErr w:type="spellStart"/>
            <w:r w:rsidRPr="00FE3933">
              <w:rPr>
                <w:color w:val="auto"/>
              </w:rPr>
              <w:t>Ваизовна</w:t>
            </w:r>
            <w:proofErr w:type="spellEnd"/>
          </w:p>
        </w:tc>
        <w:tc>
          <w:tcPr>
            <w:tcW w:w="1559" w:type="dxa"/>
          </w:tcPr>
          <w:p w:rsidR="009979AC" w:rsidRPr="00FE3933" w:rsidRDefault="009979AC" w:rsidP="00B97CF0">
            <w:pPr>
              <w:pStyle w:val="Default"/>
              <w:rPr>
                <w:color w:val="auto"/>
                <w:highlight w:val="yellow"/>
                <w:lang w:val="en-US"/>
              </w:rPr>
            </w:pPr>
            <w:r w:rsidRPr="00FE3933">
              <w:rPr>
                <w:color w:val="auto"/>
              </w:rPr>
              <w:t>Музыкальный руководитель</w:t>
            </w:r>
          </w:p>
        </w:tc>
        <w:tc>
          <w:tcPr>
            <w:tcW w:w="709" w:type="dxa"/>
          </w:tcPr>
          <w:p w:rsidR="009979AC" w:rsidRPr="00FE3933" w:rsidRDefault="009979AC" w:rsidP="00B97CF0">
            <w:pPr>
              <w:pStyle w:val="Default"/>
              <w:rPr>
                <w:color w:val="auto"/>
                <w:highlight w:val="yellow"/>
              </w:rPr>
            </w:pPr>
          </w:p>
        </w:tc>
        <w:tc>
          <w:tcPr>
            <w:tcW w:w="3402" w:type="dxa"/>
          </w:tcPr>
          <w:p w:rsidR="009979AC" w:rsidRPr="00FE3933" w:rsidRDefault="009979AC" w:rsidP="00B97C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FE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</w:t>
            </w:r>
            <w:proofErr w:type="gramEnd"/>
            <w:r w:rsidRPr="00FE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государственный педагогический университет, 1995 г.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Спецализация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 язык и литература»</w:t>
            </w:r>
          </w:p>
        </w:tc>
        <w:tc>
          <w:tcPr>
            <w:tcW w:w="1291" w:type="dxa"/>
          </w:tcPr>
          <w:p w:rsidR="009979AC" w:rsidRPr="00FE3933" w:rsidRDefault="009979AC" w:rsidP="00B97CF0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color w:val="auto"/>
              </w:rPr>
              <w:t>1 категория</w:t>
            </w:r>
          </w:p>
        </w:tc>
      </w:tr>
    </w:tbl>
    <w:p w:rsidR="009B78F4" w:rsidRPr="00FE3933" w:rsidRDefault="009B78F4" w:rsidP="00BB3514">
      <w:pPr>
        <w:pStyle w:val="Default"/>
        <w:outlineLvl w:val="0"/>
        <w:rPr>
          <w:b/>
          <w:bCs/>
          <w:color w:val="auto"/>
        </w:rPr>
      </w:pPr>
    </w:p>
    <w:p w:rsidR="009A788F" w:rsidRPr="00FE3933" w:rsidRDefault="004541B4" w:rsidP="00BB3514">
      <w:pPr>
        <w:pStyle w:val="Default"/>
        <w:outlineLvl w:val="0"/>
        <w:rPr>
          <w:b/>
          <w:bCs/>
          <w:color w:val="auto"/>
        </w:rPr>
      </w:pPr>
      <w:r w:rsidRPr="00FE3933">
        <w:rPr>
          <w:b/>
          <w:bCs/>
          <w:color w:val="auto"/>
        </w:rPr>
        <w:t xml:space="preserve">1.6 </w:t>
      </w:r>
      <w:r w:rsidR="003E63AF" w:rsidRPr="00FE3933">
        <w:rPr>
          <w:b/>
          <w:bCs/>
          <w:color w:val="auto"/>
        </w:rPr>
        <w:t xml:space="preserve">КУРСЫ ПОВЫШЕНИЯ КВАЛИФИКАЦИИ </w:t>
      </w:r>
    </w:p>
    <w:p w:rsidR="004726B4" w:rsidRPr="00FE3933" w:rsidRDefault="004726B4" w:rsidP="00BB3514">
      <w:pPr>
        <w:pStyle w:val="Default"/>
        <w:outlineLvl w:val="0"/>
        <w:rPr>
          <w:b/>
          <w:bCs/>
          <w:color w:val="auto"/>
        </w:rPr>
      </w:pPr>
    </w:p>
    <w:p w:rsidR="003E63AF" w:rsidRPr="00FE3933" w:rsidRDefault="00D75073" w:rsidP="00BB3514">
      <w:pPr>
        <w:pStyle w:val="Default"/>
        <w:outlineLvl w:val="0"/>
        <w:rPr>
          <w:b/>
          <w:bCs/>
          <w:color w:val="auto"/>
        </w:rPr>
      </w:pPr>
      <w:r w:rsidRPr="00FE3933">
        <w:rPr>
          <w:b/>
          <w:bCs/>
          <w:color w:val="auto"/>
        </w:rPr>
        <w:t>В 20</w:t>
      </w:r>
      <w:r w:rsidR="009B5ED6">
        <w:rPr>
          <w:b/>
          <w:bCs/>
          <w:color w:val="auto"/>
        </w:rPr>
        <w:t>22</w:t>
      </w:r>
      <w:r w:rsidR="00AD468C">
        <w:rPr>
          <w:b/>
          <w:bCs/>
          <w:color w:val="auto"/>
        </w:rPr>
        <w:t xml:space="preserve"> – 2023</w:t>
      </w:r>
      <w:r w:rsidR="009A788F" w:rsidRPr="00FE3933">
        <w:rPr>
          <w:b/>
          <w:bCs/>
          <w:color w:val="auto"/>
        </w:rPr>
        <w:t xml:space="preserve"> учебном году 100% педагогов прошли курсы повышения квалификации</w:t>
      </w:r>
    </w:p>
    <w:p w:rsidR="004726B4" w:rsidRPr="00FE3933" w:rsidRDefault="004726B4" w:rsidP="00BB3514">
      <w:pPr>
        <w:pStyle w:val="Default"/>
        <w:outlineLvl w:val="0"/>
        <w:rPr>
          <w:b/>
          <w:bCs/>
          <w:color w:val="auto"/>
        </w:rPr>
      </w:pP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1735"/>
        <w:gridCol w:w="2494"/>
        <w:gridCol w:w="2042"/>
        <w:gridCol w:w="850"/>
        <w:gridCol w:w="1836"/>
      </w:tblGrid>
      <w:tr w:rsidR="00D52771" w:rsidRPr="00FE3933" w:rsidTr="005805B7">
        <w:trPr>
          <w:trHeight w:val="554"/>
        </w:trPr>
        <w:tc>
          <w:tcPr>
            <w:tcW w:w="500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№ </w:t>
            </w:r>
          </w:p>
        </w:tc>
        <w:tc>
          <w:tcPr>
            <w:tcW w:w="1735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Ф.И.О педагога </w:t>
            </w:r>
          </w:p>
        </w:tc>
        <w:tc>
          <w:tcPr>
            <w:tcW w:w="2494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тема курсов </w:t>
            </w:r>
          </w:p>
        </w:tc>
        <w:tc>
          <w:tcPr>
            <w:tcW w:w="2042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учебное заведение </w:t>
            </w:r>
          </w:p>
        </w:tc>
        <w:tc>
          <w:tcPr>
            <w:tcW w:w="850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Кол-во </w:t>
            </w:r>
          </w:p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lastRenderedPageBreak/>
              <w:t xml:space="preserve">часов </w:t>
            </w:r>
          </w:p>
        </w:tc>
        <w:tc>
          <w:tcPr>
            <w:tcW w:w="1836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lastRenderedPageBreak/>
              <w:t xml:space="preserve">Дата прохождения </w:t>
            </w:r>
            <w:r w:rsidRPr="00FE3933">
              <w:rPr>
                <w:color w:val="auto"/>
              </w:rPr>
              <w:lastRenderedPageBreak/>
              <w:t xml:space="preserve">курсов </w:t>
            </w:r>
          </w:p>
        </w:tc>
      </w:tr>
      <w:tr w:rsidR="00D52771" w:rsidRPr="00FE3933" w:rsidTr="005805B7">
        <w:trPr>
          <w:trHeight w:val="1748"/>
        </w:trPr>
        <w:tc>
          <w:tcPr>
            <w:tcW w:w="500" w:type="dxa"/>
          </w:tcPr>
          <w:p w:rsidR="00D52771" w:rsidRPr="002D03EE" w:rsidRDefault="00D52771" w:rsidP="00FF2A1D">
            <w:pPr>
              <w:pStyle w:val="Default"/>
              <w:rPr>
                <w:color w:val="auto"/>
              </w:rPr>
            </w:pPr>
            <w:r w:rsidRPr="002D03EE">
              <w:rPr>
                <w:color w:val="auto"/>
              </w:rPr>
              <w:lastRenderedPageBreak/>
              <w:t xml:space="preserve">1 </w:t>
            </w:r>
          </w:p>
        </w:tc>
        <w:tc>
          <w:tcPr>
            <w:tcW w:w="1735" w:type="dxa"/>
          </w:tcPr>
          <w:p w:rsidR="00D52771" w:rsidRPr="002D03EE" w:rsidRDefault="00D52771" w:rsidP="00FF2A1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D0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2D0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D0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Камзяновна</w:t>
            </w:r>
            <w:proofErr w:type="spellEnd"/>
          </w:p>
          <w:p w:rsidR="00D52771" w:rsidRPr="002D03EE" w:rsidRDefault="00D52771" w:rsidP="00FF2A1D">
            <w:pPr>
              <w:pStyle w:val="Default"/>
              <w:rPr>
                <w:color w:val="auto"/>
              </w:rPr>
            </w:pPr>
          </w:p>
        </w:tc>
        <w:tc>
          <w:tcPr>
            <w:tcW w:w="2494" w:type="dxa"/>
          </w:tcPr>
          <w:p w:rsidR="00D52771" w:rsidRPr="002D03EE" w:rsidRDefault="002D03EE" w:rsidP="0023763E">
            <w:pPr>
              <w:pStyle w:val="Default"/>
              <w:rPr>
                <w:color w:val="auto"/>
              </w:rPr>
            </w:pPr>
            <w:r w:rsidRPr="002D03EE">
              <w:rPr>
                <w:shd w:val="clear" w:color="auto" w:fill="FFFFFF"/>
              </w:rPr>
              <w:t xml:space="preserve">"Новые возможности  </w:t>
            </w:r>
            <w:r w:rsidRPr="002D03EE">
              <w:rPr>
                <w:shd w:val="clear" w:color="auto" w:fill="FFFFFF"/>
                <w:lang w:val="en-US"/>
              </w:rPr>
              <w:t>STEAM</w:t>
            </w:r>
            <w:r w:rsidRPr="002D03EE">
              <w:rPr>
                <w:shd w:val="clear" w:color="auto" w:fill="FFFFFF"/>
              </w:rPr>
              <w:t xml:space="preserve"> - образования в развитии интеллектуальных и творческих способностей детей дошкольного возраста</w:t>
            </w:r>
            <w:r>
              <w:rPr>
                <w:shd w:val="clear" w:color="auto" w:fill="FFFFFF"/>
              </w:rPr>
              <w:t>"</w:t>
            </w:r>
            <w:r w:rsidRPr="002D03EE">
              <w:rPr>
                <w:shd w:val="clear" w:color="auto" w:fill="FFFFFF"/>
              </w:rPr>
              <w:t xml:space="preserve"> </w:t>
            </w:r>
            <w:proofErr w:type="gramStart"/>
            <w:r w:rsidRPr="002D03EE">
              <w:rPr>
                <w:shd w:val="clear" w:color="auto" w:fill="FFFFFF"/>
              </w:rPr>
              <w:t xml:space="preserve">( </w:t>
            </w:r>
            <w:proofErr w:type="gramEnd"/>
            <w:r w:rsidRPr="002D03EE">
              <w:rPr>
                <w:shd w:val="clear" w:color="auto" w:fill="FFFFFF"/>
              </w:rPr>
              <w:t xml:space="preserve">в том числе 16 часов по особенностям организации работы с детьми ОВЗ) </w:t>
            </w:r>
            <w:r w:rsidR="0023763E" w:rsidRPr="002D03EE">
              <w:br/>
            </w:r>
          </w:p>
        </w:tc>
        <w:tc>
          <w:tcPr>
            <w:tcW w:w="2042" w:type="dxa"/>
          </w:tcPr>
          <w:p w:rsidR="00D52771" w:rsidRPr="002D03EE" w:rsidRDefault="002D03EE" w:rsidP="00FF2A1D">
            <w:pPr>
              <w:pStyle w:val="Default"/>
              <w:rPr>
                <w:color w:val="auto"/>
              </w:rPr>
            </w:pPr>
            <w:r w:rsidRPr="002D03EE"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«Казанский (Приволжский) федеральный университет»</w:t>
            </w:r>
          </w:p>
        </w:tc>
        <w:tc>
          <w:tcPr>
            <w:tcW w:w="850" w:type="dxa"/>
          </w:tcPr>
          <w:p w:rsidR="00D52771" w:rsidRPr="002D03EE" w:rsidRDefault="002D03EE" w:rsidP="00FF2A1D">
            <w:pPr>
              <w:pStyle w:val="Default"/>
              <w:rPr>
                <w:color w:val="auto"/>
              </w:rPr>
            </w:pPr>
            <w:r w:rsidRPr="002D03EE">
              <w:rPr>
                <w:color w:val="auto"/>
              </w:rPr>
              <w:t>72 часа</w:t>
            </w:r>
          </w:p>
        </w:tc>
        <w:tc>
          <w:tcPr>
            <w:tcW w:w="1836" w:type="dxa"/>
          </w:tcPr>
          <w:p w:rsidR="00D52771" w:rsidRPr="002D03EE" w:rsidRDefault="002D03EE" w:rsidP="00FF2A1D">
            <w:pPr>
              <w:pStyle w:val="Default"/>
              <w:rPr>
                <w:color w:val="auto"/>
              </w:rPr>
            </w:pPr>
            <w:r w:rsidRPr="002D03EE">
              <w:rPr>
                <w:color w:val="auto"/>
              </w:rPr>
              <w:t>10.04.2023</w:t>
            </w:r>
          </w:p>
          <w:p w:rsidR="00E41A05" w:rsidRPr="002D03EE" w:rsidRDefault="000378C5" w:rsidP="00FF2A1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22</w:t>
            </w:r>
            <w:r w:rsidR="002D03EE" w:rsidRPr="002D03EE">
              <w:rPr>
                <w:color w:val="auto"/>
              </w:rPr>
              <w:t>.04.2023</w:t>
            </w:r>
          </w:p>
        </w:tc>
      </w:tr>
      <w:tr w:rsidR="00D52771" w:rsidRPr="00FE3933" w:rsidTr="005805B7">
        <w:trPr>
          <w:trHeight w:val="415"/>
        </w:trPr>
        <w:tc>
          <w:tcPr>
            <w:tcW w:w="500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2 </w:t>
            </w:r>
          </w:p>
        </w:tc>
        <w:tc>
          <w:tcPr>
            <w:tcW w:w="1735" w:type="dxa"/>
          </w:tcPr>
          <w:p w:rsidR="00D52771" w:rsidRPr="00B30384" w:rsidRDefault="00D52771" w:rsidP="00FF2A1D">
            <w:pPr>
              <w:pStyle w:val="3"/>
              <w:rPr>
                <w:b w:val="0"/>
                <w:sz w:val="24"/>
                <w:szCs w:val="24"/>
              </w:rPr>
            </w:pPr>
            <w:r w:rsidRPr="00B30384">
              <w:rPr>
                <w:b w:val="0"/>
                <w:sz w:val="24"/>
                <w:szCs w:val="24"/>
              </w:rPr>
              <w:t xml:space="preserve">Хакимова </w:t>
            </w:r>
            <w:proofErr w:type="spellStart"/>
            <w:r w:rsidRPr="00B30384">
              <w:rPr>
                <w:b w:val="0"/>
                <w:sz w:val="24"/>
                <w:szCs w:val="24"/>
              </w:rPr>
              <w:t>ГульназФаилевна</w:t>
            </w:r>
            <w:proofErr w:type="spellEnd"/>
          </w:p>
          <w:p w:rsidR="00D52771" w:rsidRPr="00B30384" w:rsidRDefault="00D52771" w:rsidP="00FF2A1D">
            <w:pPr>
              <w:pStyle w:val="Default"/>
              <w:rPr>
                <w:color w:val="auto"/>
              </w:rPr>
            </w:pPr>
          </w:p>
        </w:tc>
        <w:tc>
          <w:tcPr>
            <w:tcW w:w="2494" w:type="dxa"/>
          </w:tcPr>
          <w:p w:rsidR="00D52771" w:rsidRPr="00B30384" w:rsidRDefault="002D03EE" w:rsidP="002D03EE">
            <w:pPr>
              <w:pStyle w:val="Default"/>
              <w:rPr>
                <w:color w:val="auto"/>
              </w:rPr>
            </w:pPr>
            <w:r w:rsidRPr="00B30384">
              <w:rPr>
                <w:color w:val="auto"/>
              </w:rPr>
              <w:t>"</w:t>
            </w:r>
            <w:r w:rsidR="00B30384" w:rsidRPr="00B30384">
              <w:rPr>
                <w:shd w:val="clear" w:color="auto" w:fill="FFFFFF"/>
              </w:rPr>
              <w:t>Возможности игры и игрушки в воспитании, обучении и развитии детей раннего и дошкольного возраста"</w:t>
            </w:r>
          </w:p>
        </w:tc>
        <w:tc>
          <w:tcPr>
            <w:tcW w:w="2042" w:type="dxa"/>
          </w:tcPr>
          <w:p w:rsidR="00D52771" w:rsidRPr="00B30384" w:rsidRDefault="00B30384" w:rsidP="00FF2A1D">
            <w:pPr>
              <w:pStyle w:val="Default"/>
              <w:rPr>
                <w:color w:val="auto"/>
              </w:rPr>
            </w:pPr>
            <w:r w:rsidRPr="00B30384">
              <w:rPr>
                <w:shd w:val="clear" w:color="auto" w:fill="FFFFFF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850" w:type="dxa"/>
          </w:tcPr>
          <w:p w:rsidR="00D52771" w:rsidRPr="00B30384" w:rsidRDefault="0092085F" w:rsidP="00FF2A1D">
            <w:pPr>
              <w:pStyle w:val="Default"/>
              <w:rPr>
                <w:color w:val="auto"/>
              </w:rPr>
            </w:pPr>
            <w:r w:rsidRPr="00B30384">
              <w:rPr>
                <w:rFonts w:eastAsia="Calibri"/>
              </w:rPr>
              <w:t>72 ча</w:t>
            </w:r>
            <w:r w:rsidRPr="00B30384">
              <w:t>са</w:t>
            </w:r>
          </w:p>
        </w:tc>
        <w:tc>
          <w:tcPr>
            <w:tcW w:w="1836" w:type="dxa"/>
          </w:tcPr>
          <w:p w:rsidR="00D52771" w:rsidRPr="00B30384" w:rsidRDefault="00B30384" w:rsidP="00FF2A1D">
            <w:pPr>
              <w:pStyle w:val="Default"/>
              <w:rPr>
                <w:color w:val="auto"/>
              </w:rPr>
            </w:pPr>
            <w:r w:rsidRPr="00B30384">
              <w:rPr>
                <w:rFonts w:eastAsia="Calibri"/>
              </w:rPr>
              <w:t>18.09.2023 30.09.2023</w:t>
            </w:r>
          </w:p>
        </w:tc>
      </w:tr>
      <w:tr w:rsidR="00D52771" w:rsidRPr="00FE3933" w:rsidTr="005805B7">
        <w:trPr>
          <w:trHeight w:val="753"/>
        </w:trPr>
        <w:tc>
          <w:tcPr>
            <w:tcW w:w="500" w:type="dxa"/>
          </w:tcPr>
          <w:p w:rsidR="00D52771" w:rsidRPr="002D03EE" w:rsidRDefault="00146256" w:rsidP="00FF2A1D">
            <w:pPr>
              <w:pStyle w:val="Default"/>
              <w:rPr>
                <w:color w:val="auto"/>
              </w:rPr>
            </w:pPr>
            <w:r w:rsidRPr="002D03EE">
              <w:rPr>
                <w:color w:val="auto"/>
              </w:rPr>
              <w:t>3</w:t>
            </w:r>
          </w:p>
        </w:tc>
        <w:tc>
          <w:tcPr>
            <w:tcW w:w="1735" w:type="dxa"/>
          </w:tcPr>
          <w:p w:rsidR="00D52771" w:rsidRPr="002D03EE" w:rsidRDefault="00D75073" w:rsidP="00684CC8">
            <w:pPr>
              <w:pStyle w:val="Default"/>
              <w:rPr>
                <w:color w:val="auto"/>
              </w:rPr>
            </w:pPr>
            <w:r w:rsidRPr="002D03EE">
              <w:rPr>
                <w:color w:val="auto"/>
              </w:rPr>
              <w:t xml:space="preserve">Денисова Светлана Александровна </w:t>
            </w:r>
          </w:p>
        </w:tc>
        <w:tc>
          <w:tcPr>
            <w:tcW w:w="2494" w:type="dxa"/>
          </w:tcPr>
          <w:p w:rsidR="00D52771" w:rsidRPr="002D03EE" w:rsidRDefault="002D03EE" w:rsidP="00FF2A1D">
            <w:pPr>
              <w:pStyle w:val="Default"/>
              <w:rPr>
                <w:color w:val="auto"/>
              </w:rPr>
            </w:pPr>
            <w:r w:rsidRPr="002D03EE">
              <w:t xml:space="preserve">"Игра как универсальное средство интеграции детских видов деятельности в дошкольной образовательной организации в условиях реализации ФГОС </w:t>
            </w:r>
            <w:proofErr w:type="gramStart"/>
            <w:r w:rsidRPr="002D03EE">
              <w:t>ДО</w:t>
            </w:r>
            <w:proofErr w:type="gramEnd"/>
            <w:r w:rsidRPr="002D03EE">
              <w:t>"</w:t>
            </w:r>
          </w:p>
        </w:tc>
        <w:tc>
          <w:tcPr>
            <w:tcW w:w="2042" w:type="dxa"/>
          </w:tcPr>
          <w:p w:rsidR="00D52771" w:rsidRPr="00AD468C" w:rsidRDefault="0023763E" w:rsidP="002D03EE">
            <w:pPr>
              <w:pStyle w:val="Default"/>
              <w:rPr>
                <w:color w:val="auto"/>
                <w:highlight w:val="yellow"/>
              </w:rPr>
            </w:pPr>
            <w:r w:rsidRPr="00641A38"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«Казанский (Приволжский) федеральный университет»</w:t>
            </w:r>
          </w:p>
        </w:tc>
        <w:tc>
          <w:tcPr>
            <w:tcW w:w="850" w:type="dxa"/>
          </w:tcPr>
          <w:p w:rsidR="00D52771" w:rsidRPr="00AD468C" w:rsidRDefault="0023763E" w:rsidP="00FF2A1D">
            <w:pPr>
              <w:pStyle w:val="Default"/>
              <w:rPr>
                <w:color w:val="auto"/>
                <w:highlight w:val="yellow"/>
              </w:rPr>
            </w:pPr>
            <w:r w:rsidRPr="00641A38">
              <w:rPr>
                <w:rFonts w:eastAsia="Calibri"/>
              </w:rPr>
              <w:t>72 ча</w:t>
            </w:r>
            <w:r w:rsidRPr="00641A38">
              <w:t>са</w:t>
            </w:r>
          </w:p>
        </w:tc>
        <w:tc>
          <w:tcPr>
            <w:tcW w:w="1836" w:type="dxa"/>
          </w:tcPr>
          <w:p w:rsidR="00363429" w:rsidRPr="0004649C" w:rsidRDefault="001A5E57" w:rsidP="00FF2A1D">
            <w:pPr>
              <w:pStyle w:val="Default"/>
              <w:rPr>
                <w:color w:val="auto"/>
              </w:rPr>
            </w:pPr>
            <w:r w:rsidRPr="0004649C">
              <w:rPr>
                <w:color w:val="auto"/>
              </w:rPr>
              <w:t>1</w:t>
            </w:r>
            <w:r w:rsidR="00363429" w:rsidRPr="0004649C">
              <w:rPr>
                <w:color w:val="auto"/>
              </w:rPr>
              <w:t>8</w:t>
            </w:r>
            <w:r w:rsidRPr="0004649C">
              <w:rPr>
                <w:color w:val="auto"/>
              </w:rPr>
              <w:t>.</w:t>
            </w:r>
            <w:r w:rsidR="00363429" w:rsidRPr="0004649C">
              <w:rPr>
                <w:color w:val="auto"/>
              </w:rPr>
              <w:t>04</w:t>
            </w:r>
            <w:r w:rsidRPr="0004649C">
              <w:rPr>
                <w:color w:val="auto"/>
              </w:rPr>
              <w:t>.</w:t>
            </w:r>
            <w:r w:rsidR="00363429" w:rsidRPr="0004649C">
              <w:rPr>
                <w:color w:val="auto"/>
              </w:rPr>
              <w:t>22</w:t>
            </w:r>
          </w:p>
          <w:p w:rsidR="00D52771" w:rsidRPr="00AD468C" w:rsidRDefault="00363429" w:rsidP="00FF2A1D">
            <w:pPr>
              <w:pStyle w:val="Default"/>
              <w:rPr>
                <w:color w:val="auto"/>
                <w:highlight w:val="yellow"/>
              </w:rPr>
            </w:pPr>
            <w:r w:rsidRPr="0004649C">
              <w:rPr>
                <w:color w:val="auto"/>
              </w:rPr>
              <w:t>29</w:t>
            </w:r>
            <w:r w:rsidR="001A5E57" w:rsidRPr="0004649C">
              <w:rPr>
                <w:color w:val="auto"/>
              </w:rPr>
              <w:t>.</w:t>
            </w:r>
            <w:r w:rsidRPr="0004649C">
              <w:rPr>
                <w:color w:val="auto"/>
              </w:rPr>
              <w:t>04</w:t>
            </w:r>
            <w:r w:rsidR="001A5E57" w:rsidRPr="0004649C">
              <w:rPr>
                <w:color w:val="auto"/>
              </w:rPr>
              <w:t>.2</w:t>
            </w:r>
            <w:r w:rsidRPr="0004649C">
              <w:rPr>
                <w:color w:val="auto"/>
              </w:rPr>
              <w:t>2</w:t>
            </w:r>
          </w:p>
        </w:tc>
      </w:tr>
      <w:tr w:rsidR="008E1019" w:rsidRPr="00FE3933" w:rsidTr="005805B7">
        <w:trPr>
          <w:trHeight w:val="753"/>
        </w:trPr>
        <w:tc>
          <w:tcPr>
            <w:tcW w:w="500" w:type="dxa"/>
          </w:tcPr>
          <w:p w:rsidR="008E1019" w:rsidRPr="00FE3933" w:rsidRDefault="008E1019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4</w:t>
            </w:r>
          </w:p>
        </w:tc>
        <w:tc>
          <w:tcPr>
            <w:tcW w:w="1735" w:type="dxa"/>
          </w:tcPr>
          <w:p w:rsidR="008E1019" w:rsidRPr="00C55DB0" w:rsidRDefault="008E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DB0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C55DB0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C55DB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494" w:type="dxa"/>
          </w:tcPr>
          <w:p w:rsidR="008E1019" w:rsidRPr="00C55DB0" w:rsidRDefault="00C55DB0" w:rsidP="00146256">
            <w:pPr>
              <w:pStyle w:val="a5"/>
            </w:pPr>
            <w:proofErr w:type="gramStart"/>
            <w:r w:rsidRPr="00C55DB0">
              <w:t xml:space="preserve">Современные подходы к профилактике, диагностике, коррекции </w:t>
            </w:r>
            <w:proofErr w:type="spellStart"/>
            <w:r w:rsidRPr="00C55DB0">
              <w:t>дисграфии</w:t>
            </w:r>
            <w:proofErr w:type="spellEnd"/>
            <w:r w:rsidRPr="00C55DB0">
              <w:t xml:space="preserve"> и </w:t>
            </w:r>
            <w:proofErr w:type="spellStart"/>
            <w:r w:rsidRPr="00C55DB0">
              <w:t>дислексии</w:t>
            </w:r>
            <w:proofErr w:type="spellEnd"/>
            <w:r w:rsidRPr="00C55DB0">
              <w:t xml:space="preserve"> (в том </w:t>
            </w:r>
            <w:proofErr w:type="spellStart"/>
            <w:r w:rsidRPr="00C55DB0">
              <w:t>сисле</w:t>
            </w:r>
            <w:proofErr w:type="spellEnd"/>
            <w:r w:rsidRPr="00C55DB0">
              <w:t xml:space="preserve"> 16 часов по особенностям организации работы с </w:t>
            </w:r>
            <w:r w:rsidRPr="00C55DB0">
              <w:lastRenderedPageBreak/>
              <w:t>детьми ОВЗ</w:t>
            </w:r>
            <w:proofErr w:type="gramEnd"/>
          </w:p>
          <w:p w:rsidR="008E1019" w:rsidRPr="00C55DB0" w:rsidRDefault="008E1019" w:rsidP="00146256">
            <w:pPr>
              <w:pStyle w:val="a5"/>
            </w:pPr>
          </w:p>
        </w:tc>
        <w:tc>
          <w:tcPr>
            <w:tcW w:w="2042" w:type="dxa"/>
          </w:tcPr>
          <w:p w:rsidR="008E1019" w:rsidRPr="00276375" w:rsidRDefault="00276375" w:rsidP="00276375">
            <w:pPr>
              <w:pStyle w:val="a5"/>
            </w:pPr>
            <w:r w:rsidRPr="00276375">
              <w:lastRenderedPageBreak/>
              <w:t xml:space="preserve">Государственное автономное образовательное учреждение дополнительного профессионального образования «Институт развития </w:t>
            </w:r>
            <w:r w:rsidRPr="00276375">
              <w:lastRenderedPageBreak/>
              <w:t>образования Республики Татарстан</w:t>
            </w:r>
          </w:p>
        </w:tc>
        <w:tc>
          <w:tcPr>
            <w:tcW w:w="850" w:type="dxa"/>
          </w:tcPr>
          <w:p w:rsidR="008E1019" w:rsidRPr="002210F8" w:rsidRDefault="008E1019" w:rsidP="00FF2A1D">
            <w:pPr>
              <w:pStyle w:val="Default"/>
              <w:rPr>
                <w:color w:val="auto"/>
              </w:rPr>
            </w:pPr>
            <w:r w:rsidRPr="002210F8">
              <w:rPr>
                <w:shd w:val="clear" w:color="auto" w:fill="FFFFFF"/>
              </w:rPr>
              <w:lastRenderedPageBreak/>
              <w:t>72 часа</w:t>
            </w:r>
          </w:p>
        </w:tc>
        <w:tc>
          <w:tcPr>
            <w:tcW w:w="1836" w:type="dxa"/>
          </w:tcPr>
          <w:p w:rsidR="008E1019" w:rsidRPr="002210F8" w:rsidRDefault="00E45E08" w:rsidP="00146256">
            <w:pPr>
              <w:pStyle w:val="a5"/>
            </w:pPr>
            <w:r w:rsidRPr="002210F8">
              <w:t>22</w:t>
            </w:r>
            <w:r w:rsidR="008E1019" w:rsidRPr="002210F8">
              <w:t>. 0</w:t>
            </w:r>
            <w:r w:rsidRPr="002210F8">
              <w:t>3</w:t>
            </w:r>
            <w:r w:rsidR="008E1019" w:rsidRPr="002210F8">
              <w:t>.20</w:t>
            </w:r>
            <w:r w:rsidR="00F41B3C" w:rsidRPr="002210F8">
              <w:t>22</w:t>
            </w:r>
            <w:r w:rsidR="008E1019" w:rsidRPr="002210F8">
              <w:t xml:space="preserve"> - </w:t>
            </w:r>
            <w:r w:rsidR="00F41B3C" w:rsidRPr="002210F8">
              <w:t>05</w:t>
            </w:r>
            <w:r w:rsidR="008E1019" w:rsidRPr="002210F8">
              <w:t>.0</w:t>
            </w:r>
            <w:r w:rsidR="00F41B3C" w:rsidRPr="002210F8">
              <w:t>4.</w:t>
            </w:r>
            <w:r w:rsidR="008E1019" w:rsidRPr="002210F8">
              <w:t>20</w:t>
            </w:r>
            <w:r w:rsidR="00F41B3C" w:rsidRPr="002210F8">
              <w:t>22</w:t>
            </w:r>
          </w:p>
          <w:p w:rsidR="008E1019" w:rsidRPr="002210F8" w:rsidRDefault="008E1019" w:rsidP="00FF2A1D">
            <w:pPr>
              <w:pStyle w:val="Default"/>
              <w:rPr>
                <w:color w:val="auto"/>
              </w:rPr>
            </w:pPr>
          </w:p>
        </w:tc>
      </w:tr>
      <w:tr w:rsidR="00D81987" w:rsidRPr="00FE3933" w:rsidTr="005805B7">
        <w:trPr>
          <w:trHeight w:val="753"/>
        </w:trPr>
        <w:tc>
          <w:tcPr>
            <w:tcW w:w="500" w:type="dxa"/>
          </w:tcPr>
          <w:p w:rsidR="00D81987" w:rsidRPr="00FE3933" w:rsidRDefault="00D81987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lastRenderedPageBreak/>
              <w:t>6</w:t>
            </w:r>
          </w:p>
        </w:tc>
        <w:tc>
          <w:tcPr>
            <w:tcW w:w="1735" w:type="dxa"/>
          </w:tcPr>
          <w:p w:rsidR="00D81987" w:rsidRPr="00FE3933" w:rsidRDefault="00D81987" w:rsidP="00E36F61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Ахсанова</w:t>
            </w:r>
            <w:proofErr w:type="spellEnd"/>
            <w:r w:rsidRPr="00FE3933">
              <w:rPr>
                <w:color w:val="auto"/>
              </w:rPr>
              <w:t xml:space="preserve"> Анжелика Викторовна</w:t>
            </w:r>
          </w:p>
        </w:tc>
        <w:tc>
          <w:tcPr>
            <w:tcW w:w="2494" w:type="dxa"/>
          </w:tcPr>
          <w:p w:rsidR="00D81987" w:rsidRPr="00DF3E94" w:rsidRDefault="00DF3E94" w:rsidP="00DF3E94">
            <w:pPr>
              <w:pStyle w:val="Defaul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</w:t>
            </w:r>
            <w:r w:rsidRPr="00DF3E94">
              <w:rPr>
                <w:shd w:val="clear" w:color="auto" w:fill="FFFFFF"/>
              </w:rPr>
              <w:t>Современные образовательные технологии обучения детей дошкольного возраста правилам безопасного поведения на дороге</w:t>
            </w:r>
            <w:r>
              <w:rPr>
                <w:shd w:val="clear" w:color="auto" w:fill="FFFFFF"/>
              </w:rPr>
              <w:t>"</w:t>
            </w:r>
          </w:p>
        </w:tc>
        <w:tc>
          <w:tcPr>
            <w:tcW w:w="2042" w:type="dxa"/>
          </w:tcPr>
          <w:p w:rsidR="00D81987" w:rsidRPr="00FE3933" w:rsidRDefault="00D81987" w:rsidP="00641A38">
            <w:pPr>
              <w:pStyle w:val="Default"/>
              <w:rPr>
                <w:color w:val="auto"/>
              </w:rPr>
            </w:pPr>
            <w:r w:rsidRPr="00FE3933">
              <w:rPr>
                <w:shd w:val="clear" w:color="auto" w:fill="FFFFFF"/>
              </w:rPr>
              <w:t xml:space="preserve">Государственное </w:t>
            </w:r>
            <w:r w:rsidR="00641A38">
              <w:rPr>
                <w:shd w:val="clear" w:color="auto" w:fill="FFFFFF"/>
              </w:rPr>
              <w:t xml:space="preserve">бюджетное </w:t>
            </w:r>
            <w:r w:rsidRPr="00FE3933">
              <w:rPr>
                <w:shd w:val="clear" w:color="auto" w:fill="FFFFFF"/>
              </w:rPr>
              <w:t xml:space="preserve">учреждение </w:t>
            </w:r>
            <w:r w:rsidR="00641A38">
              <w:rPr>
                <w:shd w:val="clear" w:color="auto" w:fill="FFFFFF"/>
              </w:rPr>
              <w:t xml:space="preserve">"Научный центр безопасности жизнедеятельности </w:t>
            </w:r>
            <w:r w:rsidR="00DF3E94">
              <w:rPr>
                <w:shd w:val="clear" w:color="auto" w:fill="FFFFFF"/>
              </w:rPr>
              <w:t>"</w:t>
            </w:r>
          </w:p>
        </w:tc>
        <w:tc>
          <w:tcPr>
            <w:tcW w:w="850" w:type="dxa"/>
          </w:tcPr>
          <w:p w:rsidR="00D81987" w:rsidRPr="00FE3933" w:rsidRDefault="000378C5" w:rsidP="009D1464">
            <w:pPr>
              <w:pStyle w:val="Default"/>
              <w:rPr>
                <w:color w:val="auto"/>
              </w:rPr>
            </w:pPr>
            <w:r w:rsidRPr="006A0B07">
              <w:rPr>
                <w:shd w:val="clear" w:color="auto" w:fill="FFFFFF"/>
              </w:rPr>
              <w:t>72 часа</w:t>
            </w:r>
          </w:p>
        </w:tc>
        <w:tc>
          <w:tcPr>
            <w:tcW w:w="1836" w:type="dxa"/>
          </w:tcPr>
          <w:p w:rsidR="000378C5" w:rsidRPr="002D03EE" w:rsidRDefault="000378C5" w:rsidP="000378C5">
            <w:pPr>
              <w:pStyle w:val="Default"/>
              <w:rPr>
                <w:color w:val="auto"/>
              </w:rPr>
            </w:pPr>
            <w:r w:rsidRPr="002D03EE">
              <w:rPr>
                <w:color w:val="auto"/>
              </w:rPr>
              <w:t>10.04.2023</w:t>
            </w:r>
          </w:p>
          <w:p w:rsidR="00D81987" w:rsidRPr="00FE3933" w:rsidRDefault="000378C5" w:rsidP="000378C5">
            <w:pPr>
              <w:pStyle w:val="Default"/>
              <w:rPr>
                <w:color w:val="auto"/>
                <w:highlight w:val="yellow"/>
              </w:rPr>
            </w:pPr>
            <w:r>
              <w:rPr>
                <w:color w:val="auto"/>
              </w:rPr>
              <w:t>20</w:t>
            </w:r>
            <w:r w:rsidRPr="002D03EE">
              <w:rPr>
                <w:color w:val="auto"/>
              </w:rPr>
              <w:t>.04.2023</w:t>
            </w:r>
          </w:p>
        </w:tc>
      </w:tr>
      <w:tr w:rsidR="00BA3692" w:rsidRPr="00FE3933" w:rsidTr="005805B7">
        <w:trPr>
          <w:trHeight w:val="753"/>
        </w:trPr>
        <w:tc>
          <w:tcPr>
            <w:tcW w:w="500" w:type="dxa"/>
          </w:tcPr>
          <w:p w:rsidR="00BA3692" w:rsidRPr="00FE3933" w:rsidRDefault="00BA3692" w:rsidP="00FF2A1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735" w:type="dxa"/>
          </w:tcPr>
          <w:p w:rsidR="00BA3692" w:rsidRPr="002770AB" w:rsidRDefault="00BA3692" w:rsidP="00E36F61">
            <w:pPr>
              <w:pStyle w:val="Default"/>
              <w:rPr>
                <w:color w:val="auto"/>
                <w:highlight w:val="yellow"/>
              </w:rPr>
            </w:pPr>
            <w:proofErr w:type="spellStart"/>
            <w:r w:rsidRPr="003B6CE0">
              <w:rPr>
                <w:color w:val="auto"/>
              </w:rPr>
              <w:t>Фаизова</w:t>
            </w:r>
            <w:proofErr w:type="spellEnd"/>
            <w:r w:rsidR="0074532A" w:rsidRPr="003B6CE0">
              <w:rPr>
                <w:color w:val="auto"/>
              </w:rPr>
              <w:t xml:space="preserve">  </w:t>
            </w:r>
            <w:proofErr w:type="spellStart"/>
            <w:r w:rsidRPr="003B6CE0">
              <w:rPr>
                <w:color w:val="auto"/>
              </w:rPr>
              <w:t>Айсылу</w:t>
            </w:r>
            <w:proofErr w:type="spellEnd"/>
            <w:r w:rsidR="0074532A" w:rsidRPr="003B6CE0">
              <w:rPr>
                <w:color w:val="auto"/>
              </w:rPr>
              <w:t xml:space="preserve"> </w:t>
            </w:r>
            <w:proofErr w:type="spellStart"/>
            <w:r w:rsidRPr="003B6CE0">
              <w:rPr>
                <w:color w:val="auto"/>
              </w:rPr>
              <w:t>Радиковна</w:t>
            </w:r>
            <w:proofErr w:type="spellEnd"/>
          </w:p>
        </w:tc>
        <w:tc>
          <w:tcPr>
            <w:tcW w:w="2494" w:type="dxa"/>
          </w:tcPr>
          <w:p w:rsidR="00BA3692" w:rsidRPr="003B6CE0" w:rsidRDefault="003B6CE0" w:rsidP="00275F12">
            <w:pPr>
              <w:pStyle w:val="Default"/>
              <w:rPr>
                <w:color w:val="auto"/>
                <w:highlight w:val="yellow"/>
              </w:rPr>
            </w:pPr>
            <w:proofErr w:type="spellStart"/>
            <w:r w:rsidRPr="003B6CE0">
              <w:rPr>
                <w:shd w:val="clear" w:color="auto" w:fill="F6F6F6"/>
              </w:rPr>
              <w:t>Набережночелнинский</w:t>
            </w:r>
            <w:proofErr w:type="spellEnd"/>
            <w:r w:rsidRPr="003B6CE0">
              <w:rPr>
                <w:shd w:val="clear" w:color="auto" w:fill="F6F6F6"/>
              </w:rPr>
              <w:t xml:space="preserve"> филиал частного образовательного учреждения высшего образования «Казанский инновационный университет имени В.Г. </w:t>
            </w:r>
            <w:proofErr w:type="spellStart"/>
            <w:r w:rsidRPr="003B6CE0">
              <w:rPr>
                <w:shd w:val="clear" w:color="auto" w:fill="F6F6F6"/>
              </w:rPr>
              <w:t>Тимирясова</w:t>
            </w:r>
            <w:proofErr w:type="spellEnd"/>
            <w:r w:rsidRPr="003B6CE0">
              <w:rPr>
                <w:shd w:val="clear" w:color="auto" w:fill="F6F6F6"/>
              </w:rPr>
              <w:t xml:space="preserve"> (ИЭУП)»</w:t>
            </w:r>
          </w:p>
        </w:tc>
        <w:tc>
          <w:tcPr>
            <w:tcW w:w="2042" w:type="dxa"/>
          </w:tcPr>
          <w:p w:rsidR="00BA3692" w:rsidRPr="0074532A" w:rsidRDefault="0074532A" w:rsidP="00275F12">
            <w:pPr>
              <w:pStyle w:val="Default"/>
              <w:rPr>
                <w:color w:val="auto"/>
                <w:highlight w:val="yellow"/>
              </w:rPr>
            </w:pPr>
            <w:r w:rsidRPr="0074532A">
              <w:rPr>
                <w:shd w:val="clear" w:color="auto" w:fill="F6F6F6"/>
              </w:rPr>
              <w:t>Методика и организация патриотического воспитания в образовательной организации</w:t>
            </w:r>
            <w:r>
              <w:rPr>
                <w:shd w:val="clear" w:color="auto" w:fill="F6F6F6"/>
              </w:rPr>
              <w:t xml:space="preserve"> 2023г.</w:t>
            </w:r>
          </w:p>
        </w:tc>
        <w:tc>
          <w:tcPr>
            <w:tcW w:w="850" w:type="dxa"/>
          </w:tcPr>
          <w:p w:rsidR="00BA3692" w:rsidRPr="002770AB" w:rsidRDefault="00BA3692" w:rsidP="00275F12">
            <w:pPr>
              <w:pStyle w:val="Default"/>
              <w:rPr>
                <w:color w:val="auto"/>
                <w:highlight w:val="yellow"/>
              </w:rPr>
            </w:pPr>
            <w:r w:rsidRPr="003B6CE0">
              <w:rPr>
                <w:shd w:val="clear" w:color="auto" w:fill="FFFFFF"/>
              </w:rPr>
              <w:t>72 часа</w:t>
            </w:r>
          </w:p>
        </w:tc>
        <w:tc>
          <w:tcPr>
            <w:tcW w:w="1836" w:type="dxa"/>
          </w:tcPr>
          <w:p w:rsidR="00BA3692" w:rsidRPr="003B6CE0" w:rsidRDefault="003B6CE0" w:rsidP="00275F12">
            <w:pPr>
              <w:pStyle w:val="Default"/>
              <w:rPr>
                <w:color w:val="auto"/>
              </w:rPr>
            </w:pPr>
            <w:r w:rsidRPr="003B6CE0">
              <w:rPr>
                <w:color w:val="auto"/>
              </w:rPr>
              <w:t>06.02.2023-18.02.2023</w:t>
            </w:r>
          </w:p>
        </w:tc>
      </w:tr>
      <w:tr w:rsidR="002770AB" w:rsidRPr="00FE3933" w:rsidTr="005805B7">
        <w:trPr>
          <w:trHeight w:val="753"/>
        </w:trPr>
        <w:tc>
          <w:tcPr>
            <w:tcW w:w="500" w:type="dxa"/>
          </w:tcPr>
          <w:p w:rsidR="002770AB" w:rsidRPr="00963F82" w:rsidRDefault="002770AB" w:rsidP="00FF2A1D">
            <w:pPr>
              <w:pStyle w:val="Default"/>
              <w:rPr>
                <w:color w:val="auto"/>
              </w:rPr>
            </w:pPr>
            <w:r w:rsidRPr="00963F82">
              <w:rPr>
                <w:color w:val="auto"/>
              </w:rPr>
              <w:t>8</w:t>
            </w:r>
          </w:p>
        </w:tc>
        <w:tc>
          <w:tcPr>
            <w:tcW w:w="1735" w:type="dxa"/>
          </w:tcPr>
          <w:p w:rsidR="002770AB" w:rsidRPr="00963F82" w:rsidRDefault="002770AB" w:rsidP="00E36F61">
            <w:pPr>
              <w:pStyle w:val="Default"/>
              <w:rPr>
                <w:color w:val="auto"/>
              </w:rPr>
            </w:pPr>
            <w:r w:rsidRPr="00963F82">
              <w:rPr>
                <w:color w:val="auto"/>
              </w:rPr>
              <w:t xml:space="preserve">Зевакина Инна </w:t>
            </w:r>
            <w:proofErr w:type="spellStart"/>
            <w:r w:rsidRPr="00963F82">
              <w:rPr>
                <w:color w:val="auto"/>
              </w:rPr>
              <w:t>Ваизовна</w:t>
            </w:r>
            <w:proofErr w:type="spellEnd"/>
          </w:p>
        </w:tc>
        <w:tc>
          <w:tcPr>
            <w:tcW w:w="2494" w:type="dxa"/>
          </w:tcPr>
          <w:p w:rsidR="002770AB" w:rsidRPr="00963F82" w:rsidRDefault="00963F82" w:rsidP="00275F12">
            <w:pPr>
              <w:pStyle w:val="Default"/>
              <w:rPr>
                <w:shd w:val="clear" w:color="auto" w:fill="FFFFFF"/>
              </w:rPr>
            </w:pPr>
            <w:r w:rsidRPr="00963F82">
              <w:rPr>
                <w:shd w:val="clear" w:color="auto" w:fill="FFFFFF"/>
              </w:rPr>
              <w:t xml:space="preserve">Междисциплинарный подход к музыкальному воспитанию дошкольников: нейро – </w:t>
            </w:r>
            <w:proofErr w:type="gramStart"/>
            <w:r w:rsidRPr="00963F82">
              <w:rPr>
                <w:shd w:val="clear" w:color="auto" w:fill="FFFFFF"/>
              </w:rPr>
              <w:t>арт</w:t>
            </w:r>
            <w:proofErr w:type="gramEnd"/>
            <w:r w:rsidRPr="00963F82">
              <w:rPr>
                <w:shd w:val="clear" w:color="auto" w:fill="FFFFFF"/>
              </w:rPr>
              <w:t xml:space="preserve"> и медиатехнологии в условиях инклюзивного </w:t>
            </w:r>
            <w:proofErr w:type="spellStart"/>
            <w:r w:rsidRPr="00963F82">
              <w:rPr>
                <w:shd w:val="clear" w:color="auto" w:fill="FFFFFF"/>
              </w:rPr>
              <w:t>образовани</w:t>
            </w:r>
            <w:proofErr w:type="spellEnd"/>
            <w:r w:rsidRPr="00963F82">
              <w:rPr>
                <w:shd w:val="clear" w:color="auto" w:fill="FFFFFF"/>
              </w:rPr>
              <w:t>» ДОО"</w:t>
            </w:r>
          </w:p>
        </w:tc>
        <w:tc>
          <w:tcPr>
            <w:tcW w:w="2042" w:type="dxa"/>
          </w:tcPr>
          <w:p w:rsidR="002770AB" w:rsidRPr="00963F82" w:rsidRDefault="00963F82" w:rsidP="00275F12">
            <w:pPr>
              <w:pStyle w:val="Default"/>
              <w:rPr>
                <w:shd w:val="clear" w:color="auto" w:fill="FFFFFF"/>
              </w:rPr>
            </w:pPr>
            <w:r w:rsidRPr="00963F82">
              <w:rPr>
                <w:shd w:val="clear" w:color="auto" w:fill="FFFFFF"/>
              </w:rPr>
              <w:t xml:space="preserve">Негосударственное образовательное учреждение «Центр социально – гуманитарного образования» </w:t>
            </w:r>
          </w:p>
        </w:tc>
        <w:tc>
          <w:tcPr>
            <w:tcW w:w="850" w:type="dxa"/>
          </w:tcPr>
          <w:p w:rsidR="002770AB" w:rsidRPr="00963F82" w:rsidRDefault="00963F82" w:rsidP="00275F12">
            <w:pPr>
              <w:pStyle w:val="Default"/>
              <w:rPr>
                <w:shd w:val="clear" w:color="auto" w:fill="FFFFFF"/>
              </w:rPr>
            </w:pPr>
            <w:r w:rsidRPr="00963F82">
              <w:rPr>
                <w:shd w:val="clear" w:color="auto" w:fill="FFFFFF"/>
              </w:rPr>
              <w:t>72 часа</w:t>
            </w:r>
          </w:p>
        </w:tc>
        <w:tc>
          <w:tcPr>
            <w:tcW w:w="1836" w:type="dxa"/>
          </w:tcPr>
          <w:p w:rsidR="002770AB" w:rsidRPr="00963F82" w:rsidRDefault="00963F82" w:rsidP="00275F12">
            <w:pPr>
              <w:pStyle w:val="Default"/>
              <w:rPr>
                <w:color w:val="auto"/>
              </w:rPr>
            </w:pPr>
            <w:r w:rsidRPr="00963F82">
              <w:rPr>
                <w:color w:val="auto"/>
              </w:rPr>
              <w:t>11.10.21 – 22.10.21</w:t>
            </w:r>
          </w:p>
        </w:tc>
      </w:tr>
      <w:tr w:rsidR="001D43A0" w:rsidRPr="00FE3933" w:rsidTr="005805B7">
        <w:trPr>
          <w:trHeight w:val="753"/>
        </w:trPr>
        <w:tc>
          <w:tcPr>
            <w:tcW w:w="500" w:type="dxa"/>
          </w:tcPr>
          <w:p w:rsidR="001D43A0" w:rsidRDefault="001D43A0" w:rsidP="001D43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1735" w:type="dxa"/>
          </w:tcPr>
          <w:p w:rsidR="001D43A0" w:rsidRPr="00FE205F" w:rsidRDefault="001D43A0" w:rsidP="001D43A0">
            <w:pPr>
              <w:pStyle w:val="Default"/>
              <w:rPr>
                <w:color w:val="auto"/>
              </w:rPr>
            </w:pPr>
            <w:proofErr w:type="spellStart"/>
            <w:r w:rsidRPr="00FE205F">
              <w:rPr>
                <w:color w:val="auto"/>
              </w:rPr>
              <w:t>Евлейкина</w:t>
            </w:r>
            <w:proofErr w:type="spellEnd"/>
            <w:r w:rsidRPr="00FE205F">
              <w:rPr>
                <w:color w:val="auto"/>
              </w:rPr>
              <w:t xml:space="preserve"> Любовь Михайловна</w:t>
            </w:r>
          </w:p>
        </w:tc>
        <w:tc>
          <w:tcPr>
            <w:tcW w:w="2494" w:type="dxa"/>
          </w:tcPr>
          <w:p w:rsidR="001D43A0" w:rsidRPr="00FE205F" w:rsidRDefault="00FE205F" w:rsidP="001D43A0">
            <w:pPr>
              <w:pStyle w:val="Default"/>
              <w:rPr>
                <w:shd w:val="clear" w:color="auto" w:fill="FFFFFF"/>
              </w:rPr>
            </w:pPr>
            <w:r w:rsidRPr="00FE205F">
              <w:rPr>
                <w:shd w:val="clear" w:color="auto" w:fill="FFFFFF"/>
              </w:rPr>
              <w:t xml:space="preserve">Организация деятельности педагога – психолога в системе среднего профессионального образования: </w:t>
            </w:r>
            <w:proofErr w:type="spellStart"/>
            <w:r w:rsidRPr="00FE205F">
              <w:rPr>
                <w:shd w:val="clear" w:color="auto" w:fill="FFFFFF"/>
              </w:rPr>
              <w:t>психолого</w:t>
            </w:r>
            <w:proofErr w:type="spellEnd"/>
            <w:r w:rsidRPr="00FE205F">
              <w:rPr>
                <w:shd w:val="clear" w:color="auto" w:fill="FFFFFF"/>
              </w:rPr>
              <w:t xml:space="preserve"> – педагогическое </w:t>
            </w:r>
            <w:proofErr w:type="spellStart"/>
            <w:r w:rsidRPr="00FE205F">
              <w:rPr>
                <w:shd w:val="clear" w:color="auto" w:fill="FFFFFF"/>
              </w:rPr>
              <w:t>сопрвождение</w:t>
            </w:r>
            <w:proofErr w:type="spellEnd"/>
            <w:r w:rsidRPr="00FE205F">
              <w:rPr>
                <w:shd w:val="clear" w:color="auto" w:fill="FFFFFF"/>
              </w:rPr>
              <w:t xml:space="preserve"> и межведомственное </w:t>
            </w:r>
            <w:proofErr w:type="spellStart"/>
            <w:r w:rsidRPr="00FE205F">
              <w:rPr>
                <w:shd w:val="clear" w:color="auto" w:fill="FFFFFF"/>
              </w:rPr>
              <w:t>взаимодейст</w:t>
            </w:r>
            <w:proofErr w:type="gramStart"/>
            <w:r w:rsidRPr="00FE205F">
              <w:rPr>
                <w:shd w:val="clear" w:color="auto" w:fill="FFFFFF"/>
              </w:rPr>
              <w:t>»и</w:t>
            </w:r>
            <w:proofErr w:type="gramEnd"/>
            <w:r w:rsidRPr="00FE205F">
              <w:rPr>
                <w:shd w:val="clear" w:color="auto" w:fill="FFFFFF"/>
              </w:rPr>
              <w:t>е</w:t>
            </w:r>
            <w:proofErr w:type="spellEnd"/>
          </w:p>
        </w:tc>
        <w:tc>
          <w:tcPr>
            <w:tcW w:w="2042" w:type="dxa"/>
          </w:tcPr>
          <w:p w:rsidR="001D43A0" w:rsidRPr="00FE205F" w:rsidRDefault="001D43A0" w:rsidP="001D43A0">
            <w:pPr>
              <w:pStyle w:val="Default"/>
              <w:rPr>
                <w:shd w:val="clear" w:color="auto" w:fill="FFFFFF"/>
              </w:rPr>
            </w:pPr>
            <w:r w:rsidRPr="00FE205F">
              <w:rPr>
                <w:shd w:val="clear" w:color="auto" w:fill="FFFFFF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</w:t>
            </w:r>
            <w:proofErr w:type="spellStart"/>
            <w:r w:rsidRPr="00FE205F">
              <w:rPr>
                <w:shd w:val="clear" w:color="auto" w:fill="FFFFFF"/>
              </w:rPr>
              <w:t>психолого</w:t>
            </w:r>
            <w:proofErr w:type="spellEnd"/>
            <w:r w:rsidRPr="00FE205F">
              <w:rPr>
                <w:shd w:val="clear" w:color="auto" w:fill="FFFFFF"/>
              </w:rPr>
              <w:t xml:space="preserve"> – педагогический университет</w:t>
            </w:r>
          </w:p>
        </w:tc>
        <w:tc>
          <w:tcPr>
            <w:tcW w:w="850" w:type="dxa"/>
          </w:tcPr>
          <w:p w:rsidR="001D43A0" w:rsidRPr="002770AB" w:rsidRDefault="001D43A0" w:rsidP="001D43A0">
            <w:pPr>
              <w:pStyle w:val="Default"/>
              <w:rPr>
                <w:highlight w:val="yellow"/>
                <w:shd w:val="clear" w:color="auto" w:fill="FFFFFF"/>
              </w:rPr>
            </w:pPr>
            <w:r w:rsidRPr="00963F82">
              <w:rPr>
                <w:shd w:val="clear" w:color="auto" w:fill="FFFFFF"/>
              </w:rPr>
              <w:t>72 часа</w:t>
            </w:r>
          </w:p>
        </w:tc>
        <w:tc>
          <w:tcPr>
            <w:tcW w:w="1836" w:type="dxa"/>
          </w:tcPr>
          <w:p w:rsidR="001D43A0" w:rsidRPr="002770AB" w:rsidRDefault="001D43A0" w:rsidP="001D43A0">
            <w:pPr>
              <w:pStyle w:val="Default"/>
              <w:rPr>
                <w:color w:val="auto"/>
                <w:highlight w:val="yellow"/>
              </w:rPr>
            </w:pPr>
            <w:r>
              <w:rPr>
                <w:color w:val="auto"/>
              </w:rPr>
              <w:t>30</w:t>
            </w:r>
            <w:r w:rsidRPr="00963F82">
              <w:rPr>
                <w:color w:val="auto"/>
              </w:rPr>
              <w:t>.</w:t>
            </w:r>
            <w:r>
              <w:rPr>
                <w:color w:val="auto"/>
              </w:rPr>
              <w:t>09</w:t>
            </w:r>
            <w:r w:rsidRPr="00963F82">
              <w:rPr>
                <w:color w:val="auto"/>
              </w:rPr>
              <w:t>.2</w:t>
            </w:r>
            <w:r>
              <w:rPr>
                <w:color w:val="auto"/>
              </w:rPr>
              <w:t>2</w:t>
            </w:r>
            <w:r w:rsidRPr="00963F82">
              <w:rPr>
                <w:color w:val="auto"/>
              </w:rPr>
              <w:t xml:space="preserve"> – </w:t>
            </w:r>
            <w:r>
              <w:rPr>
                <w:color w:val="auto"/>
              </w:rPr>
              <w:t>16</w:t>
            </w:r>
            <w:r w:rsidRPr="00963F82">
              <w:rPr>
                <w:color w:val="auto"/>
              </w:rPr>
              <w:t>.1</w:t>
            </w:r>
            <w:r>
              <w:rPr>
                <w:color w:val="auto"/>
              </w:rPr>
              <w:t>2</w:t>
            </w:r>
            <w:r w:rsidRPr="00963F82">
              <w:rPr>
                <w:color w:val="auto"/>
              </w:rPr>
              <w:t>.2</w:t>
            </w:r>
            <w:r>
              <w:rPr>
                <w:color w:val="auto"/>
              </w:rPr>
              <w:t>2</w:t>
            </w:r>
          </w:p>
        </w:tc>
      </w:tr>
    </w:tbl>
    <w:p w:rsidR="003B6B7C" w:rsidRPr="00FE3933" w:rsidRDefault="003B6B7C" w:rsidP="003B6B7C">
      <w:pPr>
        <w:pStyle w:val="a3"/>
        <w:spacing w:after="0" w:line="240" w:lineRule="auto"/>
        <w:ind w:left="6107"/>
        <w:rPr>
          <w:rFonts w:ascii="Times New Roman" w:hAnsi="Times New Roman"/>
          <w:b/>
          <w:sz w:val="24"/>
          <w:szCs w:val="24"/>
        </w:rPr>
      </w:pPr>
    </w:p>
    <w:p w:rsidR="000F350F" w:rsidRPr="00FE3933" w:rsidRDefault="000F350F" w:rsidP="003B6B7C">
      <w:pPr>
        <w:pStyle w:val="a3"/>
        <w:spacing w:after="0" w:line="240" w:lineRule="auto"/>
        <w:ind w:left="6107"/>
        <w:rPr>
          <w:rFonts w:ascii="Times New Roman" w:hAnsi="Times New Roman"/>
          <w:b/>
          <w:sz w:val="24"/>
          <w:szCs w:val="24"/>
        </w:rPr>
      </w:pPr>
    </w:p>
    <w:p w:rsidR="003E63AF" w:rsidRPr="00FE3933" w:rsidRDefault="003E63AF" w:rsidP="00680C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E3933">
        <w:rPr>
          <w:rFonts w:ascii="Times New Roman" w:hAnsi="Times New Roman"/>
          <w:b/>
          <w:sz w:val="24"/>
          <w:szCs w:val="24"/>
        </w:rPr>
        <w:t xml:space="preserve">АНАЛИЗ ВЫПОЛНЕНИЯ ГОДОВОГО ПЛАНА </w:t>
      </w:r>
    </w:p>
    <w:p w:rsidR="003E63AF" w:rsidRPr="00FE3933" w:rsidRDefault="00CA7FA9" w:rsidP="00BB3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</w:t>
      </w:r>
      <w:r w:rsidR="003E1BB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3E1BB4">
        <w:rPr>
          <w:rFonts w:ascii="Times New Roman" w:hAnsi="Times New Roman" w:cs="Times New Roman"/>
          <w:b/>
          <w:sz w:val="24"/>
          <w:szCs w:val="24"/>
        </w:rPr>
        <w:t>3</w:t>
      </w:r>
      <w:r w:rsidR="003E63AF" w:rsidRPr="00FE3933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FB6C00" w:rsidRPr="00FE3933" w:rsidRDefault="00FB6C00" w:rsidP="00BB3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B6C00" w:rsidRPr="00FE3933" w:rsidRDefault="009A4A38" w:rsidP="00FB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В 2022-2023</w:t>
      </w:r>
      <w:r w:rsidR="00FB6C00" w:rsidRPr="00FE3933">
        <w:rPr>
          <w:rFonts w:ascii="Times New Roman" w:hAnsi="Times New Roman" w:cs="Times New Roman"/>
          <w:sz w:val="24"/>
          <w:szCs w:val="24"/>
        </w:rPr>
        <w:t xml:space="preserve"> учебном году ДОУ реализовало основную общеобразовательную Программу ДОУ, разработанную 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="00FB6C00" w:rsidRPr="00FE393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FB6C00" w:rsidRPr="00FE3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6C00" w:rsidRPr="00FE3933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FB6C00" w:rsidRPr="00FE3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6C00" w:rsidRPr="00FE3933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FB6C00" w:rsidRPr="00FE3933">
        <w:rPr>
          <w:rFonts w:ascii="Times New Roman" w:hAnsi="Times New Roman" w:cs="Times New Roman"/>
          <w:sz w:val="24"/>
          <w:szCs w:val="24"/>
        </w:rPr>
        <w:t>.</w:t>
      </w:r>
    </w:p>
    <w:p w:rsidR="00FB6C00" w:rsidRPr="00FE3933" w:rsidRDefault="00FB6C00" w:rsidP="00FB6C00">
      <w:pPr>
        <w:pStyle w:val="a5"/>
        <w:spacing w:before="0" w:beforeAutospacing="0" w:after="0" w:afterAutospacing="0"/>
        <w:jc w:val="both"/>
        <w:rPr>
          <w:rStyle w:val="a6"/>
        </w:rPr>
      </w:pPr>
      <w:r w:rsidRPr="00FE3933">
        <w:lastRenderedPageBreak/>
        <w:t xml:space="preserve"> Наряду с </w:t>
      </w:r>
      <w:r w:rsidRPr="00FE3933">
        <w:rPr>
          <w:rStyle w:val="a6"/>
          <w:b w:val="0"/>
        </w:rPr>
        <w:t xml:space="preserve">программой ДОУ </w:t>
      </w:r>
      <w:r w:rsidRPr="00FE3933">
        <w:t xml:space="preserve">реализовывались и </w:t>
      </w:r>
      <w:r w:rsidRPr="00FE3933">
        <w:rPr>
          <w:rStyle w:val="a6"/>
          <w:b w:val="0"/>
        </w:rPr>
        <w:t>парциальные/ вариативные программы и технологии:</w:t>
      </w:r>
    </w:p>
    <w:p w:rsidR="00FB6C00" w:rsidRPr="00FE3933" w:rsidRDefault="00FB6C00" w:rsidP="00FB6C0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FE3933">
        <w:t>программа  музыкального образования детей</w:t>
      </w:r>
      <w:r w:rsidRPr="00FE3933">
        <w:rPr>
          <w:noProof/>
          <w:spacing w:val="-1"/>
        </w:rPr>
        <w:tab/>
        <w:t xml:space="preserve"> «Ладушки» И.М.Каплунова, И.А. Новоскольцева.</w:t>
      </w:r>
      <w:r w:rsidRPr="00FE3933">
        <w:rPr>
          <w:noProof/>
          <w:spacing w:val="-1"/>
        </w:rPr>
        <w:tab/>
      </w:r>
    </w:p>
    <w:p w:rsidR="00FB6C00" w:rsidRPr="00FE3933" w:rsidRDefault="00172077" w:rsidP="0017207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FE3933">
        <w:t>Программа «Математические ступеньки</w:t>
      </w:r>
      <w:r w:rsidR="00FB6C00" w:rsidRPr="00FE3933">
        <w:t>» по развитию у детей математических представлений Е.В.Колесниковой,</w:t>
      </w:r>
    </w:p>
    <w:p w:rsidR="00FB6C00" w:rsidRPr="00FE3933" w:rsidRDefault="00FB6C00" w:rsidP="00FB6C0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FE3933">
        <w:t>УМК по обучению детей государственным языкам  Республики Татарстан;</w:t>
      </w:r>
    </w:p>
    <w:p w:rsidR="00FB6C00" w:rsidRPr="00FE3933" w:rsidRDefault="00FB6C00" w:rsidP="00FB6C0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Style w:val="a6"/>
          <w:b w:val="0"/>
        </w:rPr>
      </w:pPr>
      <w:r w:rsidRPr="00FE3933">
        <w:rPr>
          <w:rStyle w:val="a6"/>
          <w:b w:val="0"/>
        </w:rPr>
        <w:t xml:space="preserve">региональная программа дошкольного образования </w:t>
      </w:r>
      <w:proofErr w:type="spellStart"/>
      <w:r w:rsidRPr="00FE3933">
        <w:rPr>
          <w:rStyle w:val="a6"/>
          <w:b w:val="0"/>
        </w:rPr>
        <w:t>Р.К.Шаеховой</w:t>
      </w:r>
      <w:proofErr w:type="spellEnd"/>
      <w:r w:rsidRPr="00FE3933">
        <w:rPr>
          <w:rStyle w:val="a6"/>
          <w:b w:val="0"/>
        </w:rPr>
        <w:t>;</w:t>
      </w:r>
    </w:p>
    <w:p w:rsidR="00FB6C00" w:rsidRPr="00FE3933" w:rsidRDefault="00FB6C00" w:rsidP="00FB6C0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FE3933">
        <w:t>методическое пособие «</w:t>
      </w:r>
      <w:proofErr w:type="spellStart"/>
      <w:r w:rsidRPr="00FE3933">
        <w:t>Шома</w:t>
      </w:r>
      <w:proofErr w:type="spellEnd"/>
      <w:r w:rsidRPr="00FE3933">
        <w:t xml:space="preserve"> бас» </w:t>
      </w:r>
      <w:proofErr w:type="spellStart"/>
      <w:r w:rsidRPr="00FE3933">
        <w:t>З.Г.Ибрагимовой</w:t>
      </w:r>
      <w:proofErr w:type="spellEnd"/>
      <w:r w:rsidRPr="00FE3933">
        <w:t xml:space="preserve">; </w:t>
      </w:r>
    </w:p>
    <w:p w:rsidR="00FB6C00" w:rsidRPr="00FE3933" w:rsidRDefault="00FB6C00" w:rsidP="00FB6C0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FE3933">
        <w:t xml:space="preserve"> программа «Обучение детей дошкольного возраста правилам безопасного поведения на дорогах» Р.Ш. </w:t>
      </w:r>
      <w:proofErr w:type="spellStart"/>
      <w:r w:rsidRPr="00FE3933">
        <w:t>Ахмадиева</w:t>
      </w:r>
      <w:proofErr w:type="spellEnd"/>
      <w:r w:rsidRPr="00FE3933">
        <w:t>.</w:t>
      </w:r>
    </w:p>
    <w:p w:rsidR="00FB6C00" w:rsidRPr="00FE3933" w:rsidRDefault="00FB6C00" w:rsidP="00FB6C00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Цветные ладошки: Программа художественного воспитания, обучения и развития детей 2-7 лет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 xml:space="preserve"> Автор И.А. Лыкова</w:t>
      </w:r>
    </w:p>
    <w:p w:rsidR="00FB6C00" w:rsidRPr="00FE3933" w:rsidRDefault="00FB6C00" w:rsidP="00FB6C00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Программа обучения и воспитания детей с фонетико-фонематическим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недоразвитием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>.Б.Филичева,Г.В.Чиркина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>.</w:t>
      </w:r>
    </w:p>
    <w:p w:rsidR="00FB6C00" w:rsidRPr="004D2C02" w:rsidRDefault="00FB6C00" w:rsidP="004D2C02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Воспитание и обучение детей дошкольного возраста с общим недоразвитием речи детей (Программно-методические рекомендации) Т.Б.Филичева, Т.В.Туманова, Г.В.Чиркина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         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   В ДОУ имеются: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кабинет заведующего;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медицинский кабинет;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музыкальный зал;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-кабинет татарского языка;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участки для прогулок детей;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спортивная площадка;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групповые помещения с учетом возрастных особенностей детей;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спальные комнаты.</w:t>
      </w:r>
    </w:p>
    <w:p w:rsidR="00FB6C00" w:rsidRPr="00FE3933" w:rsidRDefault="00FB6C00" w:rsidP="00FB6C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В  ДОУ хорошая материально-техническая база, грамотно организованная предметно-развивающая среда.</w:t>
      </w:r>
    </w:p>
    <w:p w:rsidR="00FB6C00" w:rsidRPr="00FE3933" w:rsidRDefault="00FB6C00" w:rsidP="00BB3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5027" w:rsidRPr="00FE3933" w:rsidRDefault="00465027" w:rsidP="004650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Весь воспитательн</w:t>
      </w:r>
      <w:r w:rsidR="009A4A38">
        <w:rPr>
          <w:rFonts w:ascii="Times New Roman" w:hAnsi="Times New Roman" w:cs="Times New Roman"/>
          <w:sz w:val="24"/>
          <w:szCs w:val="24"/>
        </w:rPr>
        <w:t>о-образовательный процесс в 2022-2023</w:t>
      </w:r>
      <w:r w:rsidRPr="00FE3933">
        <w:rPr>
          <w:rFonts w:ascii="Times New Roman" w:hAnsi="Times New Roman" w:cs="Times New Roman"/>
          <w:sz w:val="24"/>
          <w:szCs w:val="24"/>
        </w:rPr>
        <w:t xml:space="preserve"> учебном году был направлен на реализацию </w:t>
      </w:r>
      <w:r w:rsidRPr="00FE3933">
        <w:rPr>
          <w:rStyle w:val="a6"/>
          <w:rFonts w:ascii="Times New Roman" w:hAnsi="Times New Roman" w:cs="Times New Roman"/>
          <w:b w:val="0"/>
          <w:sz w:val="24"/>
          <w:szCs w:val="24"/>
        </w:rPr>
        <w:t>задач ДОУ</w:t>
      </w:r>
      <w:r w:rsidRPr="00FE3933">
        <w:rPr>
          <w:rStyle w:val="a6"/>
          <w:rFonts w:ascii="Times New Roman" w:hAnsi="Times New Roman" w:cs="Times New Roman"/>
          <w:sz w:val="24"/>
          <w:szCs w:val="24"/>
        </w:rPr>
        <w:t>:</w:t>
      </w:r>
    </w:p>
    <w:p w:rsidR="00465027" w:rsidRPr="00FE3933" w:rsidRDefault="00465027" w:rsidP="00465027">
      <w:pPr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501F2" w:rsidRPr="00EA173A" w:rsidRDefault="004501F2" w:rsidP="00EA173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Охрана жизни и здоровья детей</w:t>
      </w:r>
    </w:p>
    <w:p w:rsidR="004501F2" w:rsidRPr="00EA173A" w:rsidRDefault="004501F2" w:rsidP="00EA173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Осуществление планирования воспитательно-образовательного процесса,</w:t>
      </w:r>
    </w:p>
    <w:p w:rsidR="004501F2" w:rsidRPr="00EA173A" w:rsidRDefault="004501F2" w:rsidP="00EA173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соответственно Федеральному государственному образовательному</w:t>
      </w:r>
    </w:p>
    <w:p w:rsidR="004501F2" w:rsidRPr="00EA173A" w:rsidRDefault="004501F2" w:rsidP="00EA173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стандарту с интеграцией образовательных областей и комплексно–</w:t>
      </w:r>
    </w:p>
    <w:p w:rsidR="004501F2" w:rsidRPr="00EA173A" w:rsidRDefault="004501F2" w:rsidP="00EA173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тематическим планированием воспитательно-образовательного процесса.</w:t>
      </w:r>
    </w:p>
    <w:p w:rsidR="004501F2" w:rsidRPr="00EA173A" w:rsidRDefault="004501F2" w:rsidP="00EA173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Формирование профессиональной компетентности педагогов в области</w:t>
      </w:r>
    </w:p>
    <w:p w:rsidR="004501F2" w:rsidRPr="00EA173A" w:rsidRDefault="004501F2" w:rsidP="00EA173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освоения новых федеральных государственных образовательных стандартов</w:t>
      </w:r>
    </w:p>
    <w:p w:rsidR="004501F2" w:rsidRPr="00EA173A" w:rsidRDefault="004501F2" w:rsidP="00EA173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дошкольного образования.</w:t>
      </w:r>
    </w:p>
    <w:p w:rsidR="004501F2" w:rsidRPr="00EA173A" w:rsidRDefault="004501F2" w:rsidP="00EA173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Формирование семейных ценностей у дошкольников, сохранение и</w:t>
      </w:r>
    </w:p>
    <w:p w:rsidR="004501F2" w:rsidRPr="00EA173A" w:rsidRDefault="004501F2" w:rsidP="00EA173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 xml:space="preserve">укрепление здоровья детей их физического развития через </w:t>
      </w:r>
      <w:proofErr w:type="gramStart"/>
      <w:r w:rsidRPr="00EA173A">
        <w:rPr>
          <w:rFonts w:ascii="Times New Roman" w:hAnsi="Times New Roman"/>
          <w:color w:val="000000"/>
          <w:sz w:val="24"/>
          <w:szCs w:val="24"/>
        </w:rPr>
        <w:t>совместную</w:t>
      </w:r>
      <w:proofErr w:type="gramEnd"/>
    </w:p>
    <w:p w:rsidR="004501F2" w:rsidRPr="00EA173A" w:rsidRDefault="004501F2" w:rsidP="00EA173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деятельность с семьями воспитанников.</w:t>
      </w:r>
    </w:p>
    <w:p w:rsidR="004501F2" w:rsidRPr="00EA173A" w:rsidRDefault="004501F2" w:rsidP="00EA173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Объединить усилия родителей и педагогов для успешного решения</w:t>
      </w:r>
    </w:p>
    <w:p w:rsidR="004501F2" w:rsidRPr="00EA173A" w:rsidRDefault="004501F2" w:rsidP="00EA173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A173A">
        <w:rPr>
          <w:rFonts w:ascii="Times New Roman" w:hAnsi="Times New Roman"/>
          <w:color w:val="000000"/>
          <w:sz w:val="24"/>
          <w:szCs w:val="24"/>
        </w:rPr>
        <w:t>оздоровительных и воспитательных задач.</w:t>
      </w:r>
    </w:p>
    <w:p w:rsidR="00684A50" w:rsidRPr="00FE3933" w:rsidRDefault="00684A50" w:rsidP="00684A50">
      <w:pPr>
        <w:pStyle w:val="Default"/>
        <w:jc w:val="both"/>
      </w:pPr>
    </w:p>
    <w:p w:rsidR="00465027" w:rsidRPr="00FE3933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lastRenderedPageBreak/>
        <w:t>Важнейшим этапом в формировании здоровья ребенка, развития у него физических навыков и умений является дошкольное детство. Федеральный государственный образовательный стандарт нацеливают содержание образовательной области «Физическое развитие» на достижение целей формирования у детей интереса и ценностного отношения к занятиям физической культурой, гармоничное физическое развитие. Охрана жизни и укрепление здоровья дошкольников остается приоритетным направлением в работе нашего дошкольного учреждения. Перед планированием работы в новом учебном году по данному направлению, была изучена ситуация по физическому развитию детей в ДОО. Были определены задачи: Привлечение всех педагогов, специалистов, родителей к проблеме физического развития и оздоровления детей; Повышение профессионального уровня педагогов в ДОО по всем вопросам организации физического развития детей; Оптимальное использование имеющегося в ДОО игрового оборудования, пособий и иных средств и материалов, способствующих формированию у воспитанников потребности в двигательной активности и физическом совершенствовании. Привлечение родителей к активному обсуждению вопросов создания условий для физического развития реб</w:t>
      </w:r>
      <w:r w:rsidR="00EA173A">
        <w:rPr>
          <w:rFonts w:ascii="Times New Roman" w:hAnsi="Times New Roman" w:cs="Times New Roman"/>
          <w:sz w:val="24"/>
          <w:szCs w:val="24"/>
        </w:rPr>
        <w:t>е</w:t>
      </w:r>
      <w:r w:rsidRPr="00FE3933">
        <w:rPr>
          <w:rFonts w:ascii="Times New Roman" w:hAnsi="Times New Roman" w:cs="Times New Roman"/>
          <w:sz w:val="24"/>
          <w:szCs w:val="24"/>
        </w:rPr>
        <w:t xml:space="preserve">нка дома.         </w:t>
      </w:r>
    </w:p>
    <w:p w:rsidR="00465027" w:rsidRPr="00FE3933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Проведенный анализ работы показал улучшение показателя по пропускам по </w:t>
      </w:r>
      <w:r w:rsidR="001E3FB3">
        <w:rPr>
          <w:rFonts w:ascii="Times New Roman" w:hAnsi="Times New Roman" w:cs="Times New Roman"/>
          <w:sz w:val="24"/>
          <w:szCs w:val="24"/>
        </w:rPr>
        <w:t>болезни одним ребенком в 2022 – 2023</w:t>
      </w:r>
      <w:r w:rsidRPr="00FE3933">
        <w:rPr>
          <w:rFonts w:ascii="Times New Roman" w:hAnsi="Times New Roman" w:cs="Times New Roman"/>
          <w:sz w:val="24"/>
          <w:szCs w:val="24"/>
        </w:rPr>
        <w:t xml:space="preserve"> учебном год</w:t>
      </w:r>
      <w:r w:rsidR="00FB6C00" w:rsidRPr="00FE3933">
        <w:rPr>
          <w:rFonts w:ascii="Times New Roman" w:hAnsi="Times New Roman" w:cs="Times New Roman"/>
          <w:sz w:val="24"/>
          <w:szCs w:val="24"/>
        </w:rPr>
        <w:t>у</w:t>
      </w:r>
    </w:p>
    <w:p w:rsidR="00465027" w:rsidRPr="00FE3933" w:rsidRDefault="00465027" w:rsidP="0046502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 xml:space="preserve">Анализ групп здоровья воспитанников </w:t>
      </w:r>
    </w:p>
    <w:p w:rsidR="00465027" w:rsidRPr="00FE3933" w:rsidRDefault="001E3FB3" w:rsidP="004650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2022-2023</w:t>
      </w:r>
      <w:r w:rsidR="00465027" w:rsidRPr="00FE3933">
        <w:rPr>
          <w:rFonts w:ascii="Times New Roman" w:hAnsi="Times New Roman" w:cs="Times New Roman"/>
          <w:b/>
          <w:sz w:val="24"/>
          <w:szCs w:val="24"/>
        </w:rPr>
        <w:t xml:space="preserve"> учебный год по МБДОУ «Детский сад №21  «Золотая рыбка»</w:t>
      </w:r>
    </w:p>
    <w:p w:rsidR="00465027" w:rsidRPr="00FE3933" w:rsidRDefault="00465027" w:rsidP="004650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1"/>
        <w:gridCol w:w="2207"/>
        <w:gridCol w:w="2577"/>
        <w:gridCol w:w="2728"/>
      </w:tblGrid>
      <w:tr w:rsidR="001E3FB3" w:rsidRPr="00E21B37" w:rsidTr="00E21B37">
        <w:tc>
          <w:tcPr>
            <w:tcW w:w="9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FB3" w:rsidRPr="00E21B37" w:rsidRDefault="001E3FB3" w:rsidP="00E2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 уровня здоровья детей и охраны их жизни за 2022/23 учебный год</w:t>
            </w:r>
          </w:p>
        </w:tc>
      </w:tr>
      <w:tr w:rsidR="001E3FB3" w:rsidRPr="00E21B37" w:rsidTr="00E21B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7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Отчетный период </w:t>
            </w:r>
          </w:p>
        </w:tc>
      </w:tr>
      <w:tr w:rsidR="001E3FB3" w:rsidRPr="00E21B37" w:rsidTr="00E21B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2022/23</w:t>
            </w:r>
          </w:p>
        </w:tc>
      </w:tr>
      <w:tr w:rsidR="001E3FB3" w:rsidRPr="00E21B37" w:rsidTr="00E21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1E3FB3" w:rsidRPr="00E21B37" w:rsidTr="00E21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 группа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1E3FB3" w:rsidRPr="00E21B37" w:rsidTr="00E21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2-я группа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1E3FB3" w:rsidRPr="00E21B37" w:rsidTr="00E21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 группа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E3FB3" w:rsidRPr="00E21B37" w:rsidTr="00E21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 группа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 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FB3" w:rsidRPr="00E21B37" w:rsidRDefault="001E3FB3" w:rsidP="00E21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 </w:t>
            </w:r>
          </w:p>
        </w:tc>
      </w:tr>
    </w:tbl>
    <w:p w:rsidR="00465027" w:rsidRPr="00FE3933" w:rsidRDefault="00465027" w:rsidP="00E21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027" w:rsidRPr="00FE3933" w:rsidRDefault="00465027" w:rsidP="004650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 xml:space="preserve">Анализ посещаемости и заболеваемости  </w:t>
      </w:r>
    </w:p>
    <w:p w:rsidR="00465027" w:rsidRDefault="00465027" w:rsidP="0046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 xml:space="preserve">по МБДОУ «Детский сад  №21«Золотая рыбка» </w:t>
      </w:r>
    </w:p>
    <w:p w:rsidR="00E21B37" w:rsidRDefault="00E21B37" w:rsidP="0046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B37" w:rsidRPr="00E21B37" w:rsidRDefault="00E21B37" w:rsidP="00E952D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1B37">
        <w:rPr>
          <w:rFonts w:ascii="Times New Roman" w:hAnsi="Times New Roman" w:cs="Times New Roman"/>
          <w:color w:val="000000"/>
          <w:sz w:val="24"/>
          <w:szCs w:val="24"/>
        </w:rPr>
        <w:t>Заболеваемость в целом по ДОО в 2022/23 учебном году составила 6 процентов, это на 3 процента ниже, чем в прошлом, 2021/22 учебном году. Вспышек заболевания ОРВИ не было. В результате исследования было выявлено, что основной процент заболеваемости составляют дети с хроническими заболеваниями.</w:t>
      </w:r>
    </w:p>
    <w:p w:rsidR="00E21B37" w:rsidRPr="00FE3933" w:rsidRDefault="00E21B37" w:rsidP="0046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7"/>
        <w:gridCol w:w="1840"/>
        <w:gridCol w:w="1701"/>
      </w:tblGrid>
      <w:tr w:rsidR="00E21B37" w:rsidRPr="009D5283" w:rsidTr="00E21B37">
        <w:tc>
          <w:tcPr>
            <w:tcW w:w="9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B37" w:rsidRPr="009D5283" w:rsidRDefault="00E21B37" w:rsidP="009D5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5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 заболеваемости и посещаемости детей</w:t>
            </w:r>
          </w:p>
        </w:tc>
      </w:tr>
      <w:tr w:rsidR="00E21B37" w:rsidRPr="009D5283" w:rsidTr="00E21B37">
        <w:tc>
          <w:tcPr>
            <w:tcW w:w="5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</w:tr>
      <w:tr w:rsidR="00E21B37" w:rsidRPr="009D5283" w:rsidTr="00E21B37">
        <w:tc>
          <w:tcPr>
            <w:tcW w:w="5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2022/23</w:t>
            </w:r>
          </w:p>
        </w:tc>
      </w:tr>
      <w:tr w:rsidR="00E21B37" w:rsidRPr="009D5283" w:rsidTr="00E21B37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Среднегодовая численность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</w:rPr>
              <w:t>56</w:t>
            </w:r>
          </w:p>
        </w:tc>
      </w:tr>
      <w:tr w:rsidR="00E21B37" w:rsidRPr="009D5283" w:rsidTr="00E21B37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пропусков по болезни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</w:tr>
      <w:tr w:rsidR="00E21B37" w:rsidRPr="009D5283" w:rsidTr="00E21B37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пропусков на одного ребенка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21B37" w:rsidRPr="009D5283" w:rsidTr="00E21B37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Заболеваемость за год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21B37" w:rsidRPr="009D5283" w:rsidTr="00E21B37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случаев на одного ребенка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B37" w:rsidRPr="009D5283" w:rsidTr="00E21B37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часто болеющих детей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21B37" w:rsidRPr="009D5283" w:rsidTr="00E21B37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посещаемости за год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37" w:rsidRPr="009D5283" w:rsidRDefault="00E21B37" w:rsidP="009D52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</w:tbl>
    <w:p w:rsidR="00465027" w:rsidRPr="00FE3933" w:rsidRDefault="00465027" w:rsidP="00E21B3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55A15" w:rsidRPr="005D40B4" w:rsidRDefault="00D55A15" w:rsidP="00D55A15">
      <w:pPr>
        <w:rPr>
          <w:rFonts w:hAnsi="Times New Roman" w:cs="Times New Roman"/>
          <w:color w:val="000000"/>
          <w:sz w:val="24"/>
          <w:szCs w:val="24"/>
        </w:rPr>
      </w:pPr>
      <w:r w:rsidRPr="005D40B4">
        <w:rPr>
          <w:rFonts w:hAnsi="Times New Roman" w:cs="Times New Roman"/>
          <w:color w:val="000000"/>
          <w:sz w:val="24"/>
          <w:szCs w:val="24"/>
        </w:rPr>
        <w:t>Причинызаболеваемости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D40B4">
        <w:rPr>
          <w:rFonts w:hAnsi="Times New Roman" w:cs="Times New Roman"/>
          <w:color w:val="000000"/>
          <w:sz w:val="24"/>
          <w:szCs w:val="24"/>
        </w:rPr>
        <w:t>ведущаяпатология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D40B4">
        <w:rPr>
          <w:rFonts w:hAnsi="Times New Roman" w:cs="Times New Roman"/>
          <w:color w:val="000000"/>
          <w:sz w:val="24"/>
          <w:szCs w:val="24"/>
        </w:rPr>
        <w:t>—ч</w:t>
      </w:r>
      <w:proofErr w:type="gramEnd"/>
      <w:r w:rsidRPr="005D40B4">
        <w:rPr>
          <w:rFonts w:hAnsi="Times New Roman" w:cs="Times New Roman"/>
          <w:color w:val="000000"/>
          <w:sz w:val="24"/>
          <w:szCs w:val="24"/>
        </w:rPr>
        <w:t>астоболеющиедети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детис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нарушениемосанки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детис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нарушениемзрения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хроническиезаболевания</w:t>
      </w:r>
      <w:r w:rsidRPr="005D40B4">
        <w:rPr>
          <w:rFonts w:hAnsi="Times New Roman" w:cs="Times New Roman"/>
          <w:color w:val="000000"/>
          <w:sz w:val="24"/>
          <w:szCs w:val="24"/>
        </w:rPr>
        <w:t>.</w:t>
      </w:r>
    </w:p>
    <w:p w:rsidR="00D55A15" w:rsidRPr="005D40B4" w:rsidRDefault="00D55A15" w:rsidP="00D55A15">
      <w:pPr>
        <w:rPr>
          <w:rFonts w:hAnsi="Times New Roman" w:cs="Times New Roman"/>
          <w:color w:val="000000"/>
          <w:sz w:val="24"/>
          <w:szCs w:val="24"/>
        </w:rPr>
      </w:pPr>
      <w:r w:rsidRPr="005D40B4">
        <w:rPr>
          <w:rFonts w:hAnsi="Times New Roman" w:cs="Times New Roman"/>
          <w:color w:val="000000"/>
          <w:sz w:val="24"/>
          <w:szCs w:val="24"/>
        </w:rPr>
        <w:t>Медицинскийперсоналв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течениегодапровелдостаточнуюработупо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укреплениюи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профилактикезаболеваний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D40B4">
        <w:rPr>
          <w:rFonts w:hAnsi="Times New Roman" w:cs="Times New Roman"/>
          <w:color w:val="000000"/>
          <w:sz w:val="24"/>
          <w:szCs w:val="24"/>
        </w:rPr>
        <w:t>Планпо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прививкамвыполненна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93 </w:t>
      </w:r>
      <w:r w:rsidRPr="005D40B4">
        <w:rPr>
          <w:rFonts w:hAnsi="Times New Roman" w:cs="Times New Roman"/>
          <w:color w:val="000000"/>
          <w:sz w:val="24"/>
          <w:szCs w:val="24"/>
        </w:rPr>
        <w:t>процента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D40B4">
        <w:rPr>
          <w:rFonts w:hAnsi="Times New Roman" w:cs="Times New Roman"/>
          <w:color w:val="000000"/>
          <w:sz w:val="24"/>
          <w:szCs w:val="24"/>
        </w:rPr>
        <w:t>Проводиласьоздоровительнаяработас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частоболеющимидетьми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D40B4">
        <w:rPr>
          <w:rFonts w:hAnsi="Times New Roman" w:cs="Times New Roman"/>
          <w:color w:val="000000"/>
          <w:sz w:val="24"/>
          <w:szCs w:val="24"/>
        </w:rPr>
        <w:t>ЧБД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D40B4">
        <w:rPr>
          <w:rFonts w:hAnsi="Times New Roman" w:cs="Times New Roman"/>
          <w:color w:val="000000"/>
          <w:sz w:val="24"/>
          <w:szCs w:val="24"/>
        </w:rPr>
        <w:t>детивсехгруппполучаливитаминныйпрепара</w:t>
      </w:r>
      <w:proofErr w:type="gramStart"/>
      <w:r w:rsidRPr="005D40B4">
        <w:rPr>
          <w:rFonts w:hAnsi="Times New Roman" w:cs="Times New Roman"/>
          <w:color w:val="000000"/>
          <w:sz w:val="24"/>
          <w:szCs w:val="24"/>
        </w:rPr>
        <w:t>т«</w:t>
      </w:r>
      <w:proofErr w:type="gramEnd"/>
      <w:r w:rsidRPr="005D40B4">
        <w:rPr>
          <w:rFonts w:hAnsi="Times New Roman" w:cs="Times New Roman"/>
          <w:color w:val="000000"/>
          <w:sz w:val="24"/>
          <w:szCs w:val="24"/>
        </w:rPr>
        <w:t>Аскорбиноваякислота»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периодыповышеннойопасностизаражениявирусомгриппавсемдетямпроводилипрофилактическиемероприятия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D40B4">
        <w:rPr>
          <w:rFonts w:hAnsi="Times New Roman" w:cs="Times New Roman"/>
          <w:color w:val="000000"/>
          <w:sz w:val="24"/>
          <w:szCs w:val="24"/>
        </w:rPr>
        <w:t>применение</w:t>
      </w:r>
      <w:r w:rsidR="00271DD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40B4">
        <w:rPr>
          <w:rFonts w:hAnsi="Times New Roman" w:cs="Times New Roman"/>
          <w:color w:val="000000"/>
          <w:sz w:val="24"/>
          <w:szCs w:val="24"/>
        </w:rPr>
        <w:t>чеснок</w:t>
      </w:r>
      <w:proofErr w:type="gramStart"/>
      <w:r w:rsidRPr="005D40B4">
        <w:rPr>
          <w:rFonts w:hAnsi="Times New Roman" w:cs="Times New Roman"/>
          <w:color w:val="000000"/>
          <w:sz w:val="24"/>
          <w:szCs w:val="24"/>
        </w:rPr>
        <w:t>о</w:t>
      </w:r>
      <w:proofErr w:type="spellEnd"/>
      <w:r w:rsidRPr="005D40B4">
        <w:rPr>
          <w:rFonts w:hAnsi="Times New Roman" w:cs="Times New Roman"/>
          <w:color w:val="000000"/>
          <w:sz w:val="24"/>
          <w:szCs w:val="24"/>
        </w:rPr>
        <w:t>-</w:t>
      </w:r>
      <w:proofErr w:type="gramEnd"/>
      <w:r w:rsidRPr="005D40B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D40B4">
        <w:rPr>
          <w:rFonts w:hAnsi="Times New Roman" w:cs="Times New Roman"/>
          <w:color w:val="000000"/>
          <w:sz w:val="24"/>
          <w:szCs w:val="24"/>
        </w:rPr>
        <w:t>лукотерапии</w:t>
      </w:r>
      <w:proofErr w:type="spellEnd"/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40B4">
        <w:rPr>
          <w:rFonts w:hAnsi="Times New Roman" w:cs="Times New Roman"/>
          <w:color w:val="000000"/>
          <w:sz w:val="24"/>
          <w:szCs w:val="24"/>
        </w:rPr>
        <w:t>кварцеваниепомещений</w:t>
      </w:r>
      <w:proofErr w:type="spellEnd"/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проветривание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D40B4">
        <w:rPr>
          <w:rFonts w:hAnsi="Times New Roman" w:cs="Times New Roman"/>
          <w:color w:val="000000"/>
          <w:sz w:val="24"/>
          <w:szCs w:val="24"/>
        </w:rPr>
        <w:t>Соблюдениеданныхмероприятийпозволилонашемуучреждениюснизитьзаболеваемостьдетей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D40B4">
        <w:rPr>
          <w:rFonts w:hAnsi="Times New Roman" w:cs="Times New Roman"/>
          <w:color w:val="000000"/>
          <w:sz w:val="24"/>
          <w:szCs w:val="24"/>
        </w:rPr>
        <w:t>Регулярныепрогулки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двигательныйрежим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активнаясамостоятельнаядеятельностьдетейспособствовалиполучениюположительнойдинамикипосещаемостии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заболеваемостидетей</w:t>
      </w:r>
      <w:r w:rsidRPr="005D40B4">
        <w:rPr>
          <w:rFonts w:hAnsi="Times New Roman" w:cs="Times New Roman"/>
          <w:color w:val="000000"/>
          <w:sz w:val="24"/>
          <w:szCs w:val="24"/>
        </w:rPr>
        <w:t>.</w:t>
      </w:r>
    </w:p>
    <w:p w:rsidR="003E63AF" w:rsidRPr="00FE3933" w:rsidRDefault="00D55A15" w:rsidP="00D55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0B4">
        <w:rPr>
          <w:rFonts w:hAnsi="Times New Roman" w:cs="Times New Roman"/>
          <w:color w:val="000000"/>
          <w:sz w:val="24"/>
          <w:szCs w:val="24"/>
        </w:rPr>
        <w:t>Анализируя</w:t>
      </w:r>
      <w:r w:rsidR="00271D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работу</w:t>
      </w:r>
      <w:r w:rsidR="00271D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физическому</w:t>
      </w:r>
      <w:r w:rsidR="00271D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воспитанию</w:t>
      </w:r>
      <w:r w:rsidR="000E33B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оздоровлению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следует</w:t>
      </w:r>
      <w:r w:rsidR="00271D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отметить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что</w:t>
      </w:r>
      <w:r w:rsidR="00271D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работа</w:t>
      </w:r>
      <w:r w:rsidR="00271D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ведется</w:t>
      </w:r>
      <w:r w:rsidR="00271D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всех</w:t>
      </w:r>
      <w:r w:rsidR="00271D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возрастных</w:t>
      </w:r>
      <w:r w:rsidR="00271D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группах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D40B4">
        <w:rPr>
          <w:rFonts w:hAnsi="Times New Roman" w:cs="Times New Roman"/>
          <w:color w:val="000000"/>
          <w:sz w:val="24"/>
          <w:szCs w:val="24"/>
        </w:rPr>
        <w:t>Кромезанятийпо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D40B4">
        <w:rPr>
          <w:rFonts w:hAnsi="Times New Roman" w:cs="Times New Roman"/>
          <w:color w:val="000000"/>
          <w:sz w:val="24"/>
          <w:szCs w:val="24"/>
        </w:rPr>
        <w:t>физическомувоспитанию</w:t>
      </w:r>
      <w:proofErr w:type="spellEnd"/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40B4">
        <w:rPr>
          <w:rFonts w:hAnsi="Times New Roman" w:cs="Times New Roman"/>
          <w:color w:val="000000"/>
          <w:sz w:val="24"/>
          <w:szCs w:val="24"/>
        </w:rPr>
        <w:t>ежедневнопроводитсяутренняягимнастика</w:t>
      </w:r>
      <w:proofErr w:type="spellEnd"/>
      <w:r w:rsidRPr="005D40B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D40B4">
        <w:rPr>
          <w:rFonts w:hAnsi="Times New Roman" w:cs="Times New Roman"/>
          <w:color w:val="000000"/>
          <w:sz w:val="24"/>
          <w:szCs w:val="24"/>
        </w:rPr>
        <w:t>холодныйпериод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—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D40B4">
        <w:rPr>
          <w:rFonts w:hAnsi="Times New Roman" w:cs="Times New Roman"/>
          <w:color w:val="000000"/>
          <w:sz w:val="24"/>
          <w:szCs w:val="24"/>
        </w:rPr>
        <w:t>залеи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группах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теплый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D40B4">
        <w:rPr>
          <w:rFonts w:hAnsi="Times New Roman" w:cs="Times New Roman"/>
          <w:color w:val="000000"/>
          <w:sz w:val="24"/>
          <w:szCs w:val="24"/>
        </w:rPr>
        <w:t>—н</w:t>
      </w:r>
      <w:proofErr w:type="gramEnd"/>
      <w:r w:rsidRPr="005D40B4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улице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D40B4">
        <w:rPr>
          <w:rFonts w:hAnsi="Times New Roman" w:cs="Times New Roman"/>
          <w:color w:val="000000"/>
          <w:sz w:val="24"/>
          <w:szCs w:val="24"/>
        </w:rPr>
        <w:t>последневногоснапроводитсяпостепенноепробуждениес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рядомзакаливающихи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оздоровительныхмероприятий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течениеучебногогодапедагогиформировалипозитивноеотношениек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двигательнойактивности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оздоровительныммероприятиям</w:t>
      </w:r>
      <w:r w:rsidRPr="005D40B4">
        <w:rPr>
          <w:rFonts w:hAnsi="Times New Roman" w:cs="Times New Roman"/>
          <w:color w:val="000000"/>
          <w:sz w:val="24"/>
          <w:szCs w:val="24"/>
        </w:rPr>
        <w:t>.</w:t>
      </w:r>
      <w:r w:rsidRPr="005D40B4">
        <w:br/>
      </w:r>
      <w:r w:rsidRPr="005D40B4">
        <w:rPr>
          <w:rFonts w:hAnsi="Times New Roman" w:cs="Times New Roman"/>
          <w:color w:val="000000"/>
          <w:sz w:val="24"/>
          <w:szCs w:val="24"/>
        </w:rPr>
        <w:t>Тематическоеизучениепоказало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младшейгруппепредпочтениеотдаетсявоздушнымваннамв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сочетаниис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комплексомупражненийна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кроватях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средней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старшейи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подготовительнойгруппахпроводятсяконтрастныевоздушныепроцедурыс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выполнениемупражненийна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кроватяхпоследневногоснаи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босохождениемпо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нестандартныммассажнымдорожкам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D40B4">
        <w:rPr>
          <w:rFonts w:hAnsi="Times New Roman" w:cs="Times New Roman"/>
          <w:color w:val="000000"/>
          <w:sz w:val="24"/>
          <w:szCs w:val="24"/>
        </w:rPr>
        <w:t>Наблюдения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проведением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закаливающих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мероприятий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показали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что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воспитатели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основном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правильно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организуют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проводят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закаливающие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процедуры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учитываячастоболеющихдетей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имеющихмедотводот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физическихнагрузокпослеболезни</w:t>
      </w:r>
      <w:r w:rsidRPr="005D40B4">
        <w:rPr>
          <w:rFonts w:hAnsi="Times New Roman" w:cs="Times New Roman"/>
          <w:color w:val="000000"/>
          <w:sz w:val="24"/>
          <w:szCs w:val="24"/>
        </w:rPr>
        <w:t>.</w:t>
      </w:r>
      <w:r w:rsidRPr="005D40B4">
        <w:br/>
      </w:r>
    </w:p>
    <w:p w:rsidR="003E63AF" w:rsidRPr="00FE3933" w:rsidRDefault="002159F9" w:rsidP="003E63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3E63AF" w:rsidRPr="00FE3933" w:rsidRDefault="003E63AF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lastRenderedPageBreak/>
        <w:t xml:space="preserve">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утверждено главным врачом по общей гигиене филиала ФБУЗ «Центр гигиены и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эпидимиологии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в РТ в </w:t>
      </w:r>
      <w:r w:rsidR="00FA4D47" w:rsidRPr="00FE3933">
        <w:rPr>
          <w:rFonts w:ascii="Times New Roman" w:hAnsi="Times New Roman" w:cs="Times New Roman"/>
          <w:sz w:val="24"/>
          <w:szCs w:val="24"/>
        </w:rPr>
        <w:t>Нурлатском и Аксубаевском районах</w:t>
      </w:r>
      <w:r w:rsidRPr="00FE3933">
        <w:rPr>
          <w:rFonts w:ascii="Times New Roman" w:hAnsi="Times New Roman" w:cs="Times New Roman"/>
          <w:sz w:val="24"/>
          <w:szCs w:val="24"/>
        </w:rPr>
        <w:t>.</w:t>
      </w:r>
    </w:p>
    <w:p w:rsidR="003E63AF" w:rsidRPr="00FE3933" w:rsidRDefault="003E63AF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В меню представлены  разнообразные блюда, исключены их повторы. В ежедневный рацион питания включены фрукты и овощи.</w:t>
      </w:r>
    </w:p>
    <w:p w:rsidR="003E63AF" w:rsidRPr="00FE3933" w:rsidRDefault="003E63AF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Таким образом, детям обеспечено полноценное сбалансированное питание.</w:t>
      </w:r>
    </w:p>
    <w:p w:rsidR="002068E9" w:rsidRDefault="002068E9" w:rsidP="00E952DB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952DB" w:rsidRPr="005D40B4" w:rsidRDefault="00E952DB" w:rsidP="00E952DB">
      <w:pPr>
        <w:rPr>
          <w:rFonts w:hAnsi="Times New Roman" w:cs="Times New Roman"/>
          <w:color w:val="000000"/>
          <w:sz w:val="24"/>
          <w:szCs w:val="24"/>
        </w:rPr>
      </w:pPr>
      <w:r w:rsidRPr="005D40B4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5D40B4"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5D40B4">
        <w:rPr>
          <w:rFonts w:hAnsi="Times New Roman" w:cs="Times New Roman"/>
          <w:color w:val="000000"/>
          <w:sz w:val="24"/>
          <w:szCs w:val="24"/>
        </w:rPr>
        <w:t>положительнымирезультатамиработыдетскогосадапо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сохранениюи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укреплениюздоровьядетейможносчитать</w:t>
      </w:r>
      <w:r w:rsidRPr="005D40B4">
        <w:rPr>
          <w:rFonts w:hAnsi="Times New Roman" w:cs="Times New Roman"/>
          <w:color w:val="000000"/>
          <w:sz w:val="24"/>
          <w:szCs w:val="24"/>
        </w:rPr>
        <w:t>:</w:t>
      </w:r>
    </w:p>
    <w:p w:rsidR="00E952DB" w:rsidRDefault="00E952DB" w:rsidP="00E952D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отсутствиетравмсредиобучающихся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952DB" w:rsidRPr="005D40B4" w:rsidRDefault="00E952DB" w:rsidP="00E952D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D40B4">
        <w:rPr>
          <w:rFonts w:hAnsi="Times New Roman" w:cs="Times New Roman"/>
          <w:color w:val="000000"/>
          <w:sz w:val="24"/>
          <w:szCs w:val="24"/>
        </w:rPr>
        <w:t>увеличилосьчислодетейс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1-</w:t>
      </w:r>
      <w:r w:rsidRPr="005D40B4"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группойздоровья</w:t>
      </w:r>
      <w:r w:rsidRPr="005D40B4">
        <w:rPr>
          <w:rFonts w:hAnsi="Times New Roman" w:cs="Times New Roman"/>
          <w:color w:val="000000"/>
          <w:sz w:val="24"/>
          <w:szCs w:val="24"/>
        </w:rPr>
        <w:t>;</w:t>
      </w:r>
    </w:p>
    <w:p w:rsidR="00E952DB" w:rsidRPr="005D40B4" w:rsidRDefault="00E952DB" w:rsidP="00E952D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D40B4">
        <w:rPr>
          <w:rFonts w:hAnsi="Times New Roman" w:cs="Times New Roman"/>
          <w:color w:val="000000"/>
          <w:sz w:val="24"/>
          <w:szCs w:val="24"/>
        </w:rPr>
        <w:t>уменьшилосьчислодетейс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3-</w:t>
      </w:r>
      <w:r w:rsidRPr="005D40B4"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группойздоровья</w:t>
      </w:r>
      <w:r w:rsidRPr="005D40B4">
        <w:rPr>
          <w:rFonts w:hAnsi="Times New Roman" w:cs="Times New Roman"/>
          <w:color w:val="000000"/>
          <w:sz w:val="24"/>
          <w:szCs w:val="24"/>
        </w:rPr>
        <w:t>;</w:t>
      </w:r>
    </w:p>
    <w:p w:rsidR="00E952DB" w:rsidRPr="005D40B4" w:rsidRDefault="00E952DB" w:rsidP="00E952D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D40B4">
        <w:rPr>
          <w:rFonts w:hAnsi="Times New Roman" w:cs="Times New Roman"/>
          <w:color w:val="000000"/>
          <w:sz w:val="24"/>
          <w:szCs w:val="24"/>
        </w:rPr>
        <w:t>снижениесоматическихзаболеванийи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инфекционнойзаболеваемости</w:t>
      </w:r>
      <w:r w:rsidRPr="005D40B4">
        <w:rPr>
          <w:rFonts w:hAnsi="Times New Roman" w:cs="Times New Roman"/>
          <w:color w:val="000000"/>
          <w:sz w:val="24"/>
          <w:szCs w:val="24"/>
        </w:rPr>
        <w:t>;</w:t>
      </w:r>
    </w:p>
    <w:p w:rsidR="00E952DB" w:rsidRPr="00AF39E2" w:rsidRDefault="00E952DB" w:rsidP="00E952D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D40B4">
        <w:rPr>
          <w:rFonts w:hAnsi="Times New Roman" w:cs="Times New Roman"/>
          <w:color w:val="000000"/>
          <w:sz w:val="24"/>
          <w:szCs w:val="24"/>
        </w:rPr>
        <w:t>посещаемостьдетскогосадасоставляет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среднем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60</w:t>
      </w:r>
      <w:r w:rsidRPr="005D40B4"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75 </w:t>
      </w:r>
      <w:r w:rsidRPr="005D40B4"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общегочисладетей</w:t>
      </w:r>
      <w:r w:rsidRPr="005D40B4">
        <w:rPr>
          <w:rFonts w:hAnsi="Times New Roman" w:cs="Times New Roman"/>
          <w:color w:val="000000"/>
          <w:sz w:val="24"/>
          <w:szCs w:val="24"/>
        </w:rPr>
        <w:t>;</w:t>
      </w:r>
    </w:p>
    <w:p w:rsidR="00E952DB" w:rsidRPr="00AF39E2" w:rsidRDefault="00E952DB" w:rsidP="00E952D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D40B4">
        <w:rPr>
          <w:rFonts w:hAnsi="Times New Roman" w:cs="Times New Roman"/>
          <w:color w:val="000000"/>
          <w:sz w:val="24"/>
          <w:szCs w:val="24"/>
        </w:rPr>
        <w:t>благодарясистематическойработемедицинскогоперсонала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педагоговв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детскомсадунамечаетсятенденциякснижениючисланекоторыхвидовзаболеваний</w:t>
      </w:r>
      <w:r w:rsidRPr="005D40B4">
        <w:rPr>
          <w:rFonts w:hAnsi="Times New Roman" w:cs="Times New Roman"/>
          <w:color w:val="000000"/>
          <w:sz w:val="24"/>
          <w:szCs w:val="24"/>
        </w:rPr>
        <w:t>;</w:t>
      </w:r>
    </w:p>
    <w:p w:rsidR="00E952DB" w:rsidRDefault="00E952DB" w:rsidP="00E952DB">
      <w:pPr>
        <w:rPr>
          <w:rFonts w:hAnsi="Times New Roman" w:cs="Times New Roman"/>
          <w:color w:val="000000"/>
          <w:sz w:val="24"/>
          <w:szCs w:val="24"/>
        </w:rPr>
      </w:pPr>
      <w:r w:rsidRPr="005D40B4">
        <w:rPr>
          <w:rFonts w:hAnsi="Times New Roman" w:cs="Times New Roman"/>
          <w:color w:val="000000"/>
          <w:sz w:val="24"/>
          <w:szCs w:val="24"/>
        </w:rPr>
        <w:t>Однако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существует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тот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факт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что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детский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сад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приходят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дети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ослабленным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здоровьем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хроническими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заболеваниями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патологиями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D40B4">
        <w:rPr>
          <w:rFonts w:hAnsi="Times New Roman" w:cs="Times New Roman"/>
          <w:color w:val="000000"/>
          <w:sz w:val="24"/>
          <w:szCs w:val="24"/>
        </w:rPr>
        <w:t>связи</w:t>
      </w:r>
      <w:proofErr w:type="gramEnd"/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чем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передколлективомдетскогосадаостаетсянеобходимостьвведенияв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работу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дошкольниками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более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эффективных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методов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D40B4">
        <w:rPr>
          <w:rFonts w:hAnsi="Times New Roman" w:cs="Times New Roman"/>
          <w:color w:val="000000"/>
          <w:sz w:val="24"/>
          <w:szCs w:val="24"/>
        </w:rPr>
        <w:t>здоровьесбережению</w:t>
      </w:r>
      <w:proofErr w:type="spellEnd"/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с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0B4">
        <w:rPr>
          <w:rFonts w:hAnsi="Times New Roman" w:cs="Times New Roman"/>
          <w:color w:val="000000"/>
          <w:sz w:val="24"/>
          <w:szCs w:val="24"/>
        </w:rPr>
        <w:t>учетом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особенностей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детей</w:t>
      </w:r>
      <w:r w:rsidRPr="005D40B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40B4">
        <w:rPr>
          <w:rFonts w:hAnsi="Times New Roman" w:cs="Times New Roman"/>
          <w:color w:val="000000"/>
          <w:sz w:val="24"/>
          <w:szCs w:val="24"/>
        </w:rPr>
        <w:t>чтобы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заболеваемость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дошкольников</w:t>
      </w:r>
      <w:r w:rsidR="009B158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40B4">
        <w:rPr>
          <w:rFonts w:hAnsi="Times New Roman" w:cs="Times New Roman"/>
          <w:color w:val="000000"/>
          <w:sz w:val="24"/>
          <w:szCs w:val="24"/>
        </w:rPr>
        <w:t>снижалась</w:t>
      </w:r>
      <w:r w:rsidRPr="005D40B4">
        <w:rPr>
          <w:rFonts w:hAnsi="Times New Roman" w:cs="Times New Roman"/>
          <w:color w:val="000000"/>
          <w:sz w:val="24"/>
          <w:szCs w:val="24"/>
        </w:rPr>
        <w:t>.</w:t>
      </w:r>
    </w:p>
    <w:p w:rsidR="002159F9" w:rsidRPr="00FE3933" w:rsidRDefault="002159F9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087" w:rsidRDefault="002159F9" w:rsidP="00067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Воспитательно-образовательный процесс был направлен на активизацию общекультурного, творческого уровня педагогов. На методических мероприятиях анализировались актуальные педагогические темы по воспитанию и развитию детей: </w:t>
      </w:r>
    </w:p>
    <w:p w:rsidR="00067114" w:rsidRPr="0065309A" w:rsidRDefault="002159F9" w:rsidP="00067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09A">
        <w:rPr>
          <w:rFonts w:ascii="Times New Roman" w:hAnsi="Times New Roman" w:cs="Times New Roman"/>
          <w:sz w:val="24"/>
          <w:szCs w:val="24"/>
        </w:rPr>
        <w:t>«Создание предметно-пространственной развивающей среды в группах, соответствующей ФГОС ДО», 4 педсовета были посвящены</w:t>
      </w:r>
      <w:r w:rsidR="00D55A15" w:rsidRPr="0065309A">
        <w:rPr>
          <w:rFonts w:ascii="Times New Roman" w:hAnsi="Times New Roman" w:cs="Times New Roman"/>
          <w:sz w:val="24"/>
          <w:szCs w:val="24"/>
        </w:rPr>
        <w:t xml:space="preserve"> «Готовность МБДОУ к новому 2022-2023</w:t>
      </w:r>
      <w:r w:rsidRPr="0065309A">
        <w:rPr>
          <w:rFonts w:ascii="Times New Roman" w:hAnsi="Times New Roman" w:cs="Times New Roman"/>
          <w:sz w:val="24"/>
          <w:szCs w:val="24"/>
        </w:rPr>
        <w:t xml:space="preserve"> учебному году» в контексте с ФГОС </w:t>
      </w:r>
      <w:proofErr w:type="gramStart"/>
      <w:r w:rsidRPr="0065309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5309A">
        <w:rPr>
          <w:rFonts w:ascii="Times New Roman" w:hAnsi="Times New Roman" w:cs="Times New Roman"/>
          <w:sz w:val="24"/>
          <w:szCs w:val="24"/>
        </w:rPr>
        <w:t xml:space="preserve">», </w:t>
      </w:r>
      <w:r w:rsidR="00067114" w:rsidRPr="0065309A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067114" w:rsidRPr="0065309A">
        <w:rPr>
          <w:rFonts w:ascii="Times New Roman" w:hAnsi="Times New Roman" w:cs="Times New Roman"/>
          <w:sz w:val="24"/>
          <w:szCs w:val="24"/>
        </w:rPr>
        <w:t>Система</w:t>
      </w:r>
      <w:proofErr w:type="gramEnd"/>
      <w:r w:rsidR="00067114" w:rsidRPr="0065309A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067114" w:rsidRPr="0065309A" w:rsidRDefault="00067114" w:rsidP="00067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09A">
        <w:rPr>
          <w:rFonts w:ascii="Times New Roman" w:hAnsi="Times New Roman" w:cs="Times New Roman"/>
          <w:sz w:val="24"/>
          <w:szCs w:val="24"/>
        </w:rPr>
        <w:t>по экологическому воспитанию детей дошкольного возраста в соответствии  ФГОС</w:t>
      </w:r>
      <w:r w:rsidRPr="0065309A">
        <w:rPr>
          <w:rFonts w:ascii="Times New Roman" w:hAnsi="Times New Roman" w:cs="Times New Roman"/>
          <w:b/>
          <w:sz w:val="24"/>
          <w:szCs w:val="24"/>
        </w:rPr>
        <w:t>»,</w:t>
      </w:r>
    </w:p>
    <w:p w:rsidR="00067114" w:rsidRPr="0065309A" w:rsidRDefault="00067114" w:rsidP="0006711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309A">
        <w:rPr>
          <w:rFonts w:ascii="Times New Roman" w:hAnsi="Times New Roman" w:cs="Times New Roman"/>
          <w:sz w:val="24"/>
          <w:szCs w:val="24"/>
        </w:rPr>
        <w:t>Развитие творческих способности детей  процессе экологического воспитания</w:t>
      </w:r>
      <w:r w:rsidRPr="0065309A">
        <w:rPr>
          <w:rFonts w:ascii="Times New Roman" w:hAnsi="Times New Roman" w:cs="Times New Roman"/>
          <w:i/>
          <w:sz w:val="24"/>
          <w:szCs w:val="24"/>
        </w:rPr>
        <w:t>»</w:t>
      </w:r>
    </w:p>
    <w:p w:rsidR="002159F9" w:rsidRPr="0065309A" w:rsidRDefault="002159F9" w:rsidP="00D11DEC">
      <w:pPr>
        <w:pStyle w:val="Default"/>
        <w:jc w:val="both"/>
      </w:pPr>
      <w:r w:rsidRPr="0065309A">
        <w:t xml:space="preserve">На </w:t>
      </w:r>
      <w:proofErr w:type="spellStart"/>
      <w:r w:rsidRPr="0065309A">
        <w:t>пед</w:t>
      </w:r>
      <w:proofErr w:type="gramStart"/>
      <w:r w:rsidRPr="0065309A">
        <w:t>.с</w:t>
      </w:r>
      <w:proofErr w:type="gramEnd"/>
      <w:r w:rsidRPr="0065309A">
        <w:t>оветах</w:t>
      </w:r>
      <w:proofErr w:type="spellEnd"/>
      <w:r w:rsidRPr="0065309A">
        <w:t xml:space="preserve"> неоднократно рассматривались вопросы  </w:t>
      </w:r>
      <w:proofErr w:type="spellStart"/>
      <w:r w:rsidRPr="0065309A">
        <w:t>билингвального</w:t>
      </w:r>
      <w:proofErr w:type="spellEnd"/>
      <w:r w:rsidRPr="0065309A">
        <w:t xml:space="preserve"> образования детей, семинары-практикумы «Повышение экологической компетентности педагогов», «Педагогическое наблюдение- показатель развития ребенка», ежемесячные консультации педагогам по вопросам аттестации, по ПДД, о влияние дидактических игр и ее роль в развитии дошкольников. Воспитатель по обучению татарскому языку организовывала занятия с воспитателями по УМК 1 раз в неделю. </w:t>
      </w:r>
      <w:r w:rsidR="0065309A" w:rsidRPr="0065309A">
        <w:t>Всего было проведено 4 педсовета</w:t>
      </w:r>
      <w:r w:rsidRPr="0065309A">
        <w:t xml:space="preserve"> , 4</w:t>
      </w:r>
    </w:p>
    <w:p w:rsidR="002159F9" w:rsidRPr="00FE3933" w:rsidRDefault="002159F9" w:rsidP="002159F9">
      <w:pPr>
        <w:pStyle w:val="Default"/>
      </w:pPr>
      <w:r w:rsidRPr="0065309A">
        <w:t>семинара-практикума, ежемесячные консультации для воспитателей и родителей.</w:t>
      </w:r>
    </w:p>
    <w:p w:rsidR="002159F9" w:rsidRPr="00FE3933" w:rsidRDefault="002159F9" w:rsidP="002159F9">
      <w:pPr>
        <w:pStyle w:val="Default"/>
      </w:pPr>
    </w:p>
    <w:p w:rsidR="00FD2AF2" w:rsidRPr="00FE3933" w:rsidRDefault="00FD2AF2" w:rsidP="002159F9">
      <w:pPr>
        <w:pStyle w:val="Default"/>
      </w:pPr>
    </w:p>
    <w:p w:rsidR="00255C5E" w:rsidRPr="002068E9" w:rsidRDefault="00255C5E" w:rsidP="00255C5E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2068E9">
        <w:rPr>
          <w:rFonts w:ascii="Times New Roman" w:hAnsi="Times New Roman" w:cs="Times New Roman"/>
          <w:b/>
          <w:sz w:val="24"/>
          <w:szCs w:val="24"/>
        </w:rPr>
        <w:t>Результаты по итогам изучения стартового уровня будущих первоклассников</w:t>
      </w:r>
    </w:p>
    <w:p w:rsidR="00FD2AF2" w:rsidRPr="002068E9" w:rsidRDefault="00255C5E" w:rsidP="00255C5E">
      <w:pPr>
        <w:pStyle w:val="Default"/>
        <w:rPr>
          <w:b/>
        </w:rPr>
      </w:pPr>
      <w:r w:rsidRPr="002068E9">
        <w:rPr>
          <w:b/>
        </w:rPr>
        <w:t>МБДОУ «Детский сад</w:t>
      </w:r>
      <w:r w:rsidR="00F30882" w:rsidRPr="002068E9">
        <w:rPr>
          <w:b/>
        </w:rPr>
        <w:t xml:space="preserve"> №21 «Золотая рыбка» апрель 2021</w:t>
      </w:r>
      <w:r w:rsidRPr="002068E9">
        <w:rPr>
          <w:b/>
        </w:rPr>
        <w:t xml:space="preserve"> г</w:t>
      </w:r>
    </w:p>
    <w:p w:rsidR="002068E9" w:rsidRPr="002068E9" w:rsidRDefault="002068E9" w:rsidP="002068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2068E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Анализ уровня развития выпускников ДОО</w:t>
      </w:r>
    </w:p>
    <w:p w:rsidR="002068E9" w:rsidRPr="002068E9" w:rsidRDefault="002068E9" w:rsidP="002068E9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068E9">
        <w:rPr>
          <w:rFonts w:ascii="Times New Roman" w:hAnsi="Times New Roman" w:cs="Times New Roman"/>
          <w:color w:val="000000"/>
          <w:sz w:val="24"/>
          <w:szCs w:val="24"/>
        </w:rPr>
        <w:t xml:space="preserve">Педагогом </w:t>
      </w:r>
      <w:proofErr w:type="spellStart"/>
      <w:r w:rsidRPr="002068E9">
        <w:rPr>
          <w:rFonts w:ascii="Times New Roman" w:hAnsi="Times New Roman" w:cs="Times New Roman"/>
          <w:color w:val="000000"/>
          <w:sz w:val="24"/>
          <w:szCs w:val="24"/>
        </w:rPr>
        <w:t>Ахсановой</w:t>
      </w:r>
      <w:proofErr w:type="spellEnd"/>
      <w:r w:rsidRPr="002068E9">
        <w:rPr>
          <w:rFonts w:ascii="Times New Roman" w:hAnsi="Times New Roman" w:cs="Times New Roman"/>
          <w:color w:val="000000"/>
          <w:sz w:val="24"/>
          <w:szCs w:val="24"/>
        </w:rPr>
        <w:t xml:space="preserve"> А.В.  диагностика проводилась в два этапа: с 1 октября по 15 ноября 2022 года было проведено диагностическое обследование воспитанников подготовительной  к школе групп.</w:t>
      </w:r>
      <w:proofErr w:type="gramEnd"/>
      <w:r w:rsidRPr="002068E9">
        <w:rPr>
          <w:rFonts w:ascii="Times New Roman" w:hAnsi="Times New Roman" w:cs="Times New Roman"/>
          <w:color w:val="000000"/>
          <w:sz w:val="24"/>
          <w:szCs w:val="24"/>
        </w:rPr>
        <w:t xml:space="preserve"> Обследовано 25 воспитанников.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 карты развития ребенка). Данный диагностический инструментарий позволяет определить степень готовности ребенка к обучению в школе. </w:t>
      </w:r>
      <w:proofErr w:type="gramStart"/>
      <w:r w:rsidRPr="002068E9">
        <w:rPr>
          <w:rFonts w:ascii="Times New Roman" w:hAnsi="Times New Roman" w:cs="Times New Roman"/>
          <w:color w:val="000000"/>
          <w:sz w:val="24"/>
          <w:szCs w:val="24"/>
        </w:rPr>
        <w:t>Для диагностики использовались классические методики, позволяющие выявить уровень интеллектуального развития, произвольности, особенности личностной сферы, а также позволяющие целостно представить картину психического развития ребенка, не только дать общую оценку уровня развития дошкольника, но и установить те проблемные составляющие, которые развиты недостаточно и нуждаются в дополнительной поддержке, отражают возрастную динамику детского развития.</w:t>
      </w:r>
      <w:proofErr w:type="gramEnd"/>
      <w:r w:rsidRPr="002068E9">
        <w:rPr>
          <w:rFonts w:ascii="Times New Roman" w:hAnsi="Times New Roman" w:cs="Times New Roman"/>
          <w:color w:val="000000"/>
          <w:sz w:val="24"/>
          <w:szCs w:val="24"/>
        </w:rPr>
        <w:t xml:space="preserve"> Эти психодиагностические методики дают возможность судить об общем уровне психологической готовности к школе. </w:t>
      </w:r>
    </w:p>
    <w:p w:rsidR="002068E9" w:rsidRPr="002068E9" w:rsidRDefault="002068E9" w:rsidP="002068E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68E9">
        <w:rPr>
          <w:rFonts w:ascii="Times New Roman" w:hAnsi="Times New Roman" w:cs="Times New Roman"/>
          <w:color w:val="000000"/>
          <w:sz w:val="24"/>
          <w:szCs w:val="24"/>
        </w:rPr>
        <w:t>По результатам диагностики выявлены три группы детей:</w:t>
      </w:r>
    </w:p>
    <w:p w:rsidR="002068E9" w:rsidRPr="002068E9" w:rsidRDefault="002068E9" w:rsidP="002068E9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68E9">
        <w:rPr>
          <w:rFonts w:ascii="Times New Roman" w:hAnsi="Times New Roman" w:cs="Times New Roman"/>
          <w:color w:val="000000"/>
          <w:sz w:val="24"/>
          <w:szCs w:val="24"/>
        </w:rPr>
        <w:t>1-я группа — показавшие высокий уровень школьной готовности — 5 детей - 20 %</w:t>
      </w:r>
      <w:proofErr w:type="gramStart"/>
      <w:r w:rsidRPr="002068E9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2068E9" w:rsidRPr="002068E9" w:rsidRDefault="002068E9" w:rsidP="002068E9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068E9">
        <w:rPr>
          <w:rFonts w:ascii="Times New Roman" w:hAnsi="Times New Roman" w:cs="Times New Roman"/>
          <w:color w:val="000000"/>
          <w:sz w:val="24"/>
          <w:szCs w:val="24"/>
        </w:rPr>
        <w:t>2-я группа — показавшие при обследовании средний уровень школьной готовности, — 15 детей - 60%;</w:t>
      </w:r>
      <w:proofErr w:type="gramEnd"/>
    </w:p>
    <w:p w:rsidR="002068E9" w:rsidRPr="002068E9" w:rsidRDefault="002068E9" w:rsidP="002068E9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068E9">
        <w:rPr>
          <w:rFonts w:ascii="Times New Roman" w:hAnsi="Times New Roman" w:cs="Times New Roman"/>
          <w:color w:val="000000"/>
          <w:sz w:val="24"/>
          <w:szCs w:val="24"/>
        </w:rPr>
        <w:t>3-я группа — показавшие при обследовании уровень развития готовности к школе низкий — 5 детей - 20 %;</w:t>
      </w:r>
      <w:proofErr w:type="gramEnd"/>
    </w:p>
    <w:p w:rsidR="002068E9" w:rsidRPr="002068E9" w:rsidRDefault="002068E9" w:rsidP="002068E9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2068E9" w:rsidRPr="002068E9" w:rsidRDefault="002068E9" w:rsidP="002068E9">
      <w:pPr>
        <w:ind w:left="780" w:right="180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2068E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57550" cy="1952625"/>
            <wp:effectExtent l="19050" t="0" r="19050" b="0"/>
            <wp:docPr id="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2068E9" w:rsidRPr="002068E9" w:rsidTr="003F26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8E9" w:rsidRPr="002068E9" w:rsidRDefault="002068E9" w:rsidP="003F265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8E9" w:rsidRPr="002068E9" w:rsidRDefault="002068E9" w:rsidP="003F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8E9" w:rsidRPr="002068E9" w:rsidRDefault="002068E9" w:rsidP="003F265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68E9" w:rsidRPr="002068E9" w:rsidRDefault="002068E9" w:rsidP="002068E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68E9">
        <w:rPr>
          <w:rFonts w:ascii="Times New Roman" w:hAnsi="Times New Roman" w:cs="Times New Roman"/>
          <w:color w:val="000000"/>
          <w:sz w:val="24"/>
          <w:szCs w:val="24"/>
        </w:rPr>
        <w:t>Второй этап: с 20 апреля по 6 мая 2023 года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 карты развития ребенка). </w:t>
      </w:r>
    </w:p>
    <w:p w:rsidR="002068E9" w:rsidRPr="002068E9" w:rsidRDefault="002068E9" w:rsidP="002068E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68E9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обследования:</w:t>
      </w:r>
    </w:p>
    <w:p w:rsidR="002068E9" w:rsidRPr="002068E9" w:rsidRDefault="002068E9" w:rsidP="002068E9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068E9">
        <w:rPr>
          <w:rFonts w:ascii="Times New Roman" w:hAnsi="Times New Roman" w:cs="Times New Roman"/>
          <w:color w:val="000000"/>
          <w:sz w:val="24"/>
          <w:szCs w:val="24"/>
        </w:rPr>
        <w:t>1-я группа — показавшие высокий уровень школьной готовности — 11 детей 44 % обследованных;</w:t>
      </w:r>
      <w:proofErr w:type="gramEnd"/>
    </w:p>
    <w:p w:rsidR="002068E9" w:rsidRPr="002068E9" w:rsidRDefault="002068E9" w:rsidP="002068E9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68E9">
        <w:rPr>
          <w:rFonts w:ascii="Times New Roman" w:hAnsi="Times New Roman" w:cs="Times New Roman"/>
          <w:color w:val="000000"/>
          <w:sz w:val="24"/>
          <w:szCs w:val="24"/>
        </w:rPr>
        <w:lastRenderedPageBreak/>
        <w:t>2-я группа </w:t>
      </w:r>
      <w:proofErr w:type="gramStart"/>
      <w:r w:rsidRPr="002068E9">
        <w:rPr>
          <w:rFonts w:ascii="Times New Roman" w:hAnsi="Times New Roman" w:cs="Times New Roman"/>
          <w:color w:val="000000"/>
          <w:sz w:val="24"/>
          <w:szCs w:val="24"/>
        </w:rPr>
        <w:t>—п</w:t>
      </w:r>
      <w:proofErr w:type="gramEnd"/>
      <w:r w:rsidRPr="002068E9">
        <w:rPr>
          <w:rFonts w:ascii="Times New Roman" w:hAnsi="Times New Roman" w:cs="Times New Roman"/>
          <w:color w:val="000000"/>
          <w:sz w:val="24"/>
          <w:szCs w:val="24"/>
        </w:rPr>
        <w:t>оказавшие при обследовании средний уровень школьной готовности, —9 детей - 36%;</w:t>
      </w:r>
    </w:p>
    <w:p w:rsidR="002068E9" w:rsidRPr="002068E9" w:rsidRDefault="002068E9" w:rsidP="002068E9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068E9">
        <w:rPr>
          <w:rFonts w:ascii="Times New Roman" w:hAnsi="Times New Roman" w:cs="Times New Roman"/>
          <w:color w:val="000000"/>
          <w:sz w:val="24"/>
          <w:szCs w:val="24"/>
        </w:rPr>
        <w:t>3-я группа — показавшие при обследовании уровень развития готовности к школе низкий — 5 детей - 20%</w:t>
      </w:r>
      <w:proofErr w:type="gramEnd"/>
    </w:p>
    <w:p w:rsidR="002068E9" w:rsidRDefault="002068E9" w:rsidP="002068E9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32DF2">
        <w:rPr>
          <w:rFonts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4725" cy="2190750"/>
            <wp:effectExtent l="19050" t="0" r="9525" b="0"/>
            <wp:docPr id="4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47EAE" w:rsidRPr="00D31CD0" w:rsidRDefault="00C47EAE" w:rsidP="00C47EAE">
      <w:pPr>
        <w:rPr>
          <w:rFonts w:hAnsi="Times New Roman" w:cs="Times New Roman"/>
          <w:color w:val="000000"/>
          <w:sz w:val="24"/>
          <w:szCs w:val="24"/>
        </w:rPr>
      </w:pPr>
      <w:r w:rsidRPr="00D31CD0">
        <w:rPr>
          <w:rFonts w:hAnsi="Times New Roman" w:cs="Times New Roman"/>
          <w:color w:val="000000"/>
          <w:sz w:val="24"/>
          <w:szCs w:val="24"/>
        </w:rPr>
        <w:t>РезультатыосвоенияООПДО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подготовительнойк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школегруппе</w:t>
      </w:r>
      <w:r w:rsidRPr="00D31CD0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790"/>
        <w:gridCol w:w="156"/>
      </w:tblGrid>
      <w:tr w:rsidR="00C47EAE" w:rsidTr="003F26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EAE" w:rsidRPr="00D31CD0" w:rsidRDefault="00C47EAE" w:rsidP="003F26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EAE" w:rsidRDefault="00C47EAE" w:rsidP="003F2655">
            <w:r w:rsidRPr="00A5231D">
              <w:rPr>
                <w:noProof/>
                <w:lang w:eastAsia="ru-RU"/>
              </w:rPr>
              <w:drawing>
                <wp:inline distT="0" distB="0" distL="0" distR="0">
                  <wp:extent cx="5440190" cy="3204927"/>
                  <wp:effectExtent l="19050" t="0" r="27160" b="0"/>
                  <wp:docPr id="15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EAE" w:rsidRDefault="00C47EAE" w:rsidP="003F26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7EAE" w:rsidRDefault="00C47EAE" w:rsidP="00C47EAE">
      <w:pPr>
        <w:rPr>
          <w:rFonts w:hAnsi="Times New Roman" w:cs="Times New Roman"/>
          <w:color w:val="000000"/>
          <w:sz w:val="24"/>
          <w:szCs w:val="24"/>
        </w:rPr>
      </w:pPr>
      <w:r w:rsidRPr="00D31CD0">
        <w:rPr>
          <w:rFonts w:hAnsi="Times New Roman" w:cs="Times New Roman"/>
          <w:color w:val="000000"/>
          <w:sz w:val="24"/>
          <w:szCs w:val="24"/>
        </w:rPr>
        <w:t>Анализпоказываетналичиединамикив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уровнеосвоениядетьмисодержанияобразовательныхобластей</w:t>
      </w:r>
      <w:r w:rsidRPr="00D31CD0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31CD0">
        <w:rPr>
          <w:rFonts w:hAnsi="Times New Roman" w:cs="Times New Roman"/>
          <w:color w:val="000000"/>
          <w:sz w:val="24"/>
          <w:szCs w:val="24"/>
        </w:rPr>
        <w:t>знаниевыйкомпонент</w:t>
      </w:r>
      <w:proofErr w:type="spellEnd"/>
      <w:r w:rsidRPr="00D31CD0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D31CD0">
        <w:rPr>
          <w:rFonts w:hAnsi="Times New Roman" w:cs="Times New Roman"/>
          <w:color w:val="000000"/>
          <w:sz w:val="24"/>
          <w:szCs w:val="24"/>
        </w:rPr>
        <w:t>Так</w:t>
      </w:r>
      <w:r w:rsidRPr="00D31CD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31CD0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конецучебногогодапо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всемпятиобразовательнымобластямхарактерензначительныйприроствыпускников</w:t>
      </w:r>
      <w:r w:rsidRPr="00D31CD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31CD0">
        <w:rPr>
          <w:rFonts w:hAnsi="Times New Roman" w:cs="Times New Roman"/>
          <w:color w:val="000000"/>
          <w:sz w:val="24"/>
          <w:szCs w:val="24"/>
        </w:rPr>
        <w:t>демонстрирующихвысокийуровеньусвоенияматериала</w:t>
      </w:r>
      <w:r w:rsidRPr="00D31CD0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2703ED">
        <w:rPr>
          <w:rFonts w:hAnsi="Times New Roman" w:cs="Times New Roman"/>
          <w:color w:val="000000"/>
          <w:sz w:val="24"/>
          <w:szCs w:val="24"/>
        </w:rPr>
        <w:t>—д</w:t>
      </w:r>
      <w:proofErr w:type="gramEnd"/>
      <w:r w:rsidRPr="002703ED">
        <w:rPr>
          <w:rFonts w:hAnsi="Times New Roman" w:cs="Times New Roman"/>
          <w:color w:val="000000"/>
          <w:sz w:val="24"/>
          <w:szCs w:val="24"/>
        </w:rPr>
        <w:t>о </w:t>
      </w:r>
      <w:r>
        <w:rPr>
          <w:rFonts w:hAnsi="Times New Roman" w:cs="Times New Roman"/>
          <w:color w:val="000000"/>
          <w:sz w:val="24"/>
          <w:szCs w:val="24"/>
        </w:rPr>
        <w:t>80%</w:t>
      </w:r>
      <w:r w:rsidRPr="00D31CD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31CD0">
        <w:rPr>
          <w:rFonts w:hAnsi="Times New Roman" w:cs="Times New Roman"/>
          <w:color w:val="000000"/>
          <w:sz w:val="24"/>
          <w:szCs w:val="24"/>
        </w:rPr>
        <w:t>чтосоставляетбольшеполовиныот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общейдоливоспитанников</w:t>
      </w:r>
      <w:r w:rsidRPr="00D31CD0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D31CD0">
        <w:rPr>
          <w:rFonts w:hAnsi="Times New Roman" w:cs="Times New Roman"/>
          <w:color w:val="000000"/>
          <w:sz w:val="24"/>
          <w:szCs w:val="24"/>
        </w:rPr>
        <w:t>ляучебногогодахарактеренприростчисладетей</w:t>
      </w:r>
      <w:r w:rsidRPr="00D31CD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31CD0">
        <w:rPr>
          <w:rFonts w:hAnsi="Times New Roman" w:cs="Times New Roman"/>
          <w:color w:val="000000"/>
          <w:sz w:val="24"/>
          <w:szCs w:val="24"/>
        </w:rPr>
        <w:t>демонстрирующихсреднийи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высокийуровеньусвоенияматериалапо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соответствующимразделамобозначенныхобразовательныхобластей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C47EAE" w:rsidRPr="00D31CD0" w:rsidRDefault="00C47EAE" w:rsidP="00C47EAE">
      <w:pPr>
        <w:rPr>
          <w:rFonts w:hAnsi="Times New Roman" w:cs="Times New Roman"/>
          <w:color w:val="000000"/>
          <w:sz w:val="24"/>
          <w:szCs w:val="24"/>
        </w:rPr>
      </w:pPr>
      <w:r w:rsidRPr="00D31CD0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Вывод</w:t>
      </w:r>
      <w:proofErr w:type="gramStart"/>
      <w:r w:rsidRPr="00D31CD0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D31CD0">
        <w:rPr>
          <w:rFonts w:hAnsi="Times New Roman" w:cs="Times New Roman"/>
          <w:color w:val="000000"/>
          <w:sz w:val="24"/>
          <w:szCs w:val="24"/>
        </w:rPr>
        <w:t>н</w:t>
      </w:r>
      <w:proofErr w:type="gramEnd"/>
      <w:r w:rsidRPr="00D31CD0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конецучебногогода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показателиготовностидетейк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школеувеличились</w:t>
      </w:r>
      <w:r w:rsidRPr="00D31CD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31CD0">
        <w:rPr>
          <w:rFonts w:hAnsi="Times New Roman" w:cs="Times New Roman"/>
          <w:color w:val="000000"/>
          <w:sz w:val="24"/>
          <w:szCs w:val="24"/>
        </w:rPr>
        <w:t>Этоговорито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качественномпостроенииобразовательногопроцессав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1CD0">
        <w:rPr>
          <w:rFonts w:hAnsi="Times New Roman" w:cs="Times New Roman"/>
          <w:color w:val="000000"/>
          <w:sz w:val="24"/>
          <w:szCs w:val="24"/>
        </w:rPr>
        <w:t>детскомсаду</w:t>
      </w:r>
      <w:r w:rsidRPr="00D31CD0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C47EAE" w:rsidRPr="00D31CD0" w:rsidRDefault="00C47EAE" w:rsidP="002068E9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2068E9" w:rsidTr="003F26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8E9" w:rsidRPr="00D31CD0" w:rsidRDefault="002068E9" w:rsidP="003F26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8E9" w:rsidRDefault="002068E9" w:rsidP="003F26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5C5E" w:rsidRPr="00FE3933" w:rsidRDefault="00255C5E" w:rsidP="00D11DEC">
      <w:pPr>
        <w:pStyle w:val="a5"/>
        <w:jc w:val="both"/>
        <w:rPr>
          <w:color w:val="000000"/>
        </w:rPr>
      </w:pPr>
      <w:r w:rsidRPr="00FE3933">
        <w:t>Проблема: педагогам проводить дополнительную работу по развитию мелкой моторики рук, использовать современные игры, с родителями проводить консультации по улучшению координации пальцев и кистей рук.</w:t>
      </w:r>
    </w:p>
    <w:p w:rsidR="00C70811" w:rsidRPr="00FE3933" w:rsidRDefault="00C47EAE" w:rsidP="00D11DEC">
      <w:pPr>
        <w:pStyle w:val="Default"/>
        <w:jc w:val="both"/>
      </w:pPr>
      <w:r>
        <w:t>В течение всего 2022</w:t>
      </w:r>
      <w:r w:rsidR="007A7C92" w:rsidRPr="00FE3933">
        <w:t>- 202</w:t>
      </w:r>
      <w:r>
        <w:t>3</w:t>
      </w:r>
      <w:r w:rsidR="006D6F02" w:rsidRPr="00FE3933">
        <w:t xml:space="preserve"> учебного года осуществлялся тематический и оперативный контроль по всем пяти областям.</w:t>
      </w:r>
    </w:p>
    <w:p w:rsidR="00C70811" w:rsidRPr="00FE3933" w:rsidRDefault="00C70811" w:rsidP="00D11DEC">
      <w:pPr>
        <w:pStyle w:val="Default"/>
        <w:jc w:val="both"/>
      </w:pPr>
    </w:p>
    <w:p w:rsidR="00C47EAE" w:rsidRP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7EA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Анализ результатов выполнения ООП</w:t>
      </w:r>
    </w:p>
    <w:p w:rsidR="00C47EAE" w:rsidRP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7EAE">
        <w:rPr>
          <w:rFonts w:ascii="Times New Roman" w:hAnsi="Times New Roman" w:cs="Times New Roman"/>
          <w:color w:val="000000"/>
          <w:sz w:val="24"/>
          <w:szCs w:val="24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C47EAE" w:rsidRPr="00C47EAE" w:rsidRDefault="00C47EAE" w:rsidP="00C47EAE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47EAE">
        <w:rPr>
          <w:rFonts w:ascii="Times New Roman" w:hAnsi="Times New Roman" w:cs="Times New Roman"/>
          <w:color w:val="000000"/>
          <w:sz w:val="24"/>
          <w:szCs w:val="24"/>
        </w:rPr>
        <w:t>диагностические занятия (по каждому разделу программы);</w:t>
      </w:r>
    </w:p>
    <w:p w:rsidR="00C47EAE" w:rsidRPr="00C47EAE" w:rsidRDefault="00C47EAE" w:rsidP="00C47EAE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C47EAE">
        <w:rPr>
          <w:rFonts w:ascii="Times New Roman"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C47EAE" w:rsidRP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7EAE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МБДОУ "Детский сад №21 "Золотая рыбка" в каждой возрастной группе. Карты включают анализ уровня развития целевых ориентиров детского развития и качества освоения образовательных областей. Так, результаты качества освоения ООП МБДОУ "Детский сад №21 "Золотая рыбка" </w:t>
      </w:r>
      <w:proofErr w:type="gramStart"/>
      <w:r w:rsidRPr="00C47EAE">
        <w:rPr>
          <w:rFonts w:ascii="Times New Roman" w:hAnsi="Times New Roman" w:cs="Times New Roman"/>
          <w:color w:val="000000"/>
          <w:sz w:val="24"/>
          <w:szCs w:val="24"/>
        </w:rPr>
        <w:t>на конец</w:t>
      </w:r>
      <w:proofErr w:type="gramEnd"/>
      <w:r w:rsidRPr="00C47EAE">
        <w:rPr>
          <w:rFonts w:ascii="Times New Roman" w:hAnsi="Times New Roman" w:cs="Times New Roman"/>
          <w:color w:val="000000"/>
          <w:sz w:val="24"/>
          <w:szCs w:val="24"/>
        </w:rPr>
        <w:t xml:space="preserve"> 2023 года выглядят следующим образом:</w:t>
      </w:r>
    </w:p>
    <w:tbl>
      <w:tblPr>
        <w:tblW w:w="95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"/>
        <w:gridCol w:w="9175"/>
        <w:gridCol w:w="181"/>
      </w:tblGrid>
      <w:tr w:rsidR="00C47EAE" w:rsidRPr="00C47EAE" w:rsidTr="003F2655">
        <w:trPr>
          <w:trHeight w:val="460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EAE" w:rsidRPr="00C47EAE" w:rsidRDefault="00C47EAE" w:rsidP="003F265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EAE" w:rsidRPr="00C47EAE" w:rsidRDefault="00C47EAE" w:rsidP="003F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86325" cy="2552700"/>
                  <wp:effectExtent l="19050" t="0" r="9525" b="0"/>
                  <wp:docPr id="6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EAE" w:rsidRPr="00C47EAE" w:rsidRDefault="00C47EAE" w:rsidP="003F265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7EAE" w:rsidRP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7EAE" w:rsidRP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7EAE" w:rsidRP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7EAE" w:rsidRP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7EAE" w:rsidRP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7EAE" w:rsidRP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7EAE" w:rsidRP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7EAE">
        <w:rPr>
          <w:rFonts w:ascii="Times New Roman" w:hAnsi="Times New Roman" w:cs="Times New Roman"/>
          <w:color w:val="000000"/>
          <w:sz w:val="24"/>
          <w:szCs w:val="24"/>
        </w:rPr>
        <w:t xml:space="preserve">Общий результат усвоения воспитанниками целевых ориентиров в соответствии с ФГОС </w:t>
      </w:r>
      <w:proofErr w:type="gramStart"/>
      <w:r w:rsidRPr="00C47EAE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C47EA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850"/>
        <w:gridCol w:w="156"/>
      </w:tblGrid>
      <w:tr w:rsidR="00C47EAE" w:rsidRPr="00C47EAE" w:rsidTr="003F26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EAE" w:rsidRPr="00C47EAE" w:rsidRDefault="00C47EAE" w:rsidP="003F265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EAE" w:rsidRPr="00C47EAE" w:rsidRDefault="00C47EAE" w:rsidP="003F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86400" cy="3200400"/>
                  <wp:effectExtent l="19050" t="0" r="19050" b="0"/>
                  <wp:docPr id="10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EAE" w:rsidRPr="00C47EAE" w:rsidRDefault="00C47EAE" w:rsidP="003F265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7EAE" w:rsidRDefault="00C47EAE" w:rsidP="00C47E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7E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C47EAE">
        <w:rPr>
          <w:rFonts w:ascii="Times New Roman" w:hAnsi="Times New Roman" w:cs="Times New Roman"/>
          <w:color w:val="000000"/>
          <w:sz w:val="24"/>
          <w:szCs w:val="24"/>
        </w:rPr>
        <w:t xml:space="preserve">: опираясь на результаты мониторинга, можно сделать выводы, что работа с детьми по освоению образовательных областей была успешной, проводилась с учетом возрастных особенностей детей. Следовательно, по всем направлениям образовательного стандарта по дошкольному образованию прослеживается динамика развития воспитанников </w:t>
      </w:r>
      <w:proofErr w:type="gramStart"/>
      <w:r w:rsidRPr="00C47EAE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C47E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C310A" w:rsidRPr="00FE3933" w:rsidRDefault="000C310A" w:rsidP="000C310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310A">
        <w:rPr>
          <w:rFonts w:ascii="Times New Roman" w:hAnsi="Times New Roman" w:cs="Times New Roman"/>
          <w:b/>
          <w:sz w:val="24"/>
          <w:szCs w:val="24"/>
        </w:rPr>
        <w:t>Перспективы:</w:t>
      </w:r>
      <w:r w:rsidRPr="00FE3933">
        <w:rPr>
          <w:rFonts w:ascii="Times New Roman" w:hAnsi="Times New Roman" w:cs="Times New Roman"/>
          <w:sz w:val="24"/>
          <w:szCs w:val="24"/>
        </w:rPr>
        <w:t xml:space="preserve"> В новом учебном году взять под контроль и повысить уровень качества образовательного процесса по речевому и познавательному развитию, провести дополнительные консультации для педагогов и мастер классы по обучению детей дошкольного возраста проектной деятельности и повысить качественную подготовку к школе. Система оздоровительной деятельности направлена на охрану и укрепление здоровья дошкольников.</w:t>
      </w:r>
    </w:p>
    <w:p w:rsidR="00925F2D" w:rsidRPr="00FE3933" w:rsidRDefault="00925F2D" w:rsidP="00925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проводился по  5 линиям развития: </w:t>
      </w:r>
      <w:r w:rsidRPr="00FE39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развитие, социально-личностное развитие, познавательное развитие, речевое развитие, художественно-эстетическое развитие.</w:t>
      </w:r>
    </w:p>
    <w:p w:rsidR="00925F2D" w:rsidRPr="00FE3933" w:rsidRDefault="00925F2D" w:rsidP="00925F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В целях выполнения закона РТ «О государственных языках Республики Татарстан и других языках в Республике Татарстан» воспитательн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 xml:space="preserve"> образовательный процесс, оформление в холлах и группах ДОУ современно, актуально, осуществлялся на двух государственных</w:t>
      </w:r>
      <w:r w:rsidR="007A7C92" w:rsidRPr="00FE3933">
        <w:rPr>
          <w:rFonts w:ascii="Times New Roman" w:hAnsi="Times New Roman" w:cs="Times New Roman"/>
          <w:sz w:val="24"/>
          <w:szCs w:val="24"/>
        </w:rPr>
        <w:t xml:space="preserve"> языках в полном объеме. В ДОУ 4</w:t>
      </w:r>
      <w:r w:rsidRPr="00FE3933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A7C92" w:rsidRPr="00FE3933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="007A7C92" w:rsidRPr="00FE393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A7C92" w:rsidRPr="00FE3933">
        <w:rPr>
          <w:rFonts w:ascii="Times New Roman" w:hAnsi="Times New Roman" w:cs="Times New Roman"/>
          <w:sz w:val="24"/>
          <w:szCs w:val="24"/>
        </w:rPr>
        <w:t xml:space="preserve"> </w:t>
      </w:r>
      <w:r w:rsidRPr="00FE3933">
        <w:rPr>
          <w:rFonts w:ascii="Times New Roman" w:hAnsi="Times New Roman" w:cs="Times New Roman"/>
          <w:sz w:val="24"/>
          <w:szCs w:val="24"/>
        </w:rPr>
        <w:t xml:space="preserve">Во всех группах ДОУ имеются татарские уголки, которые оформлялись в современном стиле, в соответствии </w:t>
      </w:r>
      <w:r w:rsidRPr="00FE3933">
        <w:rPr>
          <w:rFonts w:ascii="Times New Roman" w:hAnsi="Times New Roman" w:cs="Times New Roman"/>
          <w:sz w:val="24"/>
          <w:szCs w:val="24"/>
        </w:rPr>
        <w:lastRenderedPageBreak/>
        <w:t>возрасту детей и требованиями к содержанию национальных уго</w:t>
      </w:r>
      <w:r w:rsidR="007A7C92" w:rsidRPr="00FE3933">
        <w:rPr>
          <w:rFonts w:ascii="Times New Roman" w:hAnsi="Times New Roman" w:cs="Times New Roman"/>
          <w:sz w:val="24"/>
          <w:szCs w:val="24"/>
        </w:rPr>
        <w:t>лков «</w:t>
      </w:r>
      <w:proofErr w:type="spellStart"/>
      <w:r w:rsidR="007A7C92" w:rsidRPr="00FE3933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A7C92" w:rsidRPr="00FE3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C92" w:rsidRPr="00FE3933">
        <w:rPr>
          <w:rFonts w:ascii="Times New Roman" w:hAnsi="Times New Roman" w:cs="Times New Roman"/>
          <w:sz w:val="24"/>
          <w:szCs w:val="24"/>
        </w:rPr>
        <w:t>җирем</w:t>
      </w:r>
      <w:proofErr w:type="spellEnd"/>
      <w:r w:rsidR="007A7C92" w:rsidRPr="00FE3933">
        <w:rPr>
          <w:rFonts w:ascii="Times New Roman" w:hAnsi="Times New Roman" w:cs="Times New Roman"/>
          <w:sz w:val="24"/>
          <w:szCs w:val="24"/>
        </w:rPr>
        <w:t xml:space="preserve"> Татарстан». </w:t>
      </w:r>
      <w:r w:rsidRPr="00FE3933">
        <w:rPr>
          <w:rFonts w:ascii="Times New Roman" w:hAnsi="Times New Roman" w:cs="Times New Roman"/>
          <w:sz w:val="24"/>
          <w:szCs w:val="24"/>
        </w:rPr>
        <w:t xml:space="preserve"> Результаты использования УМК в ДОУ Дети используют объем словарного запаса татарских слов по УМК в общении со сверстниками и воспитателями. Педагоги в воспитательно – образовательном процессе создавали языковую среду для общения, использовали в работе Интернет ресурсы, в том числе мультимедиа материалов. Родители активно включались в процесс развития своего ребѐнка через использование рабочих тетрадей, которые давали возможность усвоить лексику татарского языка, закрепить речевой материал в игровой форме, поддерживать интерес к языку. Оценка достижений проводилась с помощью заданий, рекомендованных в программе «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Балаларбакчасында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татар теле өйрәтү» под ред. Зариповой З.М., Исаевой Р.С.,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Кидрячевой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Р.Г. Применялись и такие методы, как беседа, наблюдение, игровые ситуации. 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</w: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FE3933" w:rsidRDefault="00FD2AF2" w:rsidP="00B91B8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Результаты диагностики уровня усвоения программного материала детьми по УМК «</w:t>
      </w:r>
      <w:proofErr w:type="spellStart"/>
      <w:r w:rsidRPr="00FE3933">
        <w:rPr>
          <w:rFonts w:ascii="Times New Roman" w:hAnsi="Times New Roman" w:cs="Times New Roman"/>
          <w:b/>
          <w:sz w:val="24"/>
          <w:szCs w:val="24"/>
        </w:rPr>
        <w:t>Т</w:t>
      </w:r>
      <w:r w:rsidR="000D7225">
        <w:rPr>
          <w:rFonts w:ascii="Times New Roman" w:hAnsi="Times New Roman" w:cs="Times New Roman"/>
          <w:b/>
          <w:sz w:val="24"/>
          <w:szCs w:val="24"/>
        </w:rPr>
        <w:t>атарча</w:t>
      </w:r>
      <w:proofErr w:type="spellEnd"/>
      <w:r w:rsidR="003B6C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7225">
        <w:rPr>
          <w:rFonts w:ascii="Times New Roman" w:hAnsi="Times New Roman" w:cs="Times New Roman"/>
          <w:b/>
          <w:sz w:val="24"/>
          <w:szCs w:val="24"/>
        </w:rPr>
        <w:t>сөйләшәбез</w:t>
      </w:r>
      <w:proofErr w:type="spellEnd"/>
      <w:r w:rsidR="000D7225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="000D7225">
        <w:rPr>
          <w:rFonts w:ascii="Times New Roman" w:hAnsi="Times New Roman" w:cs="Times New Roman"/>
          <w:b/>
          <w:sz w:val="24"/>
          <w:szCs w:val="24"/>
        </w:rPr>
        <w:t>на конец</w:t>
      </w:r>
      <w:proofErr w:type="gramEnd"/>
      <w:r w:rsidR="000D7225">
        <w:rPr>
          <w:rFonts w:ascii="Times New Roman" w:hAnsi="Times New Roman" w:cs="Times New Roman"/>
          <w:b/>
          <w:sz w:val="24"/>
          <w:szCs w:val="24"/>
        </w:rPr>
        <w:t xml:space="preserve"> 2022– 2023</w:t>
      </w:r>
      <w:r w:rsidRPr="00FE3933">
        <w:rPr>
          <w:rFonts w:ascii="Times New Roman" w:hAnsi="Times New Roman" w:cs="Times New Roman"/>
          <w:b/>
          <w:sz w:val="24"/>
          <w:szCs w:val="24"/>
        </w:rPr>
        <w:t xml:space="preserve"> учебного года:</w:t>
      </w: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897"/>
      </w:tblGrid>
      <w:tr w:rsidR="00B91B8C" w:rsidRPr="00FE3933" w:rsidTr="00802729">
        <w:trPr>
          <w:trHeight w:val="2503"/>
        </w:trPr>
        <w:tc>
          <w:tcPr>
            <w:tcW w:w="6897" w:type="dxa"/>
          </w:tcPr>
          <w:p w:rsidR="00B91B8C" w:rsidRPr="003B6CE0" w:rsidRDefault="00B91B8C" w:rsidP="00B91B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B6CE0">
              <w:rPr>
                <w:color w:val="000000"/>
              </w:rPr>
              <w:t>Всего обс</w:t>
            </w:r>
            <w:r w:rsidR="000D7225" w:rsidRPr="003B6CE0">
              <w:rPr>
                <w:color w:val="000000"/>
              </w:rPr>
              <w:t>ледовано 86 воспитанников из 90</w:t>
            </w:r>
            <w:r w:rsidRPr="003B6CE0">
              <w:rPr>
                <w:color w:val="000000"/>
              </w:rPr>
              <w:t>.</w:t>
            </w:r>
          </w:p>
          <w:p w:rsidR="00B91B8C" w:rsidRPr="003B6CE0" w:rsidRDefault="00B91B8C" w:rsidP="00B91B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B6CE0">
              <w:rPr>
                <w:color w:val="000000"/>
              </w:rPr>
              <w:t>Из них 20 детей отказались от обучения татарскому языку.</w:t>
            </w:r>
          </w:p>
          <w:p w:rsidR="00B91B8C" w:rsidRPr="003B6CE0" w:rsidRDefault="00B91B8C" w:rsidP="00B91B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B6CE0">
              <w:rPr>
                <w:color w:val="000000"/>
              </w:rPr>
              <w:t>Из них имеют:</w:t>
            </w:r>
          </w:p>
          <w:p w:rsidR="00B91B8C" w:rsidRPr="003B6CE0" w:rsidRDefault="00B91B8C" w:rsidP="00B91B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B6CE0">
              <w:rPr>
                <w:color w:val="000000"/>
              </w:rPr>
              <w:t>Высокий уровень: 37 ребенка – 43 %;</w:t>
            </w:r>
          </w:p>
          <w:p w:rsidR="00B91B8C" w:rsidRPr="003B6CE0" w:rsidRDefault="00B91B8C" w:rsidP="00B91B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B6CE0">
              <w:rPr>
                <w:color w:val="000000"/>
              </w:rPr>
              <w:t>Средний уровень: 34 ребенка – 39,5%;</w:t>
            </w:r>
          </w:p>
          <w:p w:rsidR="00B91B8C" w:rsidRPr="003B6CE0" w:rsidRDefault="00B91B8C" w:rsidP="00B91B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B6CE0">
              <w:rPr>
                <w:color w:val="000000"/>
              </w:rPr>
              <w:t>Низкий уровень: 15 детей – 17,5 %</w:t>
            </w:r>
          </w:p>
          <w:p w:rsidR="000D7225" w:rsidRPr="000D7225" w:rsidRDefault="000D7225" w:rsidP="00B91B8C">
            <w:pPr>
              <w:pStyle w:val="a5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  <w:p w:rsidR="00B91B8C" w:rsidRPr="0026098B" w:rsidRDefault="00B91B8C" w:rsidP="00B91B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B6CE0">
              <w:rPr>
                <w:noProof/>
                <w:color w:val="000000"/>
              </w:rPr>
              <w:drawing>
                <wp:inline distT="0" distB="0" distL="0" distR="0" wp14:anchorId="07A2681F" wp14:editId="7C811EA3">
                  <wp:extent cx="2965887" cy="1371775"/>
                  <wp:effectExtent l="19050" t="0" r="24963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  <w:r w:rsidR="00D11DEC" w:rsidRPr="003B6CE0">
              <w:rPr>
                <w:color w:val="000000"/>
              </w:rPr>
              <w:t>2</w:t>
            </w:r>
          </w:p>
          <w:p w:rsidR="00B91B8C" w:rsidRPr="0026098B" w:rsidRDefault="00B91B8C" w:rsidP="00B91B8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B8C" w:rsidRPr="00FE3933" w:rsidRDefault="00B91B8C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В процессе специально организованного обучения на занятиях и индивидуальной работе у воспитанников сформировались первоначальные умения и навыки практического владения татарским языком в устной форме. Дошкольники научились воспринимать и понимать татарскую речь на слух в пределах изученных тем, задавать вопросы, выражать просьбу, желание, потребности. Несмотря на достигнутые положительные результаты, остается проблема: активизировать умения детей говорить по-татарски в пределах доступной им тематики, усвоенных слов; развивать диалогическую форму речи и создания языковой среды в группах. Для дальнейшей работы в целях улучшения результативности по усвоению детьми программного материала необходимо: - Наметить индивидуальный план работы с детьми низкой мотивацией по изучению татарского языка; </w:t>
      </w:r>
    </w:p>
    <w:p w:rsidR="00FD2AF2" w:rsidRPr="00FE3933" w:rsidRDefault="00FD2AF2" w:rsidP="00327E78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738D9" w:rsidRPr="000D7225" w:rsidRDefault="005738D9" w:rsidP="00327E7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225">
        <w:rPr>
          <w:rFonts w:ascii="Times New Roman" w:hAnsi="Times New Roman" w:cs="Times New Roman"/>
          <w:b/>
          <w:sz w:val="24"/>
          <w:szCs w:val="24"/>
        </w:rPr>
        <w:t>Результаты участия родителей, воспитанников и педагогов в муниципальных, республиканских, федеральных, международных, профессиональны</w:t>
      </w:r>
      <w:r w:rsidR="00AE5622" w:rsidRPr="000D7225">
        <w:rPr>
          <w:rFonts w:ascii="Times New Roman" w:hAnsi="Times New Roman" w:cs="Times New Roman"/>
          <w:b/>
          <w:sz w:val="24"/>
          <w:szCs w:val="24"/>
        </w:rPr>
        <w:t>х, методически</w:t>
      </w:r>
      <w:r w:rsidR="000D7225" w:rsidRPr="000D7225">
        <w:rPr>
          <w:rFonts w:ascii="Times New Roman" w:hAnsi="Times New Roman" w:cs="Times New Roman"/>
          <w:b/>
          <w:sz w:val="24"/>
          <w:szCs w:val="24"/>
        </w:rPr>
        <w:t>х конкурсах в 2022/23</w:t>
      </w:r>
      <w:r w:rsidRPr="000D722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lastRenderedPageBreak/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t>В 2022 – 2023  году педагоги Детского сада приняли участие: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t>Повышение квалификации «Оценка и развитие качества дошкольного образования с помощью шкал ECERS»</w:t>
      </w:r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Хакимова Г.Ф., Денисова С.А.,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Ахсанова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А.В.,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Абдулвалеева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Г.И.,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Э.К.,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Минекаева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Н.А.,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Фаизова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 А.Р.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t xml:space="preserve">Повышение квалификации Организация пространственного моделирования у дошкольников в предметно- пространственной среде «Бабашки», </w:t>
      </w:r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Хакимова Г.Ф., Денисова С.А.,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Ахсанова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А.В.,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Абдулвалеева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Г.И.,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Э.К.,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Минекаева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Н.А.,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Фаизова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 А.Р.</w:t>
      </w: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bCs/>
          <w:sz w:val="24"/>
          <w:szCs w:val="24"/>
        </w:rPr>
        <w:t xml:space="preserve">РМО  «Взаимодействие воспитателя по обучению татарскому языку с педагогами ДОУ», </w:t>
      </w:r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Хакимова Г.Ф., Денисова С.А.,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Ахсанова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А.В.,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Абдулвалеева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Г.И.,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Э.К.,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Минекаева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Н.А.,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Фаизова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 А.Р.</w:t>
      </w:r>
    </w:p>
    <w:p w:rsidR="000D7225" w:rsidRPr="000D7225" w:rsidRDefault="000D7225" w:rsidP="000D7225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Муниципальном </w:t>
      </w:r>
      <w:proofErr w:type="gram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этапе</w:t>
      </w:r>
      <w:proofErr w:type="gram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Республиканского конкурса "Зеленый огонек" в Нурлатском районе, 2 место, 2022 год,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Ахсанова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А.В.</w:t>
      </w: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Всероссийском конкурсе "Белый мел – V, 1  место, 2022год;  </w:t>
      </w:r>
    </w:p>
    <w:p w:rsidR="000D7225" w:rsidRPr="000D7225" w:rsidRDefault="000D7225" w:rsidP="000D7225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АО «ТАТМЕДИА» «Нурлат-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proofErr w:type="gram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,</w:t>
      </w:r>
      <w:proofErr w:type="gram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творческий конкурс «Кукла Масленица – 2022 год;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Ахсанова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А.В.</w:t>
      </w: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Представление на региональном уровне педагогического опыта работы: Квест для детей и родителей "Экзамен на знание ПДД",2022год;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Ахсанова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А.В.</w:t>
      </w:r>
    </w:p>
    <w:p w:rsidR="000D7225" w:rsidRPr="000D7225" w:rsidRDefault="000D7225" w:rsidP="000D722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Республиканский  обучающий семинар по подготовке материалов для участия в смотре-конкурсе "Зеленый огонек - 2022";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Ахсанова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А.В.</w:t>
      </w:r>
    </w:p>
    <w:p w:rsidR="000D7225" w:rsidRPr="000D7225" w:rsidRDefault="000D7225" w:rsidP="000D72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7225">
        <w:rPr>
          <w:rFonts w:ascii="Times New Roman" w:hAnsi="Times New Roman" w:cs="Times New Roman"/>
          <w:bCs/>
          <w:sz w:val="24"/>
          <w:szCs w:val="24"/>
        </w:rPr>
        <w:t xml:space="preserve">РМО </w:t>
      </w:r>
      <w:r w:rsidRPr="000D72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«Безопасность как одно из направлений социально-коммуникативного развития детей дошкольного возраста»,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Ахсанова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А.В.</w:t>
      </w:r>
    </w:p>
    <w:p w:rsidR="000D7225" w:rsidRPr="000D7225" w:rsidRDefault="000D7225" w:rsidP="000D722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0D7225">
        <w:rPr>
          <w:rFonts w:ascii="Times New Roman" w:hAnsi="Times New Roman" w:cs="Times New Roman"/>
          <w:sz w:val="24"/>
          <w:szCs w:val="24"/>
        </w:rPr>
        <w:t xml:space="preserve">Муниципальный этап республиканского орнитологического природоохранного проекта «Феникс» в рамках </w:t>
      </w:r>
      <w:r w:rsidRPr="000D72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D7225">
        <w:rPr>
          <w:rFonts w:ascii="Times New Roman" w:hAnsi="Times New Roman" w:cs="Times New Roman"/>
          <w:sz w:val="24"/>
          <w:szCs w:val="24"/>
        </w:rPr>
        <w:t xml:space="preserve"> районного фестиваля на крыльях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весны</w:t>
      </w:r>
      <w:proofErr w:type="gramStart"/>
      <w:r w:rsidRPr="000D7225">
        <w:rPr>
          <w:rFonts w:ascii="Times New Roman" w:hAnsi="Times New Roman" w:cs="Times New Roman"/>
          <w:sz w:val="24"/>
          <w:szCs w:val="24"/>
        </w:rPr>
        <w:t>,</w:t>
      </w:r>
      <w:r w:rsidRPr="000D7225"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 w:rsidRPr="000D7225">
        <w:rPr>
          <w:rFonts w:ascii="Times New Roman" w:eastAsia="Calibri" w:hAnsi="Times New Roman" w:cs="Times New Roman"/>
          <w:sz w:val="24"/>
          <w:szCs w:val="24"/>
        </w:rPr>
        <w:t>аизова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 А.Р.</w:t>
      </w:r>
    </w:p>
    <w:p w:rsidR="000D7225" w:rsidRPr="000D7225" w:rsidRDefault="000D7225" w:rsidP="000D722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t>Районный конкурс  "Музей в чемодане" в номинации "Армейский чемодан»</w:t>
      </w: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t xml:space="preserve">Всероссийский конкурс учебно-образовательных материалов «Воспитание-2022» Центр педагогическихинноваций К.Д. Ушинского,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Э.К.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  <w:lang w:val="en-GB"/>
        </w:rPr>
        <w:t>IV</w:t>
      </w:r>
      <w:r w:rsidRPr="000D7225">
        <w:rPr>
          <w:rFonts w:ascii="Times New Roman" w:hAnsi="Times New Roman" w:cs="Times New Roman"/>
          <w:sz w:val="24"/>
          <w:szCs w:val="24"/>
        </w:rPr>
        <w:t xml:space="preserve"> Республиканская научно-практическая конференция Инклюзивное образование «Теория и практика»,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Э.К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>Муниципальный этап</w:t>
      </w:r>
      <w:proofErr w:type="gramStart"/>
      <w:r w:rsidRPr="000D7225">
        <w:rPr>
          <w:rFonts w:ascii="Times New Roman" w:eastAsia="Calibri" w:hAnsi="Times New Roman" w:cs="Times New Roman"/>
          <w:sz w:val="24"/>
          <w:szCs w:val="24"/>
        </w:rPr>
        <w:t>«В</w:t>
      </w:r>
      <w:proofErr w:type="gram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оспитатель года-2023», Номинация «За творчество, профессионализм и преданность своему делу»,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Э.К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Зональный семинар-практикум «Развитие интереса к природе и любознательности у дошкольников с помощью дидактических игр по экологии,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Э.</w:t>
      </w:r>
      <w:proofErr w:type="gramStart"/>
      <w:r w:rsidRPr="000D7225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</w:p>
    <w:p w:rsidR="000D7225" w:rsidRPr="000D7225" w:rsidRDefault="000D7225" w:rsidP="000D72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Саморазвитие: Вебинар «Организация проектной деятельности предметного и межпредметного характера в обучении английскому языку согласно требованиям обновлённого ФГОС ООО»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Абдулвалеева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Г.И</w:t>
      </w:r>
    </w:p>
    <w:p w:rsidR="000D7225" w:rsidRPr="000D7225" w:rsidRDefault="000D7225" w:rsidP="000D722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Всероссийский форум работников дошкольного образования «Территория детства: современные тенденции и перспективы развития дошкольного образования»,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Абдулвалеева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Г.И</w:t>
      </w:r>
    </w:p>
    <w:p w:rsidR="000D7225" w:rsidRPr="000D7225" w:rsidRDefault="000D7225" w:rsidP="000D722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t>Публикация в электронном педагогическом журнале МАГАРИФ</w:t>
      </w:r>
      <w:proofErr w:type="gramStart"/>
      <w:r w:rsidRPr="000D72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D7225">
        <w:rPr>
          <w:rFonts w:ascii="Times New Roman" w:hAnsi="Times New Roman" w:cs="Times New Roman"/>
          <w:sz w:val="24"/>
          <w:szCs w:val="24"/>
        </w:rPr>
        <w:t xml:space="preserve">Ф,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Абдулвалеева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Г.И</w:t>
      </w: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НПК имени Героя Социалистического Труда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ГиматдиноваГаббасаКиямовича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Э.К.,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Минекаева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Н.А.,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Фаизова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 А.Р.</w:t>
      </w:r>
      <w:r w:rsidRPr="000D7225">
        <w:rPr>
          <w:rFonts w:ascii="Times New Roman" w:hAnsi="Times New Roman" w:cs="Times New Roman"/>
          <w:sz w:val="24"/>
          <w:szCs w:val="24"/>
        </w:rPr>
        <w:t xml:space="preserve">, </w:t>
      </w:r>
      <w:r w:rsidRPr="000D7225">
        <w:rPr>
          <w:rFonts w:ascii="Times New Roman" w:eastAsia="Calibri" w:hAnsi="Times New Roman" w:cs="Times New Roman"/>
          <w:sz w:val="24"/>
          <w:szCs w:val="24"/>
        </w:rPr>
        <w:t>Хакимова Г.Ф.</w:t>
      </w:r>
    </w:p>
    <w:p w:rsidR="000D7225" w:rsidRPr="000D7225" w:rsidRDefault="000D7225" w:rsidP="000D7225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225">
        <w:rPr>
          <w:rFonts w:ascii="Times New Roman" w:eastAsia="Times New Roman" w:hAnsi="Times New Roman" w:cs="Times New Roman"/>
          <w:sz w:val="24"/>
          <w:szCs w:val="24"/>
        </w:rPr>
        <w:t xml:space="preserve">Круглый стол «Мастерская начинающего учителя. Типы и формы уроков факторы, влияющие на качество преподавания, методика проведения уроков в системно – деятельностном подходе», </w:t>
      </w:r>
      <w:r w:rsidRPr="000D7225">
        <w:rPr>
          <w:rFonts w:ascii="Times New Roman" w:eastAsia="Calibri" w:hAnsi="Times New Roman" w:cs="Times New Roman"/>
          <w:sz w:val="24"/>
          <w:szCs w:val="24"/>
        </w:rPr>
        <w:t>Хакимова Г.Ф.</w:t>
      </w:r>
    </w:p>
    <w:p w:rsidR="000D7225" w:rsidRPr="000D7225" w:rsidRDefault="000D7225" w:rsidP="000D7225">
      <w:pPr>
        <w:autoSpaceDE w:val="0"/>
        <w:autoSpaceDN w:val="0"/>
        <w:adjustRightInd w:val="0"/>
        <w:spacing w:line="240" w:lineRule="auto"/>
        <w:rPr>
          <w:rStyle w:val="a6"/>
          <w:rFonts w:ascii="Times New Roman" w:hAnsi="Times New Roman" w:cs="Times New Roman"/>
          <w:sz w:val="24"/>
          <w:szCs w:val="24"/>
        </w:rPr>
      </w:pPr>
      <w:r w:rsidRPr="00222087">
        <w:rPr>
          <w:rFonts w:ascii="Times New Roman" w:eastAsia="Calibri" w:hAnsi="Times New Roman" w:cs="Times New Roman"/>
          <w:sz w:val="24"/>
          <w:szCs w:val="24"/>
        </w:rPr>
        <w:t>РМО</w:t>
      </w:r>
      <w:proofErr w:type="gramStart"/>
      <w:r w:rsidRPr="00222087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«Ф</w:t>
      </w:r>
      <w:proofErr w:type="gramEnd"/>
      <w:r w:rsidRPr="00222087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ормирование предпосылок естественно-научной грамотности у дошкольников через опытно-экспериментальную деятельность»,</w:t>
      </w:r>
      <w:r w:rsidRPr="000D7225">
        <w:rPr>
          <w:rFonts w:ascii="Times New Roman" w:eastAsia="Calibri" w:hAnsi="Times New Roman" w:cs="Times New Roman"/>
          <w:sz w:val="24"/>
          <w:szCs w:val="24"/>
        </w:rPr>
        <w:t>Хакимова Г.Ф.</w:t>
      </w:r>
    </w:p>
    <w:p w:rsidR="000D7225" w:rsidRPr="000D7225" w:rsidRDefault="000D7225" w:rsidP="000D72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Саморазвитие</w:t>
      </w:r>
      <w:proofErr w:type="gramStart"/>
      <w:r w:rsidRPr="000D7225">
        <w:rPr>
          <w:rFonts w:ascii="Times New Roman" w:eastAsia="Calibri" w:hAnsi="Times New Roman" w:cs="Times New Roman"/>
          <w:sz w:val="24"/>
          <w:szCs w:val="24"/>
        </w:rPr>
        <w:t>:В</w:t>
      </w:r>
      <w:proofErr w:type="gramEnd"/>
      <w:r w:rsidRPr="000D7225">
        <w:rPr>
          <w:rFonts w:ascii="Times New Roman" w:eastAsia="Calibri" w:hAnsi="Times New Roman" w:cs="Times New Roman"/>
          <w:sz w:val="24"/>
          <w:szCs w:val="24"/>
        </w:rPr>
        <w:t>недрение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современных инновационных технологий в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учебно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– воспитательный процесс дошкольной образовательной организации, Хакимова Г.Ф.</w:t>
      </w: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>НПК ЭССЕ РЕГИОН «Воспитание дошкольников на основе традиционных духовно – нравственных ценностей народов Российской Федерации», Хакимова Г.Ф.</w:t>
      </w: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Республиканский конкурс авторских и стилизованных дидактических и настольных игр для детей дошкольного возраста из бросового материала "ЭКОФЭНТАЗИ" номинации "Лучшая индивидуальная работа", </w:t>
      </w:r>
      <w:r w:rsidRPr="000D7225">
        <w:rPr>
          <w:rFonts w:ascii="Times New Roman" w:eastAsia="Calibri" w:hAnsi="Times New Roman" w:cs="Times New Roman"/>
          <w:sz w:val="24"/>
          <w:szCs w:val="24"/>
        </w:rPr>
        <w:t>Хакимова Г.Ф.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>Саморазвитие: «ВСОКО в детском саду, зачем, как и что потом»,  Хакимова Г.Ф.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>РМО « Современные практики формирования экологической культуры у детей дошкольного возраста», Хакимова Г.Ф.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Саморазвитие</w:t>
      </w:r>
      <w:proofErr w:type="gramStart"/>
      <w:r w:rsidRPr="000D7225">
        <w:rPr>
          <w:rFonts w:ascii="Times New Roman" w:eastAsia="Calibri" w:hAnsi="Times New Roman" w:cs="Times New Roman"/>
          <w:sz w:val="24"/>
          <w:szCs w:val="24"/>
        </w:rPr>
        <w:t>:</w:t>
      </w:r>
      <w:r w:rsidRPr="000D72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7225">
        <w:rPr>
          <w:rFonts w:ascii="Times New Roman" w:hAnsi="Times New Roman" w:cs="Times New Roman"/>
          <w:sz w:val="24"/>
          <w:szCs w:val="24"/>
        </w:rPr>
        <w:t>еспубликанскийпрактико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– ориентированный семинар «Практические аспекты обучения и воспитания, актуальные вопросы, достижения, инновации, </w:t>
      </w:r>
      <w:r w:rsidRPr="000D7225">
        <w:rPr>
          <w:rFonts w:ascii="Times New Roman" w:eastAsia="Calibri" w:hAnsi="Times New Roman" w:cs="Times New Roman"/>
          <w:sz w:val="24"/>
          <w:szCs w:val="24"/>
        </w:rPr>
        <w:t>Хакимова Г.Ф.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Саморазвитие</w:t>
      </w:r>
      <w:proofErr w:type="gramStart"/>
      <w:r w:rsidRPr="000D7225">
        <w:rPr>
          <w:rFonts w:ascii="Times New Roman" w:eastAsia="Calibri" w:hAnsi="Times New Roman" w:cs="Times New Roman"/>
          <w:sz w:val="24"/>
          <w:szCs w:val="24"/>
        </w:rPr>
        <w:t>:</w:t>
      </w:r>
      <w:r w:rsidRPr="000D72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7225">
        <w:rPr>
          <w:rFonts w:ascii="Times New Roman" w:hAnsi="Times New Roman" w:cs="Times New Roman"/>
          <w:sz w:val="24"/>
          <w:szCs w:val="24"/>
        </w:rPr>
        <w:t>ебинар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 «Развитие фонематических процессов и навыков звукового анализа и синтеза у детей дошкольного возраста, </w:t>
      </w:r>
      <w:r w:rsidRPr="000D7225">
        <w:rPr>
          <w:rFonts w:ascii="Times New Roman" w:eastAsia="Calibri" w:hAnsi="Times New Roman" w:cs="Times New Roman"/>
          <w:sz w:val="24"/>
          <w:szCs w:val="24"/>
        </w:rPr>
        <w:t>Хакимова Г.Ф.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Саморазвитие</w:t>
      </w:r>
      <w:proofErr w:type="gramStart"/>
      <w:r w:rsidRPr="000D7225">
        <w:rPr>
          <w:rFonts w:ascii="Times New Roman" w:eastAsia="Calibri" w:hAnsi="Times New Roman" w:cs="Times New Roman"/>
          <w:sz w:val="24"/>
          <w:szCs w:val="24"/>
        </w:rPr>
        <w:t>:</w:t>
      </w:r>
      <w:r w:rsidRPr="000D72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D7225">
        <w:rPr>
          <w:rFonts w:ascii="Times New Roman" w:hAnsi="Times New Roman" w:cs="Times New Roman"/>
          <w:sz w:val="24"/>
          <w:szCs w:val="24"/>
        </w:rPr>
        <w:t>бразовательный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«ФОП ДО – обзор основных изменений, </w:t>
      </w:r>
      <w:r w:rsidRPr="000D7225">
        <w:rPr>
          <w:rFonts w:ascii="Times New Roman" w:eastAsia="Calibri" w:hAnsi="Times New Roman" w:cs="Times New Roman"/>
          <w:sz w:val="24"/>
          <w:szCs w:val="24"/>
        </w:rPr>
        <w:t>Хакимова Г.Ф.</w:t>
      </w:r>
    </w:p>
    <w:p w:rsidR="000D7225" w:rsidRPr="000D7225" w:rsidRDefault="000D7225" w:rsidP="000D7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Саморазвитие</w:t>
      </w:r>
      <w:proofErr w:type="gramStart"/>
      <w:r w:rsidRPr="000D7225">
        <w:rPr>
          <w:rFonts w:ascii="Times New Roman" w:eastAsia="Calibri" w:hAnsi="Times New Roman" w:cs="Times New Roman"/>
          <w:sz w:val="24"/>
          <w:szCs w:val="24"/>
        </w:rPr>
        <w:t>:</w:t>
      </w:r>
      <w:r w:rsidRPr="000D72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7225">
        <w:rPr>
          <w:rFonts w:ascii="Times New Roman" w:hAnsi="Times New Roman" w:cs="Times New Roman"/>
          <w:sz w:val="24"/>
          <w:szCs w:val="24"/>
        </w:rPr>
        <w:t>сероссийский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форум «Воспитатели России» «Дошкольное воспитание. Новые ориентиры. Новосибирск», </w:t>
      </w:r>
      <w:r w:rsidRPr="000D7225">
        <w:rPr>
          <w:rFonts w:ascii="Times New Roman" w:eastAsia="Calibri" w:hAnsi="Times New Roman" w:cs="Times New Roman"/>
          <w:sz w:val="24"/>
          <w:szCs w:val="24"/>
        </w:rPr>
        <w:t>Хакимова Г.Ф.</w:t>
      </w:r>
    </w:p>
    <w:p w:rsidR="005738D9" w:rsidRPr="000D7225" w:rsidRDefault="005738D9" w:rsidP="00717ECB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0D7225" w:rsidRPr="000D7225" w:rsidRDefault="000D7225" w:rsidP="000D72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7225">
        <w:rPr>
          <w:rFonts w:ascii="Times New Roman" w:hAnsi="Times New Roman" w:cs="Times New Roman"/>
          <w:sz w:val="24"/>
          <w:szCs w:val="24"/>
        </w:rPr>
        <w:t xml:space="preserve">Районный конкурс  </w:t>
      </w:r>
      <w:r w:rsidRPr="000D7225">
        <w:rPr>
          <w:rFonts w:ascii="Times New Roman" w:hAnsi="Times New Roman" w:cs="Times New Roman"/>
          <w:sz w:val="24"/>
          <w:szCs w:val="24"/>
          <w:shd w:val="clear" w:color="auto" w:fill="FFFFFF"/>
        </w:rPr>
        <w:t>АО "</w:t>
      </w:r>
      <w:proofErr w:type="spellStart"/>
      <w:r w:rsidRPr="000D7225">
        <w:rPr>
          <w:rFonts w:ascii="Times New Roman" w:hAnsi="Times New Roman" w:cs="Times New Roman"/>
          <w:sz w:val="24"/>
          <w:szCs w:val="24"/>
          <w:shd w:val="clear" w:color="auto" w:fill="FFFFFF"/>
        </w:rPr>
        <w:t>Татмедиа</w:t>
      </w:r>
      <w:proofErr w:type="spellEnd"/>
      <w:r w:rsidRPr="000D7225">
        <w:rPr>
          <w:rFonts w:ascii="Times New Roman" w:hAnsi="Times New Roman" w:cs="Times New Roman"/>
          <w:sz w:val="24"/>
          <w:szCs w:val="24"/>
          <w:shd w:val="clear" w:color="auto" w:fill="FFFFFF"/>
        </w:rPr>
        <w:t>" Нурлат-</w:t>
      </w:r>
      <w:proofErr w:type="spellStart"/>
      <w:r w:rsidRPr="000D7225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</w:t>
      </w:r>
      <w:proofErr w:type="gramStart"/>
      <w:r w:rsidRPr="000D7225">
        <w:rPr>
          <w:rFonts w:ascii="Times New Roman" w:hAnsi="Times New Roman" w:cs="Times New Roman"/>
          <w:sz w:val="24"/>
          <w:szCs w:val="24"/>
          <w:shd w:val="clear" w:color="auto" w:fill="FFFFFF"/>
        </w:rPr>
        <w:t>.К</w:t>
      </w:r>
      <w:proofErr w:type="gramEnd"/>
      <w:r w:rsidRPr="000D7225">
        <w:rPr>
          <w:rFonts w:ascii="Times New Roman" w:hAnsi="Times New Roman" w:cs="Times New Roman"/>
          <w:sz w:val="24"/>
          <w:szCs w:val="24"/>
          <w:shd w:val="clear" w:color="auto" w:fill="FFFFFF"/>
        </w:rPr>
        <w:t>онкурс</w:t>
      </w:r>
      <w:proofErr w:type="spellEnd"/>
      <w:r w:rsidRPr="000D72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творческих работ «Пушистый символ года- 2023»</w:t>
      </w:r>
    </w:p>
    <w:p w:rsidR="000D7225" w:rsidRPr="000D7225" w:rsidRDefault="000D7225" w:rsidP="000D72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0D7225">
        <w:rPr>
          <w:rFonts w:ascii="Times New Roman" w:hAnsi="Times New Roman" w:cs="Times New Roman"/>
          <w:sz w:val="24"/>
          <w:szCs w:val="24"/>
        </w:rPr>
        <w:t xml:space="preserve"> Республиканский конкурс среди детей « Красная Ромашка» («Кызыл ромашка», посвященный творчеству великого татарского поэта- героя </w:t>
      </w:r>
      <w:proofErr w:type="gramStart"/>
      <w:r w:rsidRPr="000D7225">
        <w:rPr>
          <w:rFonts w:ascii="Times New Roman" w:hAnsi="Times New Roman" w:cs="Times New Roman"/>
          <w:sz w:val="24"/>
          <w:szCs w:val="24"/>
        </w:rPr>
        <w:t xml:space="preserve">Мусы 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proofErr w:type="gramEnd"/>
      <w:r w:rsidRPr="000D7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>.</w:t>
      </w:r>
    </w:p>
    <w:p w:rsidR="000D7225" w:rsidRPr="000D7225" w:rsidRDefault="000D7225" w:rsidP="000D722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>Муниципальный этап республиканского конкурса «</w:t>
      </w:r>
      <w:r w:rsidRPr="000D7225">
        <w:rPr>
          <w:rFonts w:ascii="Times New Roman" w:eastAsia="Calibri" w:hAnsi="Times New Roman" w:cs="Times New Roman"/>
          <w:sz w:val="24"/>
          <w:szCs w:val="24"/>
          <w:lang w:val="en-US"/>
        </w:rPr>
        <w:t>BabiSkills</w:t>
      </w:r>
      <w:r w:rsidRPr="000D7225">
        <w:rPr>
          <w:rFonts w:ascii="Times New Roman" w:eastAsia="Calibri" w:hAnsi="Times New Roman" w:cs="Times New Roman"/>
          <w:sz w:val="24"/>
          <w:szCs w:val="24"/>
        </w:rPr>
        <w:t>» Хмелева Маргарита, Кошкина  Варвара</w:t>
      </w:r>
    </w:p>
    <w:p w:rsidR="000D7225" w:rsidRPr="000D7225" w:rsidRDefault="000D7225" w:rsidP="000D7225">
      <w:pPr>
        <w:rPr>
          <w:rFonts w:ascii="Times New Roman" w:eastAsia="Times New Roman" w:hAnsi="Times New Roman" w:cs="Times New Roman"/>
          <w:sz w:val="24"/>
          <w:szCs w:val="24"/>
        </w:rPr>
      </w:pPr>
      <w:r w:rsidRPr="000D7225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Республиканский заочный конкурс для детей дошкольного и школьного возраста «Моё чудесное лето», </w:t>
      </w:r>
    </w:p>
    <w:p w:rsidR="000D7225" w:rsidRPr="000D7225" w:rsidRDefault="000D7225" w:rsidP="000D7225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Региональный этап Всероссийского конкурса детских рисунков посвящённые миротворческим, гуманитарным и волонтёрским миссиям России во всём мире и на Донбассе в частности,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Хасамеддинова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Залина</w:t>
      </w:r>
      <w:proofErr w:type="spellEnd"/>
      <w:proofErr w:type="gramEnd"/>
    </w:p>
    <w:p w:rsidR="000D7225" w:rsidRPr="000D7225" w:rsidRDefault="000D7225" w:rsidP="000D7225">
      <w:pPr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Всероссийский творческий конкурс «Слоненок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Дамбо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>» г. Набережные Челны</w:t>
      </w:r>
    </w:p>
    <w:p w:rsidR="000D7225" w:rsidRPr="000D7225" w:rsidRDefault="000D7225" w:rsidP="000D7225">
      <w:pPr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D7225">
        <w:rPr>
          <w:rFonts w:ascii="Times New Roman" w:hAnsi="Times New Roman" w:cs="Times New Roman"/>
          <w:sz w:val="24"/>
          <w:szCs w:val="24"/>
        </w:rPr>
        <w:t xml:space="preserve"> Республиканский </w:t>
      </w:r>
      <w:proofErr w:type="gramStart"/>
      <w:r w:rsidRPr="000D7225">
        <w:rPr>
          <w:rFonts w:ascii="Times New Roman" w:hAnsi="Times New Roman" w:cs="Times New Roman"/>
          <w:sz w:val="24"/>
          <w:szCs w:val="24"/>
        </w:rPr>
        <w:t>открытый  конкурс</w:t>
      </w:r>
      <w:proofErr w:type="gramEnd"/>
      <w:r w:rsidRPr="000D7225">
        <w:rPr>
          <w:rFonts w:ascii="Times New Roman" w:hAnsi="Times New Roman" w:cs="Times New Roman"/>
          <w:sz w:val="24"/>
          <w:szCs w:val="24"/>
        </w:rPr>
        <w:t xml:space="preserve"> творчества «Тукай </w:t>
      </w:r>
      <w:r w:rsidRPr="000D7225">
        <w:rPr>
          <w:rFonts w:ascii="Times New Roman" w:hAnsi="Times New Roman" w:cs="Times New Roman"/>
          <w:sz w:val="24"/>
          <w:szCs w:val="24"/>
          <w:lang w:val="tt-RU"/>
        </w:rPr>
        <w:t>безнең күңелләрдә”</w:t>
      </w:r>
      <w:r w:rsidRPr="000D7225">
        <w:rPr>
          <w:rFonts w:ascii="Times New Roman" w:hAnsi="Times New Roman" w:cs="Times New Roman"/>
          <w:sz w:val="24"/>
          <w:szCs w:val="24"/>
        </w:rPr>
        <w:t xml:space="preserve">-«Тукай в наших сердцах» 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МухаметовРаян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Амина</w:t>
      </w:r>
    </w:p>
    <w:p w:rsidR="000D7225" w:rsidRPr="000D7225" w:rsidRDefault="000D7225" w:rsidP="000D7225">
      <w:pPr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>Всероссийский конкурс «народы едины под солнцем России» г. Набережные Челны</w:t>
      </w:r>
    </w:p>
    <w:p w:rsidR="000D7225" w:rsidRPr="000D7225" w:rsidRDefault="000D7225" w:rsidP="000D7225">
      <w:pPr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>Муниципальный конкурс чтецов среди дошкольников «Живи, цвети мой Татарстан!»</w:t>
      </w:r>
    </w:p>
    <w:p w:rsidR="000D7225" w:rsidRPr="000D7225" w:rsidRDefault="000D7225" w:rsidP="000D722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tt-RU"/>
        </w:rPr>
      </w:pPr>
      <w:r w:rsidRPr="000D7225">
        <w:rPr>
          <w:rFonts w:ascii="Times New Roman" w:hAnsi="Times New Roman"/>
          <w:sz w:val="24"/>
          <w:szCs w:val="24"/>
          <w:lang w:val="tt-RU"/>
        </w:rPr>
        <w:t xml:space="preserve">Всероссийская олимпиада “Знаю всё” в номинации: “Занимательная геометрия” Илюшкин Алексей. </w:t>
      </w:r>
    </w:p>
    <w:p w:rsidR="000D7225" w:rsidRPr="000D7225" w:rsidRDefault="000D7225" w:rsidP="000D722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tt-RU"/>
        </w:rPr>
      </w:pPr>
      <w:r w:rsidRPr="000D7225">
        <w:rPr>
          <w:rFonts w:ascii="Times New Roman" w:hAnsi="Times New Roman"/>
          <w:sz w:val="24"/>
          <w:szCs w:val="24"/>
          <w:lang w:val="tt-RU"/>
        </w:rPr>
        <w:t>Всероссийская олимпиада “Знаю всё” в номинации “Посчитайка”. Гаврилова Кира</w:t>
      </w:r>
    </w:p>
    <w:p w:rsidR="000D7225" w:rsidRPr="000D7225" w:rsidRDefault="000D7225" w:rsidP="000D722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Муниципальный этап республиканского конкурса детских творческих работ на тему энергосбережения «Солнечный зайчик -2022», Сафина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Алия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D7225">
        <w:rPr>
          <w:rFonts w:ascii="Times New Roman" w:eastAsia="Calibri" w:hAnsi="Times New Roman" w:cs="Times New Roman"/>
          <w:sz w:val="24"/>
          <w:szCs w:val="24"/>
        </w:rPr>
        <w:t>Яфанова</w:t>
      </w:r>
      <w:proofErr w:type="spellEnd"/>
      <w:r w:rsidRPr="000D7225">
        <w:rPr>
          <w:rFonts w:ascii="Times New Roman" w:eastAsia="Calibri" w:hAnsi="Times New Roman" w:cs="Times New Roman"/>
          <w:sz w:val="24"/>
          <w:szCs w:val="24"/>
        </w:rPr>
        <w:t xml:space="preserve"> Елизавета</w:t>
      </w:r>
    </w:p>
    <w:p w:rsidR="000D7225" w:rsidRPr="000D7225" w:rsidRDefault="000D7225" w:rsidP="000D722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II Всероссийский конкурс детского творчества с международным участием "Дорога безопасности", посвященного 85-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летиюГосАвтоИнспекции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России, 2022год; (Савельев Егор)</w:t>
      </w: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Республиканский  конкурс  «Зеленые мечты», 2022год;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КобилзодаФаттона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Гаврилова Кира,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ФахрутдиноваАйнур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Краснов Роман, Хмелёва Маргарита</w:t>
      </w: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IV Всероссийский конкурс поэтической декламации "История России в стихах", 2022год;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ХасамеддиноваЗалина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- Диплом  призера   Республиканского творческого конкурса  "Моя дружная семья",   2022год; Савельев Егор</w:t>
      </w:r>
    </w:p>
    <w:p w:rsidR="000D7225" w:rsidRPr="000D7225" w:rsidRDefault="000D7225" w:rsidP="000D722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Муниципальный этап Республиканского конкурса «Солнечный зайчик» в номинации «Выйди из тени», 2022 год. Хмелёва Маргарита</w:t>
      </w:r>
    </w:p>
    <w:p w:rsidR="000D7225" w:rsidRPr="000D7225" w:rsidRDefault="000D7225" w:rsidP="000D7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Муниципальный этап Республиканского конкурса «Живи, цвети, мой Татарстан!», 2022 год.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КобилзодаФаттона</w:t>
      </w:r>
      <w:proofErr w:type="spellEnd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Кошкина Варвара, </w:t>
      </w:r>
      <w:proofErr w:type="spellStart"/>
      <w:r w:rsidRPr="000D72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ХасамеддиноваЗалина</w:t>
      </w:r>
      <w:proofErr w:type="spellEnd"/>
    </w:p>
    <w:p w:rsidR="000D7225" w:rsidRPr="000D7225" w:rsidRDefault="000D7225" w:rsidP="000D7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D7225" w:rsidRPr="000D7225" w:rsidRDefault="000D7225" w:rsidP="000D7225">
      <w:pPr>
        <w:pStyle w:val="2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0D722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Республиканский конкурс рисунков «Буду бдительным на льду и на воде», 2022 год (Савельев Егор)</w:t>
      </w: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t>Республиканский конкурс «Моя дружная семья», Садыкова Алиса</w:t>
      </w: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t xml:space="preserve">Всероссийский творческий конкурс «Золотая осень», </w:t>
      </w:r>
      <w:proofErr w:type="spellStart"/>
      <w:r w:rsidRPr="000D7225">
        <w:rPr>
          <w:rFonts w:ascii="Times New Roman" w:hAnsi="Times New Roman" w:cs="Times New Roman"/>
          <w:sz w:val="24"/>
          <w:szCs w:val="24"/>
        </w:rPr>
        <w:t>Шоматова</w:t>
      </w:r>
      <w:proofErr w:type="spellEnd"/>
      <w:r w:rsidRPr="000D7225">
        <w:rPr>
          <w:rFonts w:ascii="Times New Roman" w:hAnsi="Times New Roman" w:cs="Times New Roman"/>
          <w:sz w:val="24"/>
          <w:szCs w:val="24"/>
        </w:rPr>
        <w:t xml:space="preserve"> Махина</w:t>
      </w:r>
    </w:p>
    <w:p w:rsidR="000D7225" w:rsidRPr="000D7225" w:rsidRDefault="000D7225" w:rsidP="000D72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225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Муниципальный этап республиканского орнитологического природоохранного проекта «Феникс» в рамках </w:t>
      </w:r>
      <w:r w:rsidRPr="000D72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D7225">
        <w:rPr>
          <w:rFonts w:ascii="Times New Roman" w:hAnsi="Times New Roman" w:cs="Times New Roman"/>
          <w:sz w:val="24"/>
          <w:szCs w:val="24"/>
        </w:rPr>
        <w:t xml:space="preserve"> районного фестиваля на крыльях весны в номинации «Семейная кормушка», Савельева Арина </w:t>
      </w:r>
    </w:p>
    <w:p w:rsidR="005738D9" w:rsidRPr="00FE3933" w:rsidRDefault="005738D9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465A3" w:rsidRDefault="00F26C8B" w:rsidP="00F26C8B">
      <w:pPr>
        <w:pStyle w:val="Default"/>
        <w:jc w:val="both"/>
      </w:pPr>
      <w:r w:rsidRPr="00FE3933">
        <w:t>Рез</w:t>
      </w:r>
      <w:r w:rsidR="00350784">
        <w:t>ультаты деятельности ДОО за 2022– 2023</w:t>
      </w:r>
      <w:r w:rsidRPr="00FE3933">
        <w:t xml:space="preserve"> учебный год - снижение показателей заболеваемости воспитанников; - активное участие и победы воспитанников в муниципальных конкурсах; - активное участие и победы педагогов в конкурсах различного уровня; обобщение передового педагогического опыта; </w:t>
      </w:r>
      <w:proofErr w:type="gramStart"/>
      <w:r w:rsidRPr="00FE3933">
        <w:t>-р</w:t>
      </w:r>
      <w:proofErr w:type="gramEnd"/>
      <w:r w:rsidRPr="00FE3933">
        <w:t xml:space="preserve">абота ДОУ по всестороннему развитию дошкольников в контексте инновационных технологий. - подготовка и проведение на базе ДОО семинаров, КМО; - обогащение предметно – развивающей среды в соответствии с ФГОС </w:t>
      </w:r>
      <w:proofErr w:type="gramStart"/>
      <w:r w:rsidRPr="00FE3933">
        <w:t>ДО</w:t>
      </w:r>
      <w:proofErr w:type="gramEnd"/>
      <w:r w:rsidRPr="00FE3933">
        <w:t>.</w:t>
      </w:r>
    </w:p>
    <w:p w:rsidR="001F362E" w:rsidRDefault="001F362E" w:rsidP="00F26C8B">
      <w:pPr>
        <w:pStyle w:val="Default"/>
        <w:jc w:val="both"/>
      </w:pPr>
    </w:p>
    <w:p w:rsidR="001F362E" w:rsidRDefault="001F362E" w:rsidP="001F36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учреждениями социально-педагогической среды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62E" w:rsidRPr="001F362E" w:rsidRDefault="00C9579B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«Детский сад №21 «Золотая рыбка</w:t>
      </w:r>
      <w:r w:rsidR="001F362E"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является открытой социальной структурой, что способствует плодотворному взаимодействию с другими социальными структурами.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личности ребенка. Одновременно этот процесс способствует росту профессионального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мастерства всех специалистов детского сада, работающих с детьми, поднимает статус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учреждения, указывает на особую роль его социальных связей в развитии каждой личности и тех взрослых, которые входят в ближайшее окружение ребенка, что в конечном итоге ведет к повышению качества дошкольного образования. Детский сад поддерживает тесное взаимодействие с разными организациями города. Совместные мероприятия направлены на социализацию дошкольников, развитие у детей познавательной активности, любви к родному городу, краю, формированию патриотических чувств. </w:t>
      </w:r>
    </w:p>
    <w:p w:rsidR="00C9579B" w:rsidRPr="00C9579B" w:rsidRDefault="00C9579B" w:rsidP="00C9579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579B">
        <w:rPr>
          <w:rFonts w:ascii="Times New Roman" w:hAnsi="Times New Roman" w:cs="Times New Roman"/>
          <w:color w:val="000000"/>
          <w:sz w:val="24"/>
          <w:szCs w:val="24"/>
        </w:rPr>
        <w:t>В течение года детский сад сотрудничал с социальными партнерами согласно плану работы, согласованному от 01.09.2022:</w:t>
      </w:r>
    </w:p>
    <w:p w:rsidR="00C9579B" w:rsidRPr="00BC237F" w:rsidRDefault="00C9579B" w:rsidP="00C9579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C237F">
        <w:rPr>
          <w:rFonts w:hAnsi="Times New Roman" w:cs="Times New Roman"/>
          <w:color w:val="000000"/>
          <w:sz w:val="24"/>
          <w:szCs w:val="24"/>
        </w:rPr>
        <w:t>СОШ№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37F">
        <w:rPr>
          <w:rFonts w:hAnsi="Times New Roman" w:cs="Times New Roman"/>
          <w:color w:val="000000"/>
          <w:sz w:val="24"/>
          <w:szCs w:val="24"/>
        </w:rPr>
        <w:t>г</w:t>
      </w:r>
      <w:r w:rsidRPr="00BC237F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Нурлат</w:t>
      </w:r>
      <w:r w:rsidRPr="00BC237F">
        <w:rPr>
          <w:rFonts w:hAnsi="Times New Roman" w:cs="Times New Roman"/>
          <w:color w:val="000000"/>
          <w:sz w:val="24"/>
          <w:szCs w:val="24"/>
        </w:rPr>
        <w:t>;</w:t>
      </w:r>
    </w:p>
    <w:p w:rsidR="00C9579B" w:rsidRPr="00BC237F" w:rsidRDefault="00C9579B" w:rsidP="00C9579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C237F">
        <w:rPr>
          <w:rFonts w:hAnsi="Times New Roman" w:cs="Times New Roman"/>
          <w:color w:val="000000"/>
          <w:sz w:val="24"/>
          <w:szCs w:val="24"/>
        </w:rPr>
        <w:t>городскаябиблиотека</w:t>
      </w:r>
      <w:r w:rsidRPr="00BC237F">
        <w:rPr>
          <w:rFonts w:hAnsi="Times New Roman" w:cs="Times New Roman"/>
          <w:color w:val="000000"/>
          <w:sz w:val="24"/>
          <w:szCs w:val="24"/>
        </w:rPr>
        <w:t>;</w:t>
      </w:r>
    </w:p>
    <w:p w:rsidR="00C9579B" w:rsidRPr="00BC237F" w:rsidRDefault="00C9579B" w:rsidP="00C9579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C237F">
        <w:rPr>
          <w:rFonts w:hAnsi="Times New Roman" w:cs="Times New Roman"/>
          <w:color w:val="000000"/>
          <w:sz w:val="24"/>
          <w:szCs w:val="24"/>
        </w:rPr>
        <w:t>городскойДом</w:t>
      </w:r>
      <w:r>
        <w:rPr>
          <w:rFonts w:hAnsi="Times New Roman" w:cs="Times New Roman"/>
          <w:color w:val="000000"/>
          <w:sz w:val="24"/>
          <w:szCs w:val="24"/>
        </w:rPr>
        <w:t>ДружбыНародов</w:t>
      </w:r>
      <w:r w:rsidRPr="00BC237F">
        <w:rPr>
          <w:rFonts w:hAnsi="Times New Roman" w:cs="Times New Roman"/>
          <w:color w:val="000000"/>
          <w:sz w:val="24"/>
          <w:szCs w:val="24"/>
        </w:rPr>
        <w:t>;</w:t>
      </w:r>
    </w:p>
    <w:p w:rsidR="00C9579B" w:rsidRDefault="00C9579B" w:rsidP="00C9579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центрдетскоготворчества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Килэчэк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"</w:t>
      </w:r>
    </w:p>
    <w:p w:rsidR="00C9579B" w:rsidRPr="00C9579B" w:rsidRDefault="00C9579B" w:rsidP="00C9579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579B">
        <w:rPr>
          <w:rFonts w:ascii="Times New Roman" w:hAnsi="Times New Roman"/>
          <w:color w:val="000000"/>
          <w:sz w:val="24"/>
          <w:szCs w:val="24"/>
        </w:rPr>
        <w:t xml:space="preserve">Краеведческий музей </w:t>
      </w:r>
    </w:p>
    <w:p w:rsidR="00C9579B" w:rsidRPr="00C9579B" w:rsidRDefault="00C9579B" w:rsidP="00C9579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579B">
        <w:rPr>
          <w:rFonts w:ascii="Times New Roman" w:hAnsi="Times New Roman"/>
          <w:color w:val="000000"/>
          <w:sz w:val="24"/>
          <w:szCs w:val="24"/>
        </w:rPr>
        <w:t xml:space="preserve">ГИБДД </w:t>
      </w:r>
    </w:p>
    <w:p w:rsidR="00C9579B" w:rsidRPr="00C9579B" w:rsidRDefault="00C9579B" w:rsidP="00C9579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579B">
        <w:rPr>
          <w:rFonts w:ascii="Times New Roman" w:hAnsi="Times New Roman"/>
          <w:color w:val="000000"/>
          <w:sz w:val="24"/>
          <w:szCs w:val="24"/>
        </w:rPr>
        <w:t xml:space="preserve">Пожарная часть </w:t>
      </w:r>
    </w:p>
    <w:p w:rsidR="00C9579B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следующем году планируем продолжить сотрудничество с социальным окружением.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Вывод: </w:t>
      </w: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социокультурной связи между ДОУ и социальными партнѐрами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позволяет использовать максимум возможностей для развития интересов детей и их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 возможностей, решать многие образовательные задачи, тем самым, повышая качество образовательных услуг и уровень реализации стандартов дошкольного образования.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Обеспечение безопасности образовательного процесса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необходимая нормативная база, регламентирующая эту деятельность: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Инструкции по технике безопасности и пожарной безопасности.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Инструкции по охране труда.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План по профилактике травматизма в ДОУ.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План противопожарных мероприятий.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Здание оборудовано автоматической пожарной сигнализацией, кнопкой тревожной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сигнализации для экстренных вызовов, разработан паспорт антитеррористической безопасности учреждения. Инструктаж проводится своевременно и под личную подпись. Случаев травматизма сотрудников ДОУ не зарегистрировано. Исполнение предписаний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Пожнадзора</w:t>
      </w:r>
      <w:proofErr w:type="spellEnd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ДОУ – выполняется соответственно указанным срокам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устранения недостатков.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условий безопасности выполняется </w:t>
      </w:r>
      <w:proofErr w:type="gramStart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</w:t>
      </w:r>
      <w:proofErr w:type="gramEnd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нормативно-правовыми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документами: приказами, инструкциями, положениями.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действующего законодательства по охране труда </w:t>
      </w:r>
      <w:proofErr w:type="gramStart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сотрудниками систематически проводятся разного вида инструктажи: вводный (при </w:t>
      </w:r>
      <w:proofErr w:type="gramEnd"/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поступлении на работу), </w:t>
      </w:r>
      <w:proofErr w:type="gramStart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первичный</w:t>
      </w:r>
      <w:proofErr w:type="gramEnd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вновь поступившими), повторный, что позволяет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персоналу владеть знаниями по охране труда и технике безопасности, правилами пожарной безопасности, действиям в чрезвычайных ситуациях. </w:t>
      </w:r>
    </w:p>
    <w:p w:rsidR="001F362E" w:rsidRPr="001F362E" w:rsidRDefault="001F362E" w:rsidP="001F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воспитанниками детского сада проводятся беседы по технике безопасности, игры по охране здоровья и безопасности, направленные на воспитание у детей сознательного отношения к своему здоровью и жизни. </w:t>
      </w:r>
      <w:proofErr w:type="gramStart"/>
      <w:r w:rsidRPr="001F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Учебно-тренировочные эвакуации проводятся 2 раза в год (по </w:t>
      </w:r>
      <w:proofErr w:type="gramEnd"/>
    </w:p>
    <w:p w:rsidR="001F362E" w:rsidRPr="00FE3933" w:rsidRDefault="001F362E" w:rsidP="001F362E">
      <w:pPr>
        <w:pStyle w:val="Default"/>
        <w:jc w:val="both"/>
      </w:pPr>
      <w:r w:rsidRPr="001F362E">
        <w:rPr>
          <w:rFonts w:eastAsia="Times New Roman"/>
          <w:lang w:eastAsia="ru-RU"/>
        </w:rPr>
        <w:t>плану).</w:t>
      </w:r>
    </w:p>
    <w:p w:rsidR="00F26C8B" w:rsidRPr="00FE3933" w:rsidRDefault="00F26C8B" w:rsidP="00F26C8B">
      <w:pPr>
        <w:pStyle w:val="Default"/>
        <w:jc w:val="both"/>
      </w:pPr>
    </w:p>
    <w:p w:rsidR="00F26C8B" w:rsidRPr="008907D0" w:rsidRDefault="00F26C8B" w:rsidP="00F26C8B">
      <w:pPr>
        <w:pStyle w:val="Default"/>
        <w:jc w:val="center"/>
        <w:rPr>
          <w:b/>
        </w:rPr>
      </w:pPr>
      <w:r w:rsidRPr="008907D0">
        <w:rPr>
          <w:b/>
        </w:rPr>
        <w:t>Исходя из выше из</w:t>
      </w:r>
      <w:r w:rsidR="00350784" w:rsidRPr="008907D0">
        <w:rPr>
          <w:b/>
        </w:rPr>
        <w:t>ложенного, приоритетными на 2023-2024</w:t>
      </w:r>
      <w:r w:rsidRPr="008907D0">
        <w:rPr>
          <w:b/>
        </w:rPr>
        <w:t xml:space="preserve"> учебный год будут:</w:t>
      </w:r>
    </w:p>
    <w:p w:rsidR="00CD3AC0" w:rsidRPr="008907D0" w:rsidRDefault="00CD3AC0" w:rsidP="00F26C8B">
      <w:pPr>
        <w:pStyle w:val="Default"/>
        <w:jc w:val="center"/>
        <w:rPr>
          <w:b/>
        </w:rPr>
      </w:pP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Приоритетное направление работы МБДОУ «Дет</w:t>
      </w:r>
      <w:r w:rsidR="00350784" w:rsidRPr="008907D0">
        <w:rPr>
          <w:rFonts w:ascii="Times New Roman" w:hAnsi="Times New Roman" w:cs="Times New Roman"/>
          <w:sz w:val="24"/>
          <w:szCs w:val="24"/>
        </w:rPr>
        <w:t>ский сад №21 «Золотая рыбка» - "</w:t>
      </w:r>
      <w:r w:rsidRPr="008907D0">
        <w:rPr>
          <w:rFonts w:ascii="Times New Roman" w:hAnsi="Times New Roman" w:cs="Times New Roman"/>
          <w:sz w:val="24"/>
          <w:szCs w:val="24"/>
        </w:rPr>
        <w:t>Социально-коммуникативное ра</w:t>
      </w:r>
      <w:r w:rsidR="00350784" w:rsidRPr="008907D0">
        <w:rPr>
          <w:rFonts w:ascii="Times New Roman" w:hAnsi="Times New Roman" w:cs="Times New Roman"/>
          <w:sz w:val="24"/>
          <w:szCs w:val="24"/>
        </w:rPr>
        <w:t>звитие", "Речевое развитие"</w:t>
      </w:r>
    </w:p>
    <w:p w:rsidR="007B53E2" w:rsidRPr="008907D0" w:rsidRDefault="007B53E2" w:rsidP="00F26C8B">
      <w:pPr>
        <w:pStyle w:val="Default"/>
        <w:jc w:val="center"/>
        <w:rPr>
          <w:b/>
        </w:rPr>
      </w:pPr>
    </w:p>
    <w:p w:rsidR="00CD3AC0" w:rsidRPr="008907D0" w:rsidRDefault="00350784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Годовые задачи на 2023-2024</w:t>
      </w:r>
      <w:r w:rsidR="00CD3AC0" w:rsidRPr="00890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341580" w:rsidRPr="008907D0" w:rsidRDefault="0034158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работы</w:t>
      </w:r>
      <w:r w:rsidRPr="008907D0">
        <w:rPr>
          <w:rFonts w:ascii="Times New Roman" w:hAnsi="Times New Roman" w:cs="Times New Roman"/>
          <w:color w:val="000000"/>
          <w:sz w:val="24"/>
          <w:szCs w:val="24"/>
        </w:rPr>
        <w:t>: построение работы ДОУ в соответствии с ФГОС</w:t>
      </w:r>
      <w:r w:rsidR="003B3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B335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907D0">
        <w:rPr>
          <w:rFonts w:ascii="Times New Roman" w:hAnsi="Times New Roman" w:cs="Times New Roman"/>
          <w:color w:val="000000"/>
          <w:sz w:val="24"/>
          <w:szCs w:val="24"/>
        </w:rPr>
        <w:t>, создание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color w:val="000000"/>
          <w:sz w:val="24"/>
          <w:szCs w:val="24"/>
        </w:rPr>
        <w:t>благоприятных условий для полноценного проживания ребенком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color w:val="000000"/>
          <w:sz w:val="24"/>
          <w:szCs w:val="24"/>
        </w:rPr>
        <w:t>дошкольного детства, формирования основ базовой культуры личности,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color w:val="000000"/>
          <w:sz w:val="24"/>
          <w:szCs w:val="24"/>
        </w:rPr>
        <w:t xml:space="preserve">всестороннее развитие психических и физических качеств в соответствии </w:t>
      </w:r>
      <w:proofErr w:type="gramStart"/>
      <w:r w:rsidRPr="008907D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возрастными и индивидуальными особенностями, подготовка ребенка </w:t>
      </w:r>
      <w:proofErr w:type="gramStart"/>
      <w:r w:rsidRPr="008907D0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color w:val="000000"/>
          <w:sz w:val="24"/>
          <w:szCs w:val="24"/>
        </w:rPr>
        <w:t>жизни в современном обществе.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задачи работы</w:t>
      </w:r>
      <w:r w:rsidRPr="008907D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color w:val="000000"/>
          <w:sz w:val="24"/>
          <w:szCs w:val="24"/>
        </w:rPr>
        <w:t>Охрана жизни и здоровья детей</w:t>
      </w:r>
    </w:p>
    <w:p w:rsidR="00CD3AC0" w:rsidRPr="008907D0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color w:val="000000"/>
          <w:sz w:val="24"/>
          <w:szCs w:val="24"/>
        </w:rPr>
        <w:t>Осуществление планирования воспитательно-образовательного процесса,</w:t>
      </w:r>
    </w:p>
    <w:p w:rsidR="008907D0" w:rsidRPr="00D46493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D0">
        <w:rPr>
          <w:rFonts w:ascii="Times New Roman" w:hAnsi="Times New Roman" w:cs="Times New Roman"/>
          <w:color w:val="000000"/>
          <w:sz w:val="24"/>
          <w:szCs w:val="24"/>
        </w:rPr>
        <w:t>соответственно Федерально</w:t>
      </w:r>
      <w:r w:rsidR="008907D0" w:rsidRPr="008907D0">
        <w:rPr>
          <w:rFonts w:ascii="Times New Roman" w:hAnsi="Times New Roman" w:cs="Times New Roman"/>
          <w:color w:val="000000"/>
          <w:sz w:val="24"/>
          <w:szCs w:val="24"/>
        </w:rPr>
        <w:t>й образовательной</w:t>
      </w:r>
      <w:r w:rsidR="008907D0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программе</w:t>
      </w:r>
    </w:p>
    <w:p w:rsidR="00CD3AC0" w:rsidRPr="00C12C3D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C3D">
        <w:rPr>
          <w:rFonts w:ascii="Times New Roman" w:hAnsi="Times New Roman" w:cs="Times New Roman"/>
          <w:color w:val="000000"/>
          <w:sz w:val="24"/>
          <w:szCs w:val="24"/>
        </w:rPr>
        <w:t>с интеграцией образовательных областей и комплексно–</w:t>
      </w:r>
    </w:p>
    <w:p w:rsidR="00CD3AC0" w:rsidRPr="00C12C3D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C3D">
        <w:rPr>
          <w:rFonts w:ascii="Times New Roman" w:hAnsi="Times New Roman" w:cs="Times New Roman"/>
          <w:color w:val="000000"/>
          <w:sz w:val="24"/>
          <w:szCs w:val="24"/>
        </w:rPr>
        <w:t>тематическим планированием воспитательно-образовательного процесса.</w:t>
      </w:r>
    </w:p>
    <w:p w:rsidR="00CD3AC0" w:rsidRPr="00C12C3D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C3D">
        <w:rPr>
          <w:rFonts w:ascii="Times New Roman" w:hAnsi="Times New Roman" w:cs="Times New Roman"/>
          <w:color w:val="000000"/>
          <w:sz w:val="24"/>
          <w:szCs w:val="24"/>
        </w:rPr>
        <w:t>Формирование профессиональной компетентности педагогов в области</w:t>
      </w:r>
    </w:p>
    <w:p w:rsidR="00CD3AC0" w:rsidRPr="00C12C3D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C3D">
        <w:rPr>
          <w:rFonts w:ascii="Times New Roman" w:hAnsi="Times New Roman" w:cs="Times New Roman"/>
          <w:color w:val="000000"/>
          <w:sz w:val="24"/>
          <w:szCs w:val="24"/>
        </w:rPr>
        <w:t>освоения новых федеральных государственных образовательных стандартов</w:t>
      </w:r>
    </w:p>
    <w:p w:rsidR="00CD3AC0" w:rsidRPr="00C12C3D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C3D"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образования.</w:t>
      </w:r>
    </w:p>
    <w:p w:rsidR="00CD3AC0" w:rsidRPr="00C12C3D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C3D">
        <w:rPr>
          <w:rFonts w:ascii="Times New Roman" w:hAnsi="Times New Roman" w:cs="Times New Roman"/>
          <w:color w:val="000000"/>
          <w:sz w:val="24"/>
          <w:szCs w:val="24"/>
        </w:rPr>
        <w:t>Формирование семейных ценностей у дошкольников, сохранение и</w:t>
      </w:r>
    </w:p>
    <w:p w:rsidR="00CD3AC0" w:rsidRPr="00C12C3D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C3D">
        <w:rPr>
          <w:rFonts w:ascii="Times New Roman" w:hAnsi="Times New Roman" w:cs="Times New Roman"/>
          <w:color w:val="000000"/>
          <w:sz w:val="24"/>
          <w:szCs w:val="24"/>
        </w:rPr>
        <w:t xml:space="preserve">укрепление здоровья детей их физического развития через </w:t>
      </w:r>
      <w:proofErr w:type="gramStart"/>
      <w:r w:rsidRPr="00C12C3D">
        <w:rPr>
          <w:rFonts w:ascii="Times New Roman" w:hAnsi="Times New Roman" w:cs="Times New Roman"/>
          <w:color w:val="000000"/>
          <w:sz w:val="24"/>
          <w:szCs w:val="24"/>
        </w:rPr>
        <w:t>совместную</w:t>
      </w:r>
      <w:proofErr w:type="gramEnd"/>
    </w:p>
    <w:p w:rsidR="00CD3AC0" w:rsidRPr="00C12C3D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C3D">
        <w:rPr>
          <w:rFonts w:ascii="Times New Roman" w:hAnsi="Times New Roman" w:cs="Times New Roman"/>
          <w:color w:val="000000"/>
          <w:sz w:val="24"/>
          <w:szCs w:val="24"/>
        </w:rPr>
        <w:t>деятельность с семьями воспитанников.</w:t>
      </w:r>
    </w:p>
    <w:p w:rsidR="00CD3AC0" w:rsidRPr="00C12C3D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C3D">
        <w:rPr>
          <w:rFonts w:ascii="Times New Roman" w:hAnsi="Times New Roman" w:cs="Times New Roman"/>
          <w:color w:val="000000"/>
          <w:sz w:val="24"/>
          <w:szCs w:val="24"/>
        </w:rPr>
        <w:t>Объединить усилия родителей и педагогов для успешного решения</w:t>
      </w:r>
    </w:p>
    <w:p w:rsidR="00CD3AC0" w:rsidRPr="00C12C3D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C3D">
        <w:rPr>
          <w:rFonts w:ascii="Times New Roman" w:hAnsi="Times New Roman" w:cs="Times New Roman"/>
          <w:color w:val="000000"/>
          <w:sz w:val="24"/>
          <w:szCs w:val="24"/>
        </w:rPr>
        <w:t>оздоровительных и воспитательных задач.</w:t>
      </w:r>
    </w:p>
    <w:p w:rsidR="00CD3AC0" w:rsidRPr="008907D0" w:rsidRDefault="00CD3AC0" w:rsidP="00C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7D0">
        <w:rPr>
          <w:rFonts w:ascii="Times New Roman" w:hAnsi="Times New Roman" w:cs="Times New Roman"/>
          <w:b/>
          <w:bCs/>
          <w:sz w:val="24"/>
          <w:szCs w:val="24"/>
        </w:rPr>
        <w:t>Для достижения цели первостепенное значение имеют: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-забота о здоровье, эмоциональном благополучии и своевременном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 xml:space="preserve">всестороннем </w:t>
      </w:r>
      <w:proofErr w:type="gramStart"/>
      <w:r w:rsidRPr="008907D0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8907D0">
        <w:rPr>
          <w:rFonts w:ascii="Times New Roman" w:hAnsi="Times New Roman" w:cs="Times New Roman"/>
          <w:sz w:val="24"/>
          <w:szCs w:val="24"/>
        </w:rPr>
        <w:t xml:space="preserve"> каждого ребенка;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lastRenderedPageBreak/>
        <w:t>-создание в группах атмосферы гуманного и доброжелательного отношения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 xml:space="preserve">ко всем воспитанникам, что позволит растить их </w:t>
      </w:r>
      <w:proofErr w:type="gramStart"/>
      <w:r w:rsidRPr="008907D0">
        <w:rPr>
          <w:rFonts w:ascii="Times New Roman" w:hAnsi="Times New Roman" w:cs="Times New Roman"/>
          <w:sz w:val="24"/>
          <w:szCs w:val="24"/>
        </w:rPr>
        <w:t>общительными</w:t>
      </w:r>
      <w:proofErr w:type="gramEnd"/>
      <w:r w:rsidRPr="008907D0">
        <w:rPr>
          <w:rFonts w:ascii="Times New Roman" w:hAnsi="Times New Roman" w:cs="Times New Roman"/>
          <w:sz w:val="24"/>
          <w:szCs w:val="24"/>
        </w:rPr>
        <w:t>, добрыми,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07D0">
        <w:rPr>
          <w:rFonts w:ascii="Times New Roman" w:hAnsi="Times New Roman" w:cs="Times New Roman"/>
          <w:sz w:val="24"/>
          <w:szCs w:val="24"/>
        </w:rPr>
        <w:t>любознательными</w:t>
      </w:r>
      <w:proofErr w:type="gramEnd"/>
      <w:r w:rsidRPr="008907D0">
        <w:rPr>
          <w:rFonts w:ascii="Times New Roman" w:hAnsi="Times New Roman" w:cs="Times New Roman"/>
          <w:sz w:val="24"/>
          <w:szCs w:val="24"/>
        </w:rPr>
        <w:t>, инициативными, стремящимися к самостоятельности и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творчеству;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-обеспечение развития детей в процессе воспитания и обучения;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-вариативность использования образовательного материала, позволяющая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развивать творчество в соответствии с интересами и наклонностями каждого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ребенка.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07D0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- достижение высокого качества образования; обновление содержания и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технологий обучения с учетом современных требований к ним;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-адаптация выпускников в начальной школе;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 xml:space="preserve">- максимальный учет интересов и желаний воспитанников и их родителей </w:t>
      </w:r>
      <w:proofErr w:type="gramStart"/>
      <w:r w:rsidRPr="008907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07D0">
        <w:rPr>
          <w:rFonts w:ascii="Times New Roman" w:hAnsi="Times New Roman" w:cs="Times New Roman"/>
          <w:sz w:val="24"/>
          <w:szCs w:val="24"/>
        </w:rPr>
        <w:t>выборе</w:t>
      </w:r>
      <w:proofErr w:type="gramEnd"/>
      <w:r w:rsidRPr="008907D0">
        <w:rPr>
          <w:rFonts w:ascii="Times New Roman" w:hAnsi="Times New Roman" w:cs="Times New Roman"/>
          <w:sz w:val="24"/>
          <w:szCs w:val="24"/>
        </w:rPr>
        <w:t xml:space="preserve"> содержания и технологии образовательной деятельности;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- создание условий для творческой самореализации педагога и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воспитанника;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- улучшение методической оснащенности образовательного процесса;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 xml:space="preserve">- увеличение доли процента родителей, участвующих в </w:t>
      </w:r>
      <w:proofErr w:type="gramStart"/>
      <w:r w:rsidRPr="008907D0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07D0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8907D0">
        <w:rPr>
          <w:rFonts w:ascii="Times New Roman" w:hAnsi="Times New Roman" w:cs="Times New Roman"/>
          <w:sz w:val="24"/>
          <w:szCs w:val="24"/>
        </w:rPr>
        <w:t>;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07D0">
        <w:rPr>
          <w:rFonts w:ascii="Times New Roman" w:hAnsi="Times New Roman" w:cs="Times New Roman"/>
          <w:sz w:val="24"/>
          <w:szCs w:val="24"/>
        </w:rPr>
        <w:t>- положительная динамика показателей интеллектуального, речевого и</w:t>
      </w:r>
      <w:proofErr w:type="gramEnd"/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социального развития ребенка;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- увеличение количества педагогов, использующих современные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педагогические технологии в образовательном процессе и улучшение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07D0">
        <w:rPr>
          <w:rFonts w:ascii="Times New Roman" w:hAnsi="Times New Roman" w:cs="Times New Roman"/>
          <w:sz w:val="24"/>
          <w:szCs w:val="24"/>
        </w:rPr>
        <w:t>показателей их творческой активности (количества презентаций опыта</w:t>
      </w:r>
      <w:proofErr w:type="gramEnd"/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работы педагогов на семинарах городского, регионального и федерального</w:t>
      </w:r>
    </w:p>
    <w:p w:rsidR="00CD3AC0" w:rsidRPr="008907D0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7D0">
        <w:rPr>
          <w:rFonts w:ascii="Times New Roman" w:hAnsi="Times New Roman" w:cs="Times New Roman"/>
          <w:sz w:val="24"/>
          <w:szCs w:val="24"/>
        </w:rPr>
        <w:t>уровней);</w:t>
      </w:r>
    </w:p>
    <w:p w:rsidR="008465A3" w:rsidRPr="00FE3933" w:rsidRDefault="00CD3AC0" w:rsidP="00CD3AC0">
      <w:pPr>
        <w:pStyle w:val="Default"/>
        <w:rPr>
          <w:color w:val="auto"/>
        </w:rPr>
      </w:pPr>
      <w:r w:rsidRPr="008907D0">
        <w:rPr>
          <w:color w:val="auto"/>
        </w:rPr>
        <w:t>- позитивная динамика познавательной мотивации воспитанников.</w:t>
      </w:r>
    </w:p>
    <w:p w:rsidR="00CD3AC0" w:rsidRPr="00FE3933" w:rsidRDefault="00CD3AC0" w:rsidP="00CD3AC0">
      <w:pPr>
        <w:pStyle w:val="Default"/>
        <w:rPr>
          <w:b/>
          <w:bCs/>
          <w:color w:val="auto"/>
        </w:rPr>
      </w:pPr>
    </w:p>
    <w:p w:rsidR="00BF0A17" w:rsidRPr="00FE3933" w:rsidRDefault="00152DA0" w:rsidP="00BF0A17">
      <w:pPr>
        <w:pStyle w:val="Default"/>
        <w:rPr>
          <w:b/>
          <w:bCs/>
          <w:color w:val="auto"/>
        </w:rPr>
      </w:pPr>
      <w:r w:rsidRPr="00FE3933">
        <w:rPr>
          <w:b/>
          <w:bCs/>
          <w:color w:val="auto"/>
        </w:rPr>
        <w:t>РАБОТА С КАДРАМИ</w:t>
      </w:r>
      <w:r w:rsidR="00B772EC" w:rsidRPr="00FE3933">
        <w:rPr>
          <w:b/>
          <w:bCs/>
          <w:color w:val="auto"/>
        </w:rPr>
        <w:t xml:space="preserve">. </w:t>
      </w:r>
      <w:r w:rsidR="00BF0A17" w:rsidRPr="00FE3933">
        <w:rPr>
          <w:b/>
          <w:bCs/>
          <w:color w:val="auto"/>
        </w:rPr>
        <w:t>РАССТАНОВКА КАДРОВ НА УЧЕБНЫЙ  ГОД</w:t>
      </w:r>
    </w:p>
    <w:p w:rsidR="00BF0A17" w:rsidRPr="00FE3933" w:rsidRDefault="00BF0A17" w:rsidP="00BD6FBC">
      <w:pPr>
        <w:pStyle w:val="Default"/>
        <w:rPr>
          <w:b/>
          <w:bCs/>
          <w:color w:val="auto"/>
        </w:rPr>
      </w:pPr>
    </w:p>
    <w:p w:rsidR="00BF0A17" w:rsidRPr="00FE3933" w:rsidRDefault="00BF0A17" w:rsidP="00BD6FBC">
      <w:pPr>
        <w:pStyle w:val="Default"/>
        <w:rPr>
          <w:color w:val="aut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969"/>
        <w:gridCol w:w="2835"/>
      </w:tblGrid>
      <w:tr w:rsidR="00BD6FBC" w:rsidRPr="00FE3933" w:rsidTr="00925F2D">
        <w:trPr>
          <w:trHeight w:val="110"/>
        </w:trPr>
        <w:tc>
          <w:tcPr>
            <w:tcW w:w="2518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Группа </w:t>
            </w:r>
          </w:p>
        </w:tc>
        <w:tc>
          <w:tcPr>
            <w:tcW w:w="3969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Воспитатели </w:t>
            </w:r>
          </w:p>
        </w:tc>
        <w:tc>
          <w:tcPr>
            <w:tcW w:w="2835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Младшие воспитатели </w:t>
            </w:r>
          </w:p>
        </w:tc>
      </w:tr>
      <w:tr w:rsidR="00A5268A" w:rsidRPr="00FE3933" w:rsidTr="00925F2D">
        <w:trPr>
          <w:trHeight w:val="390"/>
        </w:trPr>
        <w:tc>
          <w:tcPr>
            <w:tcW w:w="2518" w:type="dxa"/>
          </w:tcPr>
          <w:p w:rsidR="00A5268A" w:rsidRPr="00FE3933" w:rsidRDefault="00A5268A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Младшая </w:t>
            </w:r>
          </w:p>
        </w:tc>
        <w:tc>
          <w:tcPr>
            <w:tcW w:w="3969" w:type="dxa"/>
          </w:tcPr>
          <w:p w:rsidR="00D46493" w:rsidRPr="00FE3933" w:rsidRDefault="00D46493" w:rsidP="00D46493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Ахсанова</w:t>
            </w:r>
            <w:proofErr w:type="spellEnd"/>
            <w:r w:rsidRPr="00FE3933">
              <w:rPr>
                <w:color w:val="auto"/>
              </w:rPr>
              <w:t xml:space="preserve"> Анжелика Викторовна</w:t>
            </w:r>
          </w:p>
          <w:p w:rsidR="0070421C" w:rsidRPr="00FE3933" w:rsidRDefault="0070421C" w:rsidP="0070421C">
            <w:pPr>
              <w:pStyle w:val="Default"/>
              <w:rPr>
                <w:color w:val="auto"/>
              </w:rPr>
            </w:pPr>
          </w:p>
          <w:p w:rsidR="00A5268A" w:rsidRPr="00FE3933" w:rsidRDefault="00A5268A" w:rsidP="0070421C">
            <w:pPr>
              <w:pStyle w:val="Default"/>
              <w:rPr>
                <w:color w:val="auto"/>
              </w:rPr>
            </w:pPr>
          </w:p>
        </w:tc>
        <w:tc>
          <w:tcPr>
            <w:tcW w:w="2835" w:type="dxa"/>
          </w:tcPr>
          <w:p w:rsidR="00A5268A" w:rsidRPr="00963C05" w:rsidRDefault="00D46493" w:rsidP="00D46493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Хамадиева</w:t>
            </w:r>
            <w:proofErr w:type="spellEnd"/>
            <w:r w:rsidRPr="00FE3933">
              <w:rPr>
                <w:color w:val="auto"/>
              </w:rPr>
              <w:t xml:space="preserve"> Лилия </w:t>
            </w:r>
            <w:proofErr w:type="spellStart"/>
            <w:r w:rsidRPr="00FE3933">
              <w:rPr>
                <w:color w:val="auto"/>
              </w:rPr>
              <w:t>Вахитовна</w:t>
            </w:r>
            <w:proofErr w:type="spellEnd"/>
          </w:p>
        </w:tc>
      </w:tr>
      <w:tr w:rsidR="00A5268A" w:rsidRPr="00FE3933" w:rsidTr="0007117F">
        <w:trPr>
          <w:trHeight w:val="597"/>
        </w:trPr>
        <w:tc>
          <w:tcPr>
            <w:tcW w:w="2518" w:type="dxa"/>
          </w:tcPr>
          <w:p w:rsidR="00A5268A" w:rsidRPr="003B335C" w:rsidRDefault="00A5268A">
            <w:pPr>
              <w:pStyle w:val="Default"/>
              <w:rPr>
                <w:color w:val="auto"/>
              </w:rPr>
            </w:pPr>
            <w:r w:rsidRPr="003B335C">
              <w:rPr>
                <w:color w:val="auto"/>
              </w:rPr>
              <w:t xml:space="preserve">Средняя </w:t>
            </w:r>
          </w:p>
        </w:tc>
        <w:tc>
          <w:tcPr>
            <w:tcW w:w="3969" w:type="dxa"/>
          </w:tcPr>
          <w:p w:rsidR="0070421C" w:rsidRPr="003B335C" w:rsidRDefault="00D46493" w:rsidP="0070421C">
            <w:pPr>
              <w:pStyle w:val="Default"/>
              <w:rPr>
                <w:color w:val="auto"/>
              </w:rPr>
            </w:pPr>
            <w:r w:rsidRPr="003B335C">
              <w:rPr>
                <w:color w:val="auto"/>
              </w:rPr>
              <w:t xml:space="preserve">Денисова Светлана Александровна </w:t>
            </w:r>
          </w:p>
          <w:p w:rsidR="00A5268A" w:rsidRPr="003B335C" w:rsidRDefault="00A5268A" w:rsidP="00830F31">
            <w:pPr>
              <w:pStyle w:val="Default"/>
              <w:rPr>
                <w:color w:val="auto"/>
              </w:rPr>
            </w:pPr>
          </w:p>
        </w:tc>
        <w:tc>
          <w:tcPr>
            <w:tcW w:w="2835" w:type="dxa"/>
          </w:tcPr>
          <w:p w:rsidR="00A5268A" w:rsidRPr="00963C05" w:rsidRDefault="003B335C" w:rsidP="00006215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Гималетдинова</w:t>
            </w:r>
            <w:proofErr w:type="spellEnd"/>
            <w:r>
              <w:rPr>
                <w:color w:val="auto"/>
              </w:rPr>
              <w:t xml:space="preserve"> Зарина </w:t>
            </w:r>
            <w:proofErr w:type="spellStart"/>
            <w:r>
              <w:rPr>
                <w:color w:val="auto"/>
              </w:rPr>
              <w:t>Радиковна</w:t>
            </w:r>
            <w:proofErr w:type="spellEnd"/>
          </w:p>
        </w:tc>
      </w:tr>
      <w:tr w:rsidR="00A5268A" w:rsidRPr="00FE3933" w:rsidTr="00925F2D">
        <w:trPr>
          <w:trHeight w:val="250"/>
        </w:trPr>
        <w:tc>
          <w:tcPr>
            <w:tcW w:w="2518" w:type="dxa"/>
          </w:tcPr>
          <w:p w:rsidR="00A5268A" w:rsidRPr="00FE3933" w:rsidRDefault="00A5268A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Старшая</w:t>
            </w:r>
          </w:p>
        </w:tc>
        <w:tc>
          <w:tcPr>
            <w:tcW w:w="3969" w:type="dxa"/>
          </w:tcPr>
          <w:p w:rsidR="0070421C" w:rsidRPr="00FE3933" w:rsidRDefault="00D46493" w:rsidP="0070421C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Нуруллина</w:t>
            </w:r>
            <w:proofErr w:type="spellEnd"/>
            <w:r w:rsidRPr="00FE3933">
              <w:rPr>
                <w:color w:val="auto"/>
              </w:rPr>
              <w:t xml:space="preserve"> Эльвира </w:t>
            </w:r>
            <w:proofErr w:type="spellStart"/>
            <w:r w:rsidRPr="00FE3933">
              <w:rPr>
                <w:color w:val="auto"/>
              </w:rPr>
              <w:t>Камзяновна</w:t>
            </w:r>
            <w:proofErr w:type="spellEnd"/>
          </w:p>
          <w:p w:rsidR="00830F31" w:rsidRPr="00FE3933" w:rsidRDefault="00830F31" w:rsidP="0070421C">
            <w:pPr>
              <w:pStyle w:val="Default"/>
              <w:rPr>
                <w:color w:val="auto"/>
              </w:rPr>
            </w:pPr>
          </w:p>
        </w:tc>
        <w:tc>
          <w:tcPr>
            <w:tcW w:w="2835" w:type="dxa"/>
          </w:tcPr>
          <w:p w:rsidR="00A5268A" w:rsidRPr="00FE3933" w:rsidRDefault="00D46493" w:rsidP="00D46493">
            <w:pPr>
              <w:pStyle w:val="Default"/>
              <w:rPr>
                <w:color w:val="auto"/>
              </w:rPr>
            </w:pPr>
            <w:proofErr w:type="spellStart"/>
            <w:r w:rsidRPr="00963C05">
              <w:rPr>
                <w:color w:val="auto"/>
              </w:rPr>
              <w:t>Мухамедярова</w:t>
            </w:r>
            <w:proofErr w:type="spellEnd"/>
            <w:r w:rsidRPr="00963C05">
              <w:rPr>
                <w:color w:val="auto"/>
              </w:rPr>
              <w:t xml:space="preserve"> Эльмира </w:t>
            </w:r>
            <w:proofErr w:type="spellStart"/>
            <w:r w:rsidRPr="00963C05">
              <w:rPr>
                <w:color w:val="auto"/>
              </w:rPr>
              <w:t>Киямовна</w:t>
            </w:r>
            <w:proofErr w:type="spellEnd"/>
          </w:p>
        </w:tc>
      </w:tr>
      <w:tr w:rsidR="00A5268A" w:rsidRPr="00FE3933" w:rsidTr="00925F2D">
        <w:trPr>
          <w:trHeight w:val="250"/>
        </w:trPr>
        <w:tc>
          <w:tcPr>
            <w:tcW w:w="2518" w:type="dxa"/>
          </w:tcPr>
          <w:p w:rsidR="00A5268A" w:rsidRPr="00FE3933" w:rsidRDefault="00A5268A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Подготовительная</w:t>
            </w:r>
          </w:p>
        </w:tc>
        <w:tc>
          <w:tcPr>
            <w:tcW w:w="3969" w:type="dxa"/>
          </w:tcPr>
          <w:p w:rsidR="00830F31" w:rsidRPr="00FE3933" w:rsidRDefault="00D46493" w:rsidP="00D46493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Хакимова </w:t>
            </w:r>
            <w:proofErr w:type="spellStart"/>
            <w:r w:rsidRPr="00FE3933">
              <w:rPr>
                <w:color w:val="auto"/>
              </w:rPr>
              <w:t>ГульназФаилевна</w:t>
            </w:r>
            <w:proofErr w:type="spellEnd"/>
          </w:p>
        </w:tc>
        <w:tc>
          <w:tcPr>
            <w:tcW w:w="2835" w:type="dxa"/>
          </w:tcPr>
          <w:p w:rsidR="00A5268A" w:rsidRPr="00FE3933" w:rsidRDefault="00D46493" w:rsidP="0070421C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Бильданова</w:t>
            </w:r>
            <w:proofErr w:type="spellEnd"/>
            <w:r w:rsidRPr="00FE3933">
              <w:rPr>
                <w:color w:val="auto"/>
              </w:rPr>
              <w:t xml:space="preserve"> Венера </w:t>
            </w:r>
            <w:proofErr w:type="spellStart"/>
            <w:r w:rsidRPr="00FE3933">
              <w:rPr>
                <w:color w:val="auto"/>
              </w:rPr>
              <w:t>Файзуловна</w:t>
            </w:r>
            <w:proofErr w:type="spellEnd"/>
          </w:p>
        </w:tc>
      </w:tr>
    </w:tbl>
    <w:p w:rsidR="00DA5CBC" w:rsidRPr="00FE3933" w:rsidRDefault="00DA5CBC" w:rsidP="00BD6FBC">
      <w:pPr>
        <w:rPr>
          <w:rFonts w:ascii="Times New Roman" w:hAnsi="Times New Roman" w:cs="Times New Roman"/>
          <w:sz w:val="24"/>
          <w:szCs w:val="24"/>
        </w:rPr>
      </w:pPr>
    </w:p>
    <w:p w:rsidR="00BD6FBC" w:rsidRPr="00FE3933" w:rsidRDefault="00BF0A17" w:rsidP="00BD6FBC">
      <w:p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sz w:val="24"/>
          <w:szCs w:val="24"/>
        </w:rPr>
        <w:t>НАПРАВЛЕНИЯ В РАБОТЕ (САМООБРАЗОВАНИЕ)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26"/>
        <w:gridCol w:w="3080"/>
        <w:gridCol w:w="1866"/>
        <w:gridCol w:w="1866"/>
      </w:tblGrid>
      <w:tr w:rsidR="00BD6FBC" w:rsidRPr="00FE3933" w:rsidTr="00925F2D">
        <w:trPr>
          <w:trHeight w:val="46"/>
        </w:trPr>
        <w:tc>
          <w:tcPr>
            <w:tcW w:w="392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>№</w:t>
            </w:r>
          </w:p>
        </w:tc>
        <w:tc>
          <w:tcPr>
            <w:tcW w:w="2126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Ф.И.О. </w:t>
            </w:r>
          </w:p>
        </w:tc>
        <w:tc>
          <w:tcPr>
            <w:tcW w:w="3080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Тема </w:t>
            </w:r>
          </w:p>
        </w:tc>
        <w:tc>
          <w:tcPr>
            <w:tcW w:w="1866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Сроки проведения </w:t>
            </w:r>
          </w:p>
        </w:tc>
        <w:tc>
          <w:tcPr>
            <w:tcW w:w="1866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Форма работы </w:t>
            </w:r>
          </w:p>
        </w:tc>
      </w:tr>
      <w:tr w:rsidR="00387A69" w:rsidRPr="00FE3933" w:rsidTr="00925F2D">
        <w:trPr>
          <w:trHeight w:val="225"/>
        </w:trPr>
        <w:tc>
          <w:tcPr>
            <w:tcW w:w="392" w:type="dxa"/>
          </w:tcPr>
          <w:p w:rsidR="00387A69" w:rsidRPr="00FE3933" w:rsidRDefault="00387A69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1 </w:t>
            </w:r>
          </w:p>
        </w:tc>
        <w:tc>
          <w:tcPr>
            <w:tcW w:w="2126" w:type="dxa"/>
          </w:tcPr>
          <w:p w:rsidR="00387A69" w:rsidRPr="00FE3933" w:rsidRDefault="00B1004E" w:rsidP="008F6811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Ахсанова</w:t>
            </w:r>
            <w:proofErr w:type="spellEnd"/>
            <w:r w:rsidRPr="00FE3933">
              <w:rPr>
                <w:color w:val="auto"/>
              </w:rPr>
              <w:t xml:space="preserve"> А.В.</w:t>
            </w:r>
          </w:p>
        </w:tc>
        <w:tc>
          <w:tcPr>
            <w:tcW w:w="3080" w:type="dxa"/>
          </w:tcPr>
          <w:p w:rsidR="00387A69" w:rsidRPr="00FE3933" w:rsidRDefault="008B42EA" w:rsidP="001D5E47">
            <w:pPr>
              <w:pStyle w:val="a5"/>
              <w:jc w:val="both"/>
              <w:rPr>
                <w:bCs/>
              </w:rPr>
            </w:pPr>
            <w:r w:rsidRPr="00FE3933">
              <w:t>«</w:t>
            </w:r>
            <w:r w:rsidR="000F7A57" w:rsidRPr="00FE3933">
              <w:t xml:space="preserve">Обучение старших </w:t>
            </w:r>
            <w:r w:rsidR="00B1004E" w:rsidRPr="00FE3933">
              <w:t xml:space="preserve"> дошкольников б</w:t>
            </w:r>
            <w:r w:rsidRPr="00FE3933">
              <w:t>езопасному поведению на дорогах»</w:t>
            </w:r>
          </w:p>
        </w:tc>
        <w:tc>
          <w:tcPr>
            <w:tcW w:w="1866" w:type="dxa"/>
          </w:tcPr>
          <w:p w:rsidR="00387A69" w:rsidRPr="00FE3933" w:rsidRDefault="00387A69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387A69" w:rsidRPr="00FE3933" w:rsidRDefault="00387A69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 </w:t>
            </w:r>
          </w:p>
          <w:p w:rsidR="00387A69" w:rsidRPr="00FE3933" w:rsidRDefault="00387A69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Открытое занятие </w:t>
            </w:r>
          </w:p>
        </w:tc>
      </w:tr>
      <w:tr w:rsidR="00B1004E" w:rsidRPr="00FE3933" w:rsidTr="00925F2D">
        <w:trPr>
          <w:trHeight w:val="246"/>
        </w:trPr>
        <w:tc>
          <w:tcPr>
            <w:tcW w:w="392" w:type="dxa"/>
            <w:shd w:val="clear" w:color="auto" w:fill="auto"/>
          </w:tcPr>
          <w:p w:rsidR="00B1004E" w:rsidRPr="00FE3933" w:rsidRDefault="00774ABD" w:rsidP="008F681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126" w:type="dxa"/>
          </w:tcPr>
          <w:p w:rsidR="00B1004E" w:rsidRPr="00FE3933" w:rsidRDefault="00B1004E" w:rsidP="005B4B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Хакимова Г.Ф.</w:t>
            </w:r>
          </w:p>
        </w:tc>
        <w:tc>
          <w:tcPr>
            <w:tcW w:w="3080" w:type="dxa"/>
            <w:shd w:val="clear" w:color="auto" w:fill="auto"/>
          </w:tcPr>
          <w:p w:rsidR="00C30C50" w:rsidRPr="00FE3933" w:rsidRDefault="00C30C50" w:rsidP="00C30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Style w:val="af7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«Экологическое </w:t>
            </w:r>
            <w:r w:rsidRPr="00FE3933">
              <w:rPr>
                <w:rStyle w:val="af7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воспитание детей дошкольного возраста»</w:t>
            </w:r>
          </w:p>
          <w:p w:rsidR="00B1004E" w:rsidRPr="00FE3933" w:rsidRDefault="00B1004E" w:rsidP="004D58AD">
            <w:pPr>
              <w:pStyle w:val="a5"/>
            </w:pPr>
          </w:p>
        </w:tc>
        <w:tc>
          <w:tcPr>
            <w:tcW w:w="1866" w:type="dxa"/>
          </w:tcPr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lastRenderedPageBreak/>
              <w:t xml:space="preserve">В течение года </w:t>
            </w:r>
          </w:p>
        </w:tc>
        <w:tc>
          <w:tcPr>
            <w:tcW w:w="1866" w:type="dxa"/>
          </w:tcPr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</w:t>
            </w:r>
            <w:r w:rsidRPr="00FE3933">
              <w:rPr>
                <w:color w:val="auto"/>
              </w:rPr>
              <w:lastRenderedPageBreak/>
              <w:t xml:space="preserve">отчет. </w:t>
            </w:r>
          </w:p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Открытое занятие </w:t>
            </w:r>
          </w:p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</w:p>
        </w:tc>
      </w:tr>
      <w:tr w:rsidR="00B1004E" w:rsidRPr="00FE3933" w:rsidTr="00925F2D">
        <w:trPr>
          <w:trHeight w:val="246"/>
        </w:trPr>
        <w:tc>
          <w:tcPr>
            <w:tcW w:w="392" w:type="dxa"/>
          </w:tcPr>
          <w:p w:rsidR="00B1004E" w:rsidRPr="00FE3933" w:rsidRDefault="00774ABD" w:rsidP="008F681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2126" w:type="dxa"/>
          </w:tcPr>
          <w:p w:rsidR="00B1004E" w:rsidRPr="00FE3933" w:rsidRDefault="00B1004E" w:rsidP="005B4B11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Нуруллина</w:t>
            </w:r>
            <w:proofErr w:type="spellEnd"/>
            <w:r w:rsidRPr="00FE3933">
              <w:rPr>
                <w:color w:val="auto"/>
              </w:rPr>
              <w:t xml:space="preserve"> Э.К.</w:t>
            </w:r>
          </w:p>
        </w:tc>
        <w:tc>
          <w:tcPr>
            <w:tcW w:w="3080" w:type="dxa"/>
          </w:tcPr>
          <w:p w:rsidR="00B1004E" w:rsidRPr="00FE3933" w:rsidRDefault="003B064F" w:rsidP="00925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«Развитие речи детей по средствам ознакомления с окружающим миром»</w:t>
            </w:r>
          </w:p>
        </w:tc>
        <w:tc>
          <w:tcPr>
            <w:tcW w:w="1866" w:type="dxa"/>
          </w:tcPr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 </w:t>
            </w:r>
          </w:p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Открытое занятие </w:t>
            </w:r>
          </w:p>
        </w:tc>
      </w:tr>
      <w:tr w:rsidR="00B1004E" w:rsidRPr="00FE3933" w:rsidTr="00925F2D">
        <w:trPr>
          <w:trHeight w:val="246"/>
        </w:trPr>
        <w:tc>
          <w:tcPr>
            <w:tcW w:w="392" w:type="dxa"/>
          </w:tcPr>
          <w:p w:rsidR="00B1004E" w:rsidRPr="00FE3933" w:rsidRDefault="00774ABD" w:rsidP="008F681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126" w:type="dxa"/>
          </w:tcPr>
          <w:p w:rsidR="00B1004E" w:rsidRPr="00FE3933" w:rsidRDefault="00B1004E" w:rsidP="005B4B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Денисова С.А.</w:t>
            </w:r>
          </w:p>
        </w:tc>
        <w:tc>
          <w:tcPr>
            <w:tcW w:w="3080" w:type="dxa"/>
          </w:tcPr>
          <w:p w:rsidR="00B1004E" w:rsidRPr="00FE3933" w:rsidRDefault="003645F6" w:rsidP="00925F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Cs/>
                <w:sz w:val="24"/>
                <w:szCs w:val="24"/>
              </w:rPr>
              <w:t>«Дидактические игры и упражнения в обучении детей основам математики»</w:t>
            </w:r>
          </w:p>
        </w:tc>
        <w:tc>
          <w:tcPr>
            <w:tcW w:w="1866" w:type="dxa"/>
          </w:tcPr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 </w:t>
            </w:r>
          </w:p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Открытое занятие </w:t>
            </w:r>
          </w:p>
        </w:tc>
      </w:tr>
      <w:tr w:rsidR="001D5E47" w:rsidRPr="00FE3933" w:rsidTr="00925F2D">
        <w:trPr>
          <w:trHeight w:val="246"/>
        </w:trPr>
        <w:tc>
          <w:tcPr>
            <w:tcW w:w="392" w:type="dxa"/>
          </w:tcPr>
          <w:p w:rsidR="001D5E47" w:rsidRPr="00FE3933" w:rsidRDefault="00774ABD" w:rsidP="008F681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126" w:type="dxa"/>
          </w:tcPr>
          <w:p w:rsidR="001D5E47" w:rsidRPr="00FE3933" w:rsidRDefault="00925F2D" w:rsidP="008F6811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Вафина</w:t>
            </w:r>
            <w:proofErr w:type="spellEnd"/>
            <w:r w:rsidRPr="00FE3933">
              <w:rPr>
                <w:color w:val="auto"/>
              </w:rPr>
              <w:t xml:space="preserve"> Лейла </w:t>
            </w:r>
            <w:proofErr w:type="spellStart"/>
            <w:r w:rsidRPr="00FE3933">
              <w:rPr>
                <w:color w:val="auto"/>
              </w:rPr>
              <w:t>Мансуровна</w:t>
            </w:r>
            <w:proofErr w:type="spellEnd"/>
          </w:p>
        </w:tc>
        <w:tc>
          <w:tcPr>
            <w:tcW w:w="3080" w:type="dxa"/>
          </w:tcPr>
          <w:p w:rsidR="001D5E47" w:rsidRPr="00FE3933" w:rsidRDefault="003403C7" w:rsidP="00925F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Формирование слоговой структуры слова у детей с ОНР дошкольного возраста</w:t>
            </w:r>
          </w:p>
        </w:tc>
        <w:tc>
          <w:tcPr>
            <w:tcW w:w="1866" w:type="dxa"/>
          </w:tcPr>
          <w:p w:rsidR="001D5E47" w:rsidRPr="00FE3933" w:rsidRDefault="00E1507A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В течение года</w:t>
            </w:r>
          </w:p>
        </w:tc>
        <w:tc>
          <w:tcPr>
            <w:tcW w:w="1866" w:type="dxa"/>
          </w:tcPr>
          <w:p w:rsidR="001D5E47" w:rsidRPr="00FE3933" w:rsidRDefault="00E1507A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Творческий отчет</w:t>
            </w:r>
          </w:p>
        </w:tc>
      </w:tr>
      <w:tr w:rsidR="00774ABD" w:rsidRPr="00FE3933" w:rsidTr="00925F2D">
        <w:trPr>
          <w:trHeight w:val="246"/>
        </w:trPr>
        <w:tc>
          <w:tcPr>
            <w:tcW w:w="392" w:type="dxa"/>
          </w:tcPr>
          <w:p w:rsidR="00774ABD" w:rsidRPr="00FE3933" w:rsidRDefault="00774ABD" w:rsidP="008F681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126" w:type="dxa"/>
          </w:tcPr>
          <w:p w:rsidR="00774ABD" w:rsidRPr="009A3A07" w:rsidRDefault="00774ABD" w:rsidP="008F6811">
            <w:pPr>
              <w:pStyle w:val="Default"/>
              <w:rPr>
                <w:color w:val="auto"/>
              </w:rPr>
            </w:pPr>
            <w:r w:rsidRPr="009A3A07">
              <w:rPr>
                <w:color w:val="auto"/>
              </w:rPr>
              <w:t xml:space="preserve">Зевакина Инна </w:t>
            </w:r>
            <w:proofErr w:type="spellStart"/>
            <w:r w:rsidRPr="009A3A07">
              <w:rPr>
                <w:color w:val="auto"/>
              </w:rPr>
              <w:t>Ваизовна</w:t>
            </w:r>
            <w:proofErr w:type="spellEnd"/>
          </w:p>
        </w:tc>
        <w:tc>
          <w:tcPr>
            <w:tcW w:w="3080" w:type="dxa"/>
          </w:tcPr>
          <w:p w:rsidR="005414EE" w:rsidRDefault="005414EE" w:rsidP="005414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 и упражнений в развитии речи детей старшего дошкольного возраста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ФОП</w:t>
            </w:r>
          </w:p>
          <w:p w:rsidR="00774ABD" w:rsidRPr="00FE3933" w:rsidRDefault="00774ABD" w:rsidP="00925F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74ABD" w:rsidRPr="00FE3933" w:rsidRDefault="00207507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В течение года</w:t>
            </w:r>
          </w:p>
        </w:tc>
        <w:tc>
          <w:tcPr>
            <w:tcW w:w="1866" w:type="dxa"/>
          </w:tcPr>
          <w:p w:rsidR="00207507" w:rsidRPr="00FE3933" w:rsidRDefault="00207507" w:rsidP="00207507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 </w:t>
            </w:r>
          </w:p>
          <w:p w:rsidR="00774ABD" w:rsidRPr="00FE3933" w:rsidRDefault="00207507" w:rsidP="00207507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Открытое занятие</w:t>
            </w:r>
          </w:p>
        </w:tc>
      </w:tr>
      <w:tr w:rsidR="005D61E3" w:rsidRPr="00FE3933" w:rsidTr="00925F2D">
        <w:trPr>
          <w:trHeight w:val="246"/>
        </w:trPr>
        <w:tc>
          <w:tcPr>
            <w:tcW w:w="392" w:type="dxa"/>
          </w:tcPr>
          <w:p w:rsidR="005D61E3" w:rsidRDefault="005D61E3" w:rsidP="008F6811">
            <w:pPr>
              <w:pStyle w:val="Default"/>
              <w:rPr>
                <w:color w:val="auto"/>
              </w:rPr>
            </w:pPr>
          </w:p>
        </w:tc>
        <w:tc>
          <w:tcPr>
            <w:tcW w:w="2126" w:type="dxa"/>
          </w:tcPr>
          <w:p w:rsidR="005D61E3" w:rsidRPr="009A3A07" w:rsidRDefault="005D61E3" w:rsidP="008F6811">
            <w:pPr>
              <w:pStyle w:val="Default"/>
              <w:rPr>
                <w:color w:val="auto"/>
              </w:rPr>
            </w:pPr>
            <w:r w:rsidRPr="009A3A07">
              <w:rPr>
                <w:color w:val="auto"/>
              </w:rPr>
              <w:t xml:space="preserve">Зевакина Инна </w:t>
            </w:r>
            <w:proofErr w:type="spellStart"/>
            <w:r w:rsidRPr="009A3A07">
              <w:rPr>
                <w:color w:val="auto"/>
              </w:rPr>
              <w:t>Ваизовна</w:t>
            </w:r>
            <w:proofErr w:type="spellEnd"/>
            <w:r w:rsidRPr="009A3A07">
              <w:rPr>
                <w:color w:val="auto"/>
              </w:rPr>
              <w:t xml:space="preserve"> (</w:t>
            </w:r>
            <w:proofErr w:type="spellStart"/>
            <w:r w:rsidRPr="009A3A07">
              <w:rPr>
                <w:color w:val="auto"/>
              </w:rPr>
              <w:t>муз</w:t>
            </w:r>
            <w:proofErr w:type="gramStart"/>
            <w:r w:rsidRPr="009A3A07">
              <w:rPr>
                <w:color w:val="auto"/>
              </w:rPr>
              <w:t>.р</w:t>
            </w:r>
            <w:proofErr w:type="gramEnd"/>
            <w:r w:rsidRPr="009A3A07">
              <w:rPr>
                <w:color w:val="auto"/>
              </w:rPr>
              <w:t>ук</w:t>
            </w:r>
            <w:proofErr w:type="spellEnd"/>
            <w:r w:rsidRPr="009A3A07">
              <w:rPr>
                <w:color w:val="auto"/>
              </w:rPr>
              <w:t>.)</w:t>
            </w:r>
          </w:p>
        </w:tc>
        <w:tc>
          <w:tcPr>
            <w:tcW w:w="3080" w:type="dxa"/>
          </w:tcPr>
          <w:p w:rsidR="005414EE" w:rsidRPr="00FE3933" w:rsidRDefault="005414EE" w:rsidP="005414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фонопедического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метода В.В. Емельянова в развитии вокальных способностей детей дошкольного возраста</w:t>
            </w:r>
          </w:p>
        </w:tc>
        <w:tc>
          <w:tcPr>
            <w:tcW w:w="1866" w:type="dxa"/>
          </w:tcPr>
          <w:p w:rsidR="005D61E3" w:rsidRPr="00FE3933" w:rsidRDefault="00207507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В течение года</w:t>
            </w:r>
          </w:p>
        </w:tc>
        <w:tc>
          <w:tcPr>
            <w:tcW w:w="1866" w:type="dxa"/>
          </w:tcPr>
          <w:p w:rsidR="00207507" w:rsidRPr="00FE3933" w:rsidRDefault="00207507" w:rsidP="00207507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 </w:t>
            </w:r>
          </w:p>
          <w:p w:rsidR="005D61E3" w:rsidRPr="00FE3933" w:rsidRDefault="00207507" w:rsidP="00207507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Открытое занятие</w:t>
            </w:r>
          </w:p>
        </w:tc>
      </w:tr>
      <w:tr w:rsidR="00774ABD" w:rsidRPr="00FE3933" w:rsidTr="00925F2D">
        <w:trPr>
          <w:trHeight w:val="246"/>
        </w:trPr>
        <w:tc>
          <w:tcPr>
            <w:tcW w:w="392" w:type="dxa"/>
          </w:tcPr>
          <w:p w:rsidR="00774ABD" w:rsidRPr="00FE3933" w:rsidRDefault="00774ABD" w:rsidP="008F681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126" w:type="dxa"/>
          </w:tcPr>
          <w:p w:rsidR="00774ABD" w:rsidRPr="00920FE9" w:rsidRDefault="00774ABD" w:rsidP="008F6811">
            <w:pPr>
              <w:pStyle w:val="Default"/>
              <w:rPr>
                <w:color w:val="auto"/>
                <w:highlight w:val="yellow"/>
              </w:rPr>
            </w:pPr>
            <w:proofErr w:type="spellStart"/>
            <w:r w:rsidRPr="003B6CE0">
              <w:rPr>
                <w:color w:val="auto"/>
              </w:rPr>
              <w:t>Евлейкина</w:t>
            </w:r>
            <w:r w:rsidR="00A41F71" w:rsidRPr="003B6CE0">
              <w:rPr>
                <w:color w:val="auto"/>
              </w:rPr>
              <w:t>Любовь</w:t>
            </w:r>
            <w:proofErr w:type="spellEnd"/>
            <w:r w:rsidR="00A41F71" w:rsidRPr="003B6CE0">
              <w:rPr>
                <w:color w:val="auto"/>
              </w:rPr>
              <w:t xml:space="preserve"> Михайловна</w:t>
            </w:r>
          </w:p>
        </w:tc>
        <w:tc>
          <w:tcPr>
            <w:tcW w:w="3080" w:type="dxa"/>
          </w:tcPr>
          <w:p w:rsidR="00774ABD" w:rsidRPr="003B6CE0" w:rsidRDefault="003B6CE0" w:rsidP="00925F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CE0">
              <w:rPr>
                <w:rStyle w:val="c47"/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«Формирование ценностей здорового образа жизни в различных видах деятельности</w:t>
            </w:r>
            <w:r w:rsidRPr="003B6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B6CE0">
              <w:rPr>
                <w:rStyle w:val="c30"/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у детей дошкольного возраста»</w:t>
            </w:r>
          </w:p>
        </w:tc>
        <w:tc>
          <w:tcPr>
            <w:tcW w:w="1866" w:type="dxa"/>
          </w:tcPr>
          <w:p w:rsidR="00774ABD" w:rsidRPr="00FE3933" w:rsidRDefault="00207507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В течение года</w:t>
            </w:r>
          </w:p>
        </w:tc>
        <w:tc>
          <w:tcPr>
            <w:tcW w:w="1866" w:type="dxa"/>
          </w:tcPr>
          <w:p w:rsidR="00207507" w:rsidRPr="00FE3933" w:rsidRDefault="00207507" w:rsidP="00207507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 </w:t>
            </w:r>
          </w:p>
          <w:p w:rsidR="00774ABD" w:rsidRPr="00FE3933" w:rsidRDefault="00207507" w:rsidP="00207507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Открытое занятие</w:t>
            </w:r>
          </w:p>
        </w:tc>
      </w:tr>
    </w:tbl>
    <w:p w:rsidR="0026098B" w:rsidRPr="00FE3933" w:rsidRDefault="0026098B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101" w:rsidRPr="00FE3933" w:rsidRDefault="00950101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Работа с педагогическими кадрами, повышение их квалификации, аттестация</w:t>
      </w:r>
    </w:p>
    <w:p w:rsidR="000A7BF7" w:rsidRPr="00FE3933" w:rsidRDefault="000A7BF7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9266B" w:rsidRPr="00920FE9" w:rsidTr="00AD1F54">
        <w:tc>
          <w:tcPr>
            <w:tcW w:w="9571" w:type="dxa"/>
            <w:gridSpan w:val="3"/>
          </w:tcPr>
          <w:p w:rsidR="0069266B" w:rsidRPr="00C07968" w:rsidRDefault="0069266B" w:rsidP="0069266B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Сентябрь </w:t>
            </w: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0A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15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A7BF7" w:rsidRPr="00C07968" w:rsidRDefault="000A7BF7" w:rsidP="000A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0A7BF7" w:rsidRPr="00C07968" w:rsidRDefault="000A7BF7" w:rsidP="000A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65B54" w:rsidRPr="00920FE9" w:rsidTr="00565B54">
        <w:tc>
          <w:tcPr>
            <w:tcW w:w="675" w:type="dxa"/>
          </w:tcPr>
          <w:p w:rsidR="00565B54" w:rsidRPr="00920FE9" w:rsidRDefault="00565B54" w:rsidP="000A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565B54" w:rsidRPr="00C07968" w:rsidRDefault="00565B54" w:rsidP="000A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565B54" w:rsidRPr="00C07968" w:rsidRDefault="00565B54" w:rsidP="000A7B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565B54" w:rsidRPr="00C07968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педагогов по охране жизни и здоровья детей, </w:t>
            </w:r>
            <w:proofErr w:type="gramStart"/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0796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0A7BF7" w:rsidRPr="00C07968" w:rsidRDefault="00565B54" w:rsidP="00565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3191" w:type="dxa"/>
          </w:tcPr>
          <w:p w:rsidR="000A7BF7" w:rsidRPr="00C07968" w:rsidRDefault="00565B54" w:rsidP="00357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поОТ</w:t>
            </w: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0A7BF7" w:rsidRPr="00C07968" w:rsidRDefault="00565B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аттестации.</w:t>
            </w:r>
          </w:p>
        </w:tc>
        <w:tc>
          <w:tcPr>
            <w:tcW w:w="3191" w:type="dxa"/>
          </w:tcPr>
          <w:p w:rsidR="000A7BF7" w:rsidRPr="00C07968" w:rsidRDefault="00565B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565B54" w:rsidRPr="00C07968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Инструктаж с младшим обслуживающим персоналом</w:t>
            </w:r>
          </w:p>
          <w:p w:rsidR="000A7BF7" w:rsidRPr="00C07968" w:rsidRDefault="00565B54" w:rsidP="00565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«Должностные инструкции»</w:t>
            </w:r>
          </w:p>
        </w:tc>
        <w:tc>
          <w:tcPr>
            <w:tcW w:w="3191" w:type="dxa"/>
          </w:tcPr>
          <w:p w:rsidR="000A7BF7" w:rsidRPr="00C07968" w:rsidRDefault="00565B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565B54" w:rsidRPr="00C07968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перспективно-тематического планирования</w:t>
            </w:r>
          </w:p>
          <w:p w:rsidR="000A7BF7" w:rsidRPr="00C07968" w:rsidRDefault="00565B54" w:rsidP="00565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на учебный год</w:t>
            </w:r>
          </w:p>
        </w:tc>
        <w:tc>
          <w:tcPr>
            <w:tcW w:w="3191" w:type="dxa"/>
          </w:tcPr>
          <w:p w:rsidR="00565B54" w:rsidRPr="00C07968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A7BF7" w:rsidRPr="00C07968" w:rsidRDefault="00565B54" w:rsidP="00565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0A7BF7" w:rsidRPr="00C07968" w:rsidRDefault="00565B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Проведение Дня дошкольного работника</w:t>
            </w:r>
          </w:p>
        </w:tc>
        <w:tc>
          <w:tcPr>
            <w:tcW w:w="3191" w:type="dxa"/>
          </w:tcPr>
          <w:p w:rsidR="00565B54" w:rsidRPr="00C07968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  <w:p w:rsidR="00565B54" w:rsidRPr="00C07968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</w:p>
          <w:p w:rsidR="000A7BF7" w:rsidRPr="00C07968" w:rsidRDefault="00565B54" w:rsidP="00565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266B" w:rsidRPr="00920FE9" w:rsidTr="00565B54">
        <w:tc>
          <w:tcPr>
            <w:tcW w:w="675" w:type="dxa"/>
          </w:tcPr>
          <w:p w:rsidR="0069266B" w:rsidRPr="00920FE9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C0796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Методическая работа:</w:t>
            </w:r>
          </w:p>
          <w:p w:rsidR="0069266B" w:rsidRPr="00C0796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• Оформление информационного стенда для педагогов.</w:t>
            </w:r>
          </w:p>
          <w:p w:rsidR="0069266B" w:rsidRPr="00C07968" w:rsidRDefault="0069266B" w:rsidP="006926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• Подготовка материала для сайта</w:t>
            </w:r>
          </w:p>
        </w:tc>
        <w:tc>
          <w:tcPr>
            <w:tcW w:w="3191" w:type="dxa"/>
          </w:tcPr>
          <w:p w:rsidR="0069266B" w:rsidRPr="00C07968" w:rsidRDefault="00692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266B" w:rsidRPr="00920FE9" w:rsidTr="00565B54">
        <w:tc>
          <w:tcPr>
            <w:tcW w:w="675" w:type="dxa"/>
          </w:tcPr>
          <w:p w:rsidR="0069266B" w:rsidRPr="00920FE9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C0796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Уточнение тематики самообразования педагогов и</w:t>
            </w:r>
          </w:p>
          <w:p w:rsidR="0069266B" w:rsidRPr="00C07968" w:rsidRDefault="0069266B" w:rsidP="006926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специалистов ДОУ</w:t>
            </w:r>
          </w:p>
        </w:tc>
        <w:tc>
          <w:tcPr>
            <w:tcW w:w="3191" w:type="dxa"/>
          </w:tcPr>
          <w:p w:rsidR="0069266B" w:rsidRPr="00C07968" w:rsidRDefault="00692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0A7BF7" w:rsidRPr="00C07968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0A7BF7" w:rsidRPr="00C07968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0A7BF7" w:rsidRPr="00C07968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Смотр-конкурс </w:t>
            </w: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«Готовность групп к новому учебному году»</w:t>
            </w:r>
          </w:p>
        </w:tc>
        <w:tc>
          <w:tcPr>
            <w:tcW w:w="3191" w:type="dxa"/>
          </w:tcPr>
          <w:p w:rsidR="000A7BF7" w:rsidRPr="00C07968" w:rsidRDefault="0035706A" w:rsidP="00950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5706A" w:rsidRPr="00C07968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C0796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Открытые просмотры:</w:t>
            </w:r>
          </w:p>
          <w:p w:rsidR="0069266B" w:rsidRPr="00C0796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• Готовность групп к новому учебному году.</w:t>
            </w:r>
          </w:p>
          <w:p w:rsidR="000A7BF7" w:rsidRPr="00C07968" w:rsidRDefault="0069266B" w:rsidP="006926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• Оформление родительских уголков.</w:t>
            </w:r>
          </w:p>
        </w:tc>
        <w:tc>
          <w:tcPr>
            <w:tcW w:w="3191" w:type="dxa"/>
          </w:tcPr>
          <w:p w:rsidR="0035706A" w:rsidRPr="00C07968" w:rsidRDefault="0035706A" w:rsidP="0035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7BF7" w:rsidRPr="00C07968" w:rsidRDefault="0035706A" w:rsidP="003570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C0796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 для педагогов:</w:t>
            </w:r>
          </w:p>
          <w:p w:rsidR="0069266B" w:rsidRPr="00C0796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• «Организация работы в ДОУ с</w:t>
            </w:r>
            <w:r w:rsidR="00C07968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внедрением ФОП </w:t>
            </w:r>
            <w:proofErr w:type="gramStart"/>
            <w:r w:rsidR="00C0796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9266B" w:rsidRPr="00C0796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• Консультации по вопросам, вызывающим затруднения увоспитателей.</w:t>
            </w:r>
          </w:p>
          <w:p w:rsidR="000A7BF7" w:rsidRDefault="0069266B" w:rsidP="00327E0F">
            <w:pPr>
              <w:autoSpaceDE w:val="0"/>
              <w:autoSpaceDN w:val="0"/>
              <w:adjustRightInd w:val="0"/>
              <w:rPr>
                <w:rStyle w:val="fontstyle01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327E0F">
              <w:rPr>
                <w:rStyle w:val="fontstyle01"/>
              </w:rPr>
              <w:t xml:space="preserve">Изменение в дошкольном образовании в 2023г.: ФОП </w:t>
            </w:r>
            <w:proofErr w:type="gramStart"/>
            <w:r w:rsidR="00327E0F">
              <w:rPr>
                <w:rStyle w:val="fontstyle01"/>
              </w:rPr>
              <w:t>ДО</w:t>
            </w:r>
            <w:proofErr w:type="gramEnd"/>
          </w:p>
          <w:p w:rsidR="00E212E4" w:rsidRDefault="00E212E4" w:rsidP="00E212E4">
            <w:r>
              <w:rPr>
                <w:rStyle w:val="fontstyle01"/>
              </w:rPr>
              <w:t>Требования к развивающей предметно пространственной</w:t>
            </w:r>
            <w:r w:rsidRPr="00BA06FF"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среде с учетом ФОП и ФГОС </w:t>
            </w:r>
            <w:proofErr w:type="gramStart"/>
            <w:r>
              <w:rPr>
                <w:rStyle w:val="fontstyle01"/>
              </w:rPr>
              <w:t>ДО</w:t>
            </w:r>
            <w:proofErr w:type="gramEnd"/>
          </w:p>
          <w:p w:rsidR="00E212E4" w:rsidRPr="00327E0F" w:rsidRDefault="00E212E4" w:rsidP="00327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5706A" w:rsidRPr="00C07968" w:rsidRDefault="0035706A" w:rsidP="0035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96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7BF7" w:rsidRPr="00C07968" w:rsidRDefault="000A7BF7" w:rsidP="003570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9D21B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69266B" w:rsidRPr="009D21B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• Санитарное состояние помещений группы к началу</w:t>
            </w:r>
          </w:p>
          <w:p w:rsidR="0069266B" w:rsidRPr="009D21B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:rsidR="0069266B" w:rsidRPr="009D21B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• Проведение родительских собраний</w:t>
            </w:r>
          </w:p>
          <w:p w:rsidR="0069266B" w:rsidRPr="009D21B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Тематический контроль:</w:t>
            </w:r>
          </w:p>
          <w:p w:rsidR="000A7BF7" w:rsidRPr="009D21B8" w:rsidRDefault="0069266B" w:rsidP="006926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• Готовность групп к началу учебного года</w:t>
            </w:r>
          </w:p>
        </w:tc>
        <w:tc>
          <w:tcPr>
            <w:tcW w:w="3191" w:type="dxa"/>
          </w:tcPr>
          <w:p w:rsidR="0035706A" w:rsidRPr="009D21B8" w:rsidRDefault="0035706A" w:rsidP="0035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7BF7" w:rsidRPr="009D21B8" w:rsidRDefault="000A7BF7" w:rsidP="003570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0A7BF7" w:rsidRPr="009D21B8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0A7BF7" w:rsidRPr="009D21B8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66B" w:rsidRPr="00920FE9" w:rsidTr="00565B54">
        <w:tc>
          <w:tcPr>
            <w:tcW w:w="675" w:type="dxa"/>
          </w:tcPr>
          <w:p w:rsidR="0069266B" w:rsidRPr="00920FE9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9D21B8" w:rsidRDefault="0069266B" w:rsidP="00950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«1 сентября – День знаний»</w:t>
            </w:r>
          </w:p>
        </w:tc>
        <w:tc>
          <w:tcPr>
            <w:tcW w:w="3191" w:type="dxa"/>
          </w:tcPr>
          <w:p w:rsidR="0035706A" w:rsidRPr="009D21B8" w:rsidRDefault="0035706A" w:rsidP="00357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  <w:p w:rsidR="0035706A" w:rsidRPr="009D21B8" w:rsidRDefault="0035706A" w:rsidP="00357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</w:p>
          <w:p w:rsidR="0069266B" w:rsidRPr="009D21B8" w:rsidRDefault="0035706A" w:rsidP="003570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266B" w:rsidRPr="00920FE9" w:rsidTr="00565B54">
        <w:tc>
          <w:tcPr>
            <w:tcW w:w="675" w:type="dxa"/>
          </w:tcPr>
          <w:p w:rsidR="0069266B" w:rsidRPr="00920FE9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9D21B8" w:rsidRDefault="0069266B" w:rsidP="00950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Проведение антропометрии детей всех возрастных групп</w:t>
            </w:r>
          </w:p>
        </w:tc>
        <w:tc>
          <w:tcPr>
            <w:tcW w:w="3191" w:type="dxa"/>
          </w:tcPr>
          <w:p w:rsidR="0069266B" w:rsidRPr="009D21B8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69266B" w:rsidRPr="00920FE9" w:rsidTr="00565B54">
        <w:tc>
          <w:tcPr>
            <w:tcW w:w="675" w:type="dxa"/>
          </w:tcPr>
          <w:p w:rsidR="0069266B" w:rsidRPr="00920FE9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9D21B8" w:rsidRDefault="0069266B" w:rsidP="00950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«Мой любимый воспитатель»</w:t>
            </w:r>
          </w:p>
        </w:tc>
        <w:tc>
          <w:tcPr>
            <w:tcW w:w="3191" w:type="dxa"/>
          </w:tcPr>
          <w:p w:rsidR="0069266B" w:rsidRPr="009D21B8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266B" w:rsidRPr="00920FE9" w:rsidTr="00565B54">
        <w:tc>
          <w:tcPr>
            <w:tcW w:w="675" w:type="dxa"/>
          </w:tcPr>
          <w:p w:rsidR="0069266B" w:rsidRPr="00920FE9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9D21B8" w:rsidRDefault="0069266B" w:rsidP="00357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«Чудесныепревращения»</w:t>
            </w:r>
          </w:p>
        </w:tc>
        <w:tc>
          <w:tcPr>
            <w:tcW w:w="3191" w:type="dxa"/>
          </w:tcPr>
          <w:p w:rsidR="0069266B" w:rsidRPr="009D21B8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266B" w:rsidRPr="00920FE9" w:rsidTr="00565B54">
        <w:tc>
          <w:tcPr>
            <w:tcW w:w="675" w:type="dxa"/>
          </w:tcPr>
          <w:p w:rsidR="0069266B" w:rsidRPr="00920FE9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9D21B8" w:rsidRDefault="0069266B" w:rsidP="00950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69266B" w:rsidRPr="009D21B8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66B" w:rsidRPr="00920FE9" w:rsidTr="00565B54">
        <w:tc>
          <w:tcPr>
            <w:tcW w:w="675" w:type="dxa"/>
          </w:tcPr>
          <w:p w:rsidR="0069266B" w:rsidRPr="00920FE9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9D21B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Сбор сведений о семье, оформление социального паспорта</w:t>
            </w:r>
          </w:p>
          <w:p w:rsidR="0069266B" w:rsidRPr="009D21B8" w:rsidRDefault="0069266B" w:rsidP="0069266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3191" w:type="dxa"/>
          </w:tcPr>
          <w:p w:rsidR="0069266B" w:rsidRPr="009D21B8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266B" w:rsidRPr="00920FE9" w:rsidTr="00565B54">
        <w:tc>
          <w:tcPr>
            <w:tcW w:w="675" w:type="dxa"/>
          </w:tcPr>
          <w:p w:rsidR="0069266B" w:rsidRPr="00920FE9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69266B" w:rsidRPr="009D21B8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</w:p>
          <w:p w:rsidR="0069266B" w:rsidRPr="009D21B8" w:rsidRDefault="0069266B" w:rsidP="00357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Организационное</w:t>
            </w:r>
            <w:proofErr w:type="gramEnd"/>
            <w:r w:rsidRPr="009D2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14E" w:rsidRPr="009D21B8">
              <w:rPr>
                <w:rFonts w:ascii="Times New Roman" w:hAnsi="Times New Roman" w:cs="Times New Roman"/>
                <w:sz w:val="24"/>
                <w:szCs w:val="24"/>
              </w:rPr>
              <w:t>«Задачи работы ДОУ на новый 202</w:t>
            </w:r>
            <w:r w:rsidR="009D21B8" w:rsidRPr="009D2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314E" w:rsidRPr="009D21B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D21B8" w:rsidRPr="009D2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</w:p>
        </w:tc>
        <w:tc>
          <w:tcPr>
            <w:tcW w:w="3191" w:type="dxa"/>
          </w:tcPr>
          <w:p w:rsidR="0035706A" w:rsidRPr="009D21B8" w:rsidRDefault="0035706A" w:rsidP="0035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9266B" w:rsidRPr="009D21B8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BF7" w:rsidRPr="00920FE9" w:rsidTr="00565B54">
        <w:tc>
          <w:tcPr>
            <w:tcW w:w="675" w:type="dxa"/>
          </w:tcPr>
          <w:p w:rsidR="000A7BF7" w:rsidRPr="00920FE9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AD1F54" w:rsidRPr="009D21B8" w:rsidRDefault="00AD1F54" w:rsidP="00AD1F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между ДОУ и родителями</w:t>
            </w:r>
          </w:p>
          <w:p w:rsidR="000A7BF7" w:rsidRPr="009D21B8" w:rsidRDefault="00AD1F54" w:rsidP="00AD1F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3191" w:type="dxa"/>
          </w:tcPr>
          <w:p w:rsidR="0035706A" w:rsidRPr="009D21B8" w:rsidRDefault="0035706A" w:rsidP="0035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0A7BF7" w:rsidRPr="009D21B8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1F54" w:rsidRPr="00920FE9" w:rsidTr="00565B54">
        <w:tc>
          <w:tcPr>
            <w:tcW w:w="675" w:type="dxa"/>
          </w:tcPr>
          <w:p w:rsidR="00AD1F54" w:rsidRPr="00920FE9" w:rsidRDefault="00AD1F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AD1F54" w:rsidRPr="009D21B8" w:rsidRDefault="00AD1F54" w:rsidP="008B64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разных возрастных группах</w:t>
            </w:r>
            <w:r w:rsidR="00CA0FEF" w:rsidRPr="009D21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</w:tcPr>
          <w:p w:rsidR="00AD1F54" w:rsidRPr="009D21B8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1F54" w:rsidRPr="00920FE9" w:rsidTr="00565B54">
        <w:tc>
          <w:tcPr>
            <w:tcW w:w="675" w:type="dxa"/>
          </w:tcPr>
          <w:p w:rsidR="00AD1F54" w:rsidRPr="00920FE9" w:rsidRDefault="00AD1F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AD1F54" w:rsidRPr="009D21B8" w:rsidRDefault="00AD1F54" w:rsidP="00AD1F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 xml:space="preserve">Адаптационные мероприятия с родителями вновь пришедшихдетей (консультирование, советы и рекомендации; обучениеиграм, </w:t>
            </w:r>
            <w:proofErr w:type="gramStart"/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способствующим</w:t>
            </w:r>
            <w:proofErr w:type="gramEnd"/>
            <w:r w:rsidRPr="009D21B8">
              <w:rPr>
                <w:rFonts w:ascii="Times New Roman" w:hAnsi="Times New Roman" w:cs="Times New Roman"/>
                <w:sz w:val="24"/>
                <w:szCs w:val="24"/>
              </w:rPr>
              <w:t xml:space="preserve"> облегчению адаптационного периода)</w:t>
            </w:r>
          </w:p>
        </w:tc>
        <w:tc>
          <w:tcPr>
            <w:tcW w:w="3191" w:type="dxa"/>
          </w:tcPr>
          <w:p w:rsidR="00AD1F54" w:rsidRPr="009D21B8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1F54" w:rsidRPr="00920FE9" w:rsidTr="00565B54">
        <w:tc>
          <w:tcPr>
            <w:tcW w:w="675" w:type="dxa"/>
          </w:tcPr>
          <w:p w:rsidR="00AD1F54" w:rsidRPr="00920FE9" w:rsidRDefault="00AD1F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AD1F54" w:rsidRPr="009D21B8" w:rsidRDefault="00AD1F54" w:rsidP="00AD1F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для родителей (родительскиеуголки)</w:t>
            </w:r>
          </w:p>
        </w:tc>
        <w:tc>
          <w:tcPr>
            <w:tcW w:w="3191" w:type="dxa"/>
          </w:tcPr>
          <w:p w:rsidR="00AD1F54" w:rsidRPr="009D21B8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1F54" w:rsidRPr="00FE3933" w:rsidTr="00565B54">
        <w:tc>
          <w:tcPr>
            <w:tcW w:w="675" w:type="dxa"/>
          </w:tcPr>
          <w:p w:rsidR="00AD1F54" w:rsidRPr="00920FE9" w:rsidRDefault="00AD1F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AD1F54" w:rsidRPr="009D21B8" w:rsidRDefault="00AD1F54" w:rsidP="00AD1F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на интересующие их темы</w:t>
            </w:r>
          </w:p>
        </w:tc>
        <w:tc>
          <w:tcPr>
            <w:tcW w:w="3191" w:type="dxa"/>
          </w:tcPr>
          <w:p w:rsidR="00AD1F54" w:rsidRPr="009D21B8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A7BF7" w:rsidRPr="00FE3933" w:rsidRDefault="000A7BF7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E17F2" w:rsidRPr="00920FE9" w:rsidTr="00263CF1">
        <w:tc>
          <w:tcPr>
            <w:tcW w:w="9571" w:type="dxa"/>
            <w:gridSpan w:val="3"/>
          </w:tcPr>
          <w:p w:rsidR="004E17F2" w:rsidRPr="00DB5807" w:rsidRDefault="004E17F2" w:rsidP="004E17F2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Октябрь 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DB5807" w:rsidRDefault="004E17F2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4E17F2" w:rsidRPr="00DB5807" w:rsidRDefault="004E17F2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4E17F2" w:rsidRPr="00DB5807" w:rsidRDefault="004E17F2" w:rsidP="0026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DB5807" w:rsidRDefault="004E17F2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4E17F2" w:rsidRPr="00DB5807" w:rsidRDefault="004E17F2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4E17F2" w:rsidRPr="00DB5807" w:rsidRDefault="004E17F2" w:rsidP="00263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17F2" w:rsidRPr="00920FE9" w:rsidTr="00263CF1">
        <w:tc>
          <w:tcPr>
            <w:tcW w:w="675" w:type="dxa"/>
          </w:tcPr>
          <w:p w:rsidR="004E17F2" w:rsidRPr="00DB5807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4E17F2" w:rsidRPr="00DB5807" w:rsidRDefault="00D8595F" w:rsidP="00C04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индивидуального плана самообразованияпедагогов</w:t>
            </w:r>
          </w:p>
        </w:tc>
        <w:tc>
          <w:tcPr>
            <w:tcW w:w="3191" w:type="dxa"/>
          </w:tcPr>
          <w:p w:rsidR="00C04048" w:rsidRPr="00DB5807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DB5807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DB5807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4E17F2" w:rsidRPr="00DB5807" w:rsidRDefault="00D8595F" w:rsidP="00C04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педагогам по процедуре прохожденияаттестации</w:t>
            </w:r>
          </w:p>
        </w:tc>
        <w:tc>
          <w:tcPr>
            <w:tcW w:w="3191" w:type="dxa"/>
          </w:tcPr>
          <w:p w:rsidR="00C04048" w:rsidRPr="00DB5807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DB5807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4E17F2" w:rsidRPr="00DB5807" w:rsidRDefault="00D8595F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Подготовка к осенним утренникам</w:t>
            </w:r>
          </w:p>
        </w:tc>
        <w:tc>
          <w:tcPr>
            <w:tcW w:w="3191" w:type="dxa"/>
          </w:tcPr>
          <w:p w:rsidR="004E17F2" w:rsidRPr="00DB5807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proofErr w:type="gramStart"/>
            <w:r w:rsidRPr="00DB580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D8595F" w:rsidRPr="00DB5807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методического кабинета </w:t>
            </w:r>
            <w:proofErr w:type="gramStart"/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</w:p>
          <w:p w:rsidR="004E17F2" w:rsidRPr="00DB5807" w:rsidRDefault="00D8595F" w:rsidP="00D859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литературой в соответствии с Ф</w:t>
            </w:r>
            <w:r w:rsidR="002E5B92" w:rsidRPr="00DB5807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1" w:type="dxa"/>
          </w:tcPr>
          <w:p w:rsidR="004E17F2" w:rsidRPr="00DB5807" w:rsidRDefault="00C04048" w:rsidP="00C040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0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4E17F2" w:rsidRPr="00844ECF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4E17F2" w:rsidRPr="00844ECF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198A" w:rsidRPr="00920FE9" w:rsidTr="00263CF1">
        <w:tc>
          <w:tcPr>
            <w:tcW w:w="675" w:type="dxa"/>
          </w:tcPr>
          <w:p w:rsidR="003A198A" w:rsidRPr="00920FE9" w:rsidRDefault="003A198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89472F" w:rsidRPr="00844ECF" w:rsidRDefault="0089472F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педагогическому совету №2</w:t>
            </w:r>
          </w:p>
          <w:p w:rsidR="00CD6485" w:rsidRPr="00844ECF" w:rsidRDefault="00CD6485" w:rsidP="00CD6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>Поддержка инициативы и самостоятельности дошкольников в разных видах деятельности.</w:t>
            </w:r>
          </w:p>
          <w:p w:rsidR="00CD6485" w:rsidRPr="00844ECF" w:rsidRDefault="00CD6485" w:rsidP="00CD6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повышения профессиональной компетентности педагогов, выявление и распространение положительного педагогического опыта.</w:t>
            </w:r>
          </w:p>
          <w:p w:rsidR="00CD6485" w:rsidRPr="00844ECF" w:rsidRDefault="00CD6485" w:rsidP="00CD6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844ECF">
              <w:rPr>
                <w:rFonts w:ascii="Times New Roman" w:hAnsi="Times New Roman" w:cs="Times New Roman"/>
                <w:sz w:val="24"/>
                <w:szCs w:val="24"/>
              </w:rPr>
              <w:br/>
              <w:t>- познакомить педагогов с новыми технологиями и методами, направленными на поддержку инициативы и самостоятельности детей;</w:t>
            </w:r>
          </w:p>
          <w:p w:rsidR="00CD6485" w:rsidRPr="00844ECF" w:rsidRDefault="00CD6485" w:rsidP="00CD6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>- ориентировать педагогов на создание РППС, обеспечивающей   поддержку детской инициативы и самостоятельности в разных видах деятельности;</w:t>
            </w:r>
          </w:p>
          <w:p w:rsidR="003A198A" w:rsidRPr="00844ECF" w:rsidRDefault="00CD6485" w:rsidP="00CD64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взаимосвязь работы Профессиональных образовательных сообществ и РМО </w:t>
            </w:r>
            <w:r w:rsidRPr="00844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воспитателей, работающих с детьми </w:t>
            </w:r>
            <w:proofErr w:type="gramStart"/>
            <w:r w:rsidRPr="00844ECF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</w:t>
            </w:r>
            <w:proofErr w:type="gramEnd"/>
            <w:r w:rsidRPr="00844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возраста</w:t>
            </w: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>с целью трансляции эффективных практик работы с детьми.</w:t>
            </w:r>
            <w:r w:rsidRPr="00844EC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91" w:type="dxa"/>
          </w:tcPr>
          <w:p w:rsidR="003A198A" w:rsidRPr="00844ECF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D8595F" w:rsidRPr="00D155E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4E17F2" w:rsidRPr="00D155E3" w:rsidRDefault="00D8595F" w:rsidP="00D859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E3">
              <w:rPr>
                <w:rFonts w:ascii="Times New Roman" w:hAnsi="Times New Roman" w:cs="Times New Roman"/>
                <w:sz w:val="24"/>
                <w:szCs w:val="24"/>
              </w:rPr>
              <w:t>• Организация питания в группах</w:t>
            </w:r>
          </w:p>
        </w:tc>
        <w:tc>
          <w:tcPr>
            <w:tcW w:w="3191" w:type="dxa"/>
          </w:tcPr>
          <w:p w:rsidR="00C04048" w:rsidRPr="00D155E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E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D155E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E3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D8595F" w:rsidRPr="00D155E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Тематический контроль:</w:t>
            </w:r>
          </w:p>
          <w:p w:rsidR="004E17F2" w:rsidRPr="00D155E3" w:rsidRDefault="00D8595F" w:rsidP="00C04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5E3">
              <w:rPr>
                <w:rFonts w:ascii="Times New Roman" w:hAnsi="Times New Roman" w:cs="Times New Roman"/>
                <w:sz w:val="24"/>
                <w:szCs w:val="24"/>
              </w:rPr>
              <w:t>• Выполнение требований СанПин в ДОУ в организацииобразовательной деятельности, укреплению исохранению здоровья воспитанников</w:t>
            </w:r>
          </w:p>
          <w:p w:rsidR="007C6E19" w:rsidRPr="00D155E3" w:rsidRDefault="007C6E19" w:rsidP="007C6E1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155E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D155E3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 контроль «Организация двигательного режима воспитанников ДОУ».</w:t>
            </w:r>
          </w:p>
        </w:tc>
        <w:tc>
          <w:tcPr>
            <w:tcW w:w="3191" w:type="dxa"/>
          </w:tcPr>
          <w:p w:rsidR="00C04048" w:rsidRPr="00D155E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E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D155E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E3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  <w:p w:rsidR="007C6E19" w:rsidRPr="00D155E3" w:rsidRDefault="007C6E19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E19" w:rsidRPr="00D155E3" w:rsidRDefault="007C6E19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E19" w:rsidRPr="00D155E3" w:rsidRDefault="007C6E19" w:rsidP="00C040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E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D155E3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="00D155E3">
              <w:rPr>
                <w:rFonts w:ascii="Times New Roman" w:hAnsi="Times New Roman" w:cs="Times New Roman"/>
                <w:sz w:val="24"/>
                <w:szCs w:val="24"/>
              </w:rPr>
              <w:t>Евлейкина</w:t>
            </w:r>
            <w:proofErr w:type="spellEnd"/>
            <w:r w:rsidR="00D155E3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D8595F" w:rsidRPr="00BA06FF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6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4E17F2" w:rsidRPr="00BA06FF" w:rsidRDefault="00D8595F" w:rsidP="00C04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6FF">
              <w:rPr>
                <w:rFonts w:ascii="Times New Roman" w:hAnsi="Times New Roman" w:cs="Times New Roman"/>
                <w:sz w:val="24"/>
                <w:szCs w:val="24"/>
              </w:rPr>
              <w:t>• Наличие физкультурно-оздоровительных мероприятий врежиме дня в соответствии с возрастнымиособенностями</w:t>
            </w:r>
          </w:p>
        </w:tc>
        <w:tc>
          <w:tcPr>
            <w:tcW w:w="3191" w:type="dxa"/>
          </w:tcPr>
          <w:p w:rsidR="00C04048" w:rsidRPr="00BA06FF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6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BA06FF" w:rsidRDefault="00C04048" w:rsidP="00C040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FF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4E17F2" w:rsidRPr="00BA06FF" w:rsidRDefault="00D8595F" w:rsidP="00C04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6FF">
              <w:rPr>
                <w:rFonts w:ascii="Times New Roman" w:hAnsi="Times New Roman" w:cs="Times New Roman"/>
                <w:sz w:val="24"/>
                <w:szCs w:val="24"/>
              </w:rPr>
              <w:t>Подведение итогов диагностических нормативных картразвития</w:t>
            </w:r>
          </w:p>
        </w:tc>
        <w:tc>
          <w:tcPr>
            <w:tcW w:w="3191" w:type="dxa"/>
          </w:tcPr>
          <w:p w:rsidR="00C04048" w:rsidRPr="00BA06FF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6F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BA06FF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95F" w:rsidRPr="00920FE9" w:rsidTr="00263CF1">
        <w:tc>
          <w:tcPr>
            <w:tcW w:w="675" w:type="dxa"/>
          </w:tcPr>
          <w:p w:rsidR="00D8595F" w:rsidRPr="00920FE9" w:rsidRDefault="00D8595F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D8595F" w:rsidRPr="00C74BA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работа:</w:t>
            </w:r>
          </w:p>
          <w:p w:rsidR="00D8595F" w:rsidRPr="00C74BA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 xml:space="preserve">Помощь воспитателям в собрании портфолио </w:t>
            </w:r>
            <w:proofErr w:type="gramStart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D8595F" w:rsidRPr="00C74BA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D8595F" w:rsidRPr="00C74BA3" w:rsidRDefault="00D8595F" w:rsidP="00E2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04048" w:rsidRPr="00C74BA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8595F" w:rsidRPr="00C74BA3" w:rsidRDefault="00D8595F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158" w:rsidRPr="00920FE9" w:rsidTr="00263CF1">
        <w:tc>
          <w:tcPr>
            <w:tcW w:w="675" w:type="dxa"/>
          </w:tcPr>
          <w:p w:rsidR="003A2158" w:rsidRPr="00920FE9" w:rsidRDefault="003A215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3A2158" w:rsidRPr="00C74BA3" w:rsidRDefault="003A2158" w:rsidP="003A21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74BA3">
              <w:rPr>
                <w:rFonts w:ascii="Times New Roman" w:hAnsi="Times New Roman"/>
                <w:bCs/>
                <w:sz w:val="24"/>
                <w:szCs w:val="24"/>
              </w:rPr>
              <w:t>Консультация для педагогов ««Создание развивающей музыкальной среды, наличие качественных музыкальных инструментов и игрушек»</w:t>
            </w:r>
          </w:p>
        </w:tc>
        <w:tc>
          <w:tcPr>
            <w:tcW w:w="3191" w:type="dxa"/>
          </w:tcPr>
          <w:p w:rsidR="003A2158" w:rsidRPr="00C74BA3" w:rsidRDefault="00C04048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4BA3" w:rsidRPr="00C74BA3">
              <w:rPr>
                <w:rFonts w:ascii="Times New Roman" w:hAnsi="Times New Roman" w:cs="Times New Roman"/>
                <w:sz w:val="24"/>
                <w:szCs w:val="24"/>
              </w:rPr>
              <w:t xml:space="preserve"> Зевакина И.В.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4E17F2" w:rsidRPr="00C74BA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4E17F2" w:rsidRPr="00C74BA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95F" w:rsidRPr="00920FE9" w:rsidTr="00263CF1">
        <w:tc>
          <w:tcPr>
            <w:tcW w:w="675" w:type="dxa"/>
          </w:tcPr>
          <w:p w:rsidR="00D8595F" w:rsidRPr="00920FE9" w:rsidRDefault="00D8595F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D8595F" w:rsidRPr="00C74BA3" w:rsidRDefault="00D8595F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Осенние утренники в группах</w:t>
            </w:r>
          </w:p>
        </w:tc>
        <w:tc>
          <w:tcPr>
            <w:tcW w:w="3191" w:type="dxa"/>
          </w:tcPr>
          <w:p w:rsidR="00D8595F" w:rsidRPr="00C74BA3" w:rsidRDefault="00C04048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048" w:rsidRPr="00C74BA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8595F" w:rsidRPr="00920FE9" w:rsidTr="00263CF1">
        <w:tc>
          <w:tcPr>
            <w:tcW w:w="675" w:type="dxa"/>
          </w:tcPr>
          <w:p w:rsidR="00D8595F" w:rsidRPr="00920FE9" w:rsidRDefault="00D8595F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D8595F" w:rsidRPr="00C74BA3" w:rsidRDefault="00C74BA3" w:rsidP="00263CF1">
            <w:pPr>
              <w:jc w:val="both"/>
            </w:pPr>
            <w:r w:rsidRPr="00C74BA3">
              <w:rPr>
                <w:rStyle w:val="fontstyle01"/>
              </w:rPr>
              <w:t>Выставка совместного творчества детей и</w:t>
            </w:r>
            <w:r w:rsidRPr="00C74BA3">
              <w:rPr>
                <w:color w:val="000000"/>
              </w:rPr>
              <w:br/>
            </w:r>
            <w:r w:rsidRPr="00C74BA3">
              <w:rPr>
                <w:rStyle w:val="fontstyle01"/>
              </w:rPr>
              <w:t>родителей «Волшебница осень» (поделки из</w:t>
            </w:r>
            <w:r w:rsidRPr="00C74BA3">
              <w:rPr>
                <w:color w:val="000000"/>
              </w:rPr>
              <w:br/>
            </w:r>
            <w:r w:rsidRPr="00C74BA3">
              <w:rPr>
                <w:rStyle w:val="fontstyle01"/>
              </w:rPr>
              <w:t>природного материала)</w:t>
            </w:r>
          </w:p>
        </w:tc>
        <w:tc>
          <w:tcPr>
            <w:tcW w:w="3191" w:type="dxa"/>
          </w:tcPr>
          <w:p w:rsidR="00D8595F" w:rsidRPr="00C74BA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4BA3" w:rsidRPr="00920FE9" w:rsidTr="00263CF1">
        <w:tc>
          <w:tcPr>
            <w:tcW w:w="675" w:type="dxa"/>
          </w:tcPr>
          <w:p w:rsidR="00C74BA3" w:rsidRPr="00920FE9" w:rsidRDefault="00C74BA3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C74BA3" w:rsidRDefault="00C74BA3" w:rsidP="00C74BA3">
            <w:pPr>
              <w:jc w:val="both"/>
            </w:pPr>
            <w:r>
              <w:rPr>
                <w:rStyle w:val="fontstyle01"/>
              </w:rPr>
              <w:t>Выставка детских рисунков «Мы</w:t>
            </w:r>
            <w:r w:rsidR="00EC6098">
              <w:rPr>
                <w:rStyle w:val="fontstyle01"/>
              </w:rPr>
              <w:t xml:space="preserve"> с бабушкой</w:t>
            </w:r>
            <w:proofErr w:type="gramStart"/>
            <w:r w:rsidR="00EC6098">
              <w:rPr>
                <w:rStyle w:val="fontstyle01"/>
              </w:rPr>
              <w:t xml:space="preserve"> ,</w:t>
            </w:r>
            <w:proofErr w:type="gramEnd"/>
            <w:r w:rsidR="00EC6098">
              <w:rPr>
                <w:rStyle w:val="fontstyle01"/>
              </w:rPr>
              <w:t xml:space="preserve"> дедушкой </w:t>
            </w:r>
            <w:r w:rsidR="00AB7431">
              <w:rPr>
                <w:rStyle w:val="fontstyle01"/>
              </w:rPr>
              <w:t xml:space="preserve">хорошие </w:t>
            </w:r>
            <w:r w:rsidR="00EC6098">
              <w:rPr>
                <w:rStyle w:val="fontstyle01"/>
              </w:rPr>
              <w:t>друзья</w:t>
            </w:r>
            <w:r w:rsidR="00AB7431">
              <w:rPr>
                <w:rStyle w:val="fontstyle01"/>
              </w:rPr>
              <w:t>»</w:t>
            </w:r>
          </w:p>
          <w:p w:rsidR="00C74BA3" w:rsidRPr="00C74BA3" w:rsidRDefault="00C74BA3" w:rsidP="00263CF1">
            <w:pPr>
              <w:jc w:val="both"/>
              <w:rPr>
                <w:rStyle w:val="fontstyle01"/>
              </w:rPr>
            </w:pPr>
          </w:p>
        </w:tc>
        <w:tc>
          <w:tcPr>
            <w:tcW w:w="3191" w:type="dxa"/>
          </w:tcPr>
          <w:p w:rsidR="00C74BA3" w:rsidRPr="00C74BA3" w:rsidRDefault="00C74BA3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8595F" w:rsidRPr="00920FE9" w:rsidTr="00263CF1">
        <w:tc>
          <w:tcPr>
            <w:tcW w:w="675" w:type="dxa"/>
          </w:tcPr>
          <w:p w:rsidR="00D8595F" w:rsidRPr="00920FE9" w:rsidRDefault="00D8595F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D8595F" w:rsidRPr="00C74BA3" w:rsidRDefault="00D8595F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Спортивные досуги по плану физ</w:t>
            </w:r>
            <w:proofErr w:type="gramStart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нструктора.</w:t>
            </w:r>
          </w:p>
        </w:tc>
        <w:tc>
          <w:tcPr>
            <w:tcW w:w="3191" w:type="dxa"/>
          </w:tcPr>
          <w:p w:rsidR="00D8595F" w:rsidRPr="00C74BA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4E17F2" w:rsidRPr="00C74BA3" w:rsidRDefault="004E17F2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4E17F2" w:rsidRPr="00C74BA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D8595F" w:rsidRPr="00C74BA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D8595F" w:rsidRPr="00C74BA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• Критерии готовности ребёнка к школьному обучению</w:t>
            </w:r>
          </w:p>
          <w:p w:rsidR="00D8595F" w:rsidRPr="00C74BA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• Кризис 3 лет. Что это такое?»</w:t>
            </w:r>
          </w:p>
          <w:p w:rsidR="00D8595F" w:rsidRPr="00C74BA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 xml:space="preserve">• Консультации с разной тематикой в зависимости </w:t>
            </w:r>
            <w:proofErr w:type="gramStart"/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4E17F2" w:rsidRPr="00C74BA3" w:rsidRDefault="00D8595F" w:rsidP="00D8595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возраста детей и запросов родителей</w:t>
            </w:r>
          </w:p>
        </w:tc>
        <w:tc>
          <w:tcPr>
            <w:tcW w:w="3191" w:type="dxa"/>
          </w:tcPr>
          <w:p w:rsidR="004E17F2" w:rsidRPr="00C74BA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4E17F2" w:rsidRPr="00472169" w:rsidRDefault="00D8595F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Концерт «День пожилых людей»</w:t>
            </w:r>
          </w:p>
        </w:tc>
        <w:tc>
          <w:tcPr>
            <w:tcW w:w="3191" w:type="dxa"/>
          </w:tcPr>
          <w:p w:rsidR="00C04048" w:rsidRPr="00472169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17F2" w:rsidRPr="00472169" w:rsidRDefault="00C04048" w:rsidP="00C040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17F2" w:rsidRPr="00920FE9" w:rsidTr="00263CF1">
        <w:tc>
          <w:tcPr>
            <w:tcW w:w="675" w:type="dxa"/>
          </w:tcPr>
          <w:p w:rsidR="004E17F2" w:rsidRPr="00920FE9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4E17F2" w:rsidRPr="00472169" w:rsidRDefault="004E17F2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на интересующие их темы</w:t>
            </w:r>
          </w:p>
        </w:tc>
        <w:tc>
          <w:tcPr>
            <w:tcW w:w="3191" w:type="dxa"/>
          </w:tcPr>
          <w:p w:rsidR="004E17F2" w:rsidRPr="00472169" w:rsidRDefault="00BF6FD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81184" w:rsidRPr="00920FE9" w:rsidTr="00263CF1">
        <w:tc>
          <w:tcPr>
            <w:tcW w:w="675" w:type="dxa"/>
          </w:tcPr>
          <w:p w:rsidR="00D81184" w:rsidRPr="00920FE9" w:rsidRDefault="00D81184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D81184" w:rsidRPr="00472169" w:rsidRDefault="00D81184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предостеречь себя и детей от простудных заболеваний»</w:t>
            </w:r>
          </w:p>
        </w:tc>
        <w:tc>
          <w:tcPr>
            <w:tcW w:w="3191" w:type="dxa"/>
          </w:tcPr>
          <w:p w:rsidR="00D81184" w:rsidRPr="00472169" w:rsidRDefault="00BF6FD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109" w:rsidRPr="00FE3933" w:rsidTr="00263CF1">
        <w:tc>
          <w:tcPr>
            <w:tcW w:w="675" w:type="dxa"/>
          </w:tcPr>
          <w:p w:rsidR="00C34109" w:rsidRPr="00920FE9" w:rsidRDefault="00C3410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05" w:type="dxa"/>
          </w:tcPr>
          <w:p w:rsidR="00C34109" w:rsidRPr="00472169" w:rsidRDefault="00C34109" w:rsidP="00C3410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7216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Консультация для родителей: «Развитие певческих </w:t>
            </w:r>
            <w:proofErr w:type="spellStart"/>
            <w:r w:rsidRPr="0047216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спопобностей</w:t>
            </w:r>
            <w:proofErr w:type="spellEnd"/>
            <w:r w:rsidRPr="0047216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детей в домашних условиях. </w:t>
            </w:r>
            <w:proofErr w:type="spellStart"/>
            <w:r w:rsidRPr="00472169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Охрана</w:t>
            </w:r>
            <w:proofErr w:type="spellEnd"/>
            <w:r w:rsidR="009A3A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2169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детского</w:t>
            </w:r>
            <w:proofErr w:type="spellEnd"/>
            <w:r w:rsidR="009A3A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2169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голоса</w:t>
            </w:r>
            <w:proofErr w:type="spellEnd"/>
            <w:r w:rsidRPr="00472169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».</w:t>
            </w:r>
          </w:p>
          <w:p w:rsidR="00C34109" w:rsidRPr="00472169" w:rsidRDefault="00C34109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F6FD8" w:rsidRPr="00472169" w:rsidRDefault="00BF6FD8" w:rsidP="00BF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721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2169" w:rsidRPr="00472169">
              <w:rPr>
                <w:rFonts w:ascii="Times New Roman" w:hAnsi="Times New Roman" w:cs="Times New Roman"/>
                <w:sz w:val="24"/>
                <w:szCs w:val="24"/>
              </w:rPr>
              <w:t xml:space="preserve"> Зевакина И.В.</w:t>
            </w:r>
          </w:p>
          <w:p w:rsidR="00C34109" w:rsidRPr="00472169" w:rsidRDefault="00C34109" w:rsidP="00BF6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17F2" w:rsidRPr="00FE3933" w:rsidRDefault="004E17F2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5C77BA" w:rsidRPr="00FE3933" w:rsidTr="00263CF1">
        <w:tc>
          <w:tcPr>
            <w:tcW w:w="9571" w:type="dxa"/>
            <w:gridSpan w:val="3"/>
          </w:tcPr>
          <w:p w:rsidR="005C77BA" w:rsidRPr="00FE3933" w:rsidRDefault="005C77BA" w:rsidP="00263CF1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47771E"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ябрь 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5C77BA" w:rsidRPr="00FE3933" w:rsidRDefault="005C77BA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5C77BA" w:rsidRPr="00FE3933" w:rsidRDefault="005C77BA" w:rsidP="0026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5C77BA" w:rsidRPr="00FE3933" w:rsidRDefault="005C77BA" w:rsidP="00263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здания д/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зиме, уборка территории</w:t>
            </w:r>
          </w:p>
        </w:tc>
        <w:tc>
          <w:tcPr>
            <w:tcW w:w="3191" w:type="dxa"/>
          </w:tcPr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3191" w:type="dxa"/>
          </w:tcPr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F1A97" w:rsidRPr="007E495A" w:rsidRDefault="0089472F" w:rsidP="00DF1A97">
            <w:pPr>
              <w:pStyle w:val="a5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7E495A">
              <w:rPr>
                <w:b/>
                <w:bCs/>
                <w:u w:val="single"/>
              </w:rPr>
              <w:t>Педагогический совет №2:</w:t>
            </w:r>
          </w:p>
          <w:p w:rsidR="00640CA4" w:rsidRPr="00844ECF" w:rsidRDefault="00640CA4" w:rsidP="00640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инициативы и самостоятельности </w:t>
            </w:r>
            <w:r w:rsidRPr="00844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 в разных видах деятельности.</w:t>
            </w:r>
          </w:p>
          <w:p w:rsidR="00640CA4" w:rsidRPr="00844ECF" w:rsidRDefault="00640CA4" w:rsidP="00640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повышения профессиональной компетентности педагогов, выявление и распространение положительного педагогического опыта.</w:t>
            </w:r>
          </w:p>
          <w:p w:rsidR="00640CA4" w:rsidRPr="00844ECF" w:rsidRDefault="00640CA4" w:rsidP="00640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844ECF">
              <w:rPr>
                <w:rFonts w:ascii="Times New Roman" w:hAnsi="Times New Roman" w:cs="Times New Roman"/>
                <w:sz w:val="24"/>
                <w:szCs w:val="24"/>
              </w:rPr>
              <w:br/>
              <w:t>- познакомить педагогов с новыми технологиями и методами, направленными на поддержку инициативы и самостоятельности детей;</w:t>
            </w:r>
          </w:p>
          <w:p w:rsidR="00640CA4" w:rsidRPr="00844ECF" w:rsidRDefault="00640CA4" w:rsidP="00640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>- ориентировать педагогов на создание РППС, обеспечивающей   поддержку детской инициативы и самостоятельности в разных видах деятельности;</w:t>
            </w:r>
          </w:p>
          <w:p w:rsidR="00DF1A97" w:rsidRPr="00EE23ED" w:rsidRDefault="00640CA4" w:rsidP="00640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взаимосвязь работы Профессиональных образовательных сообществ и РМО </w:t>
            </w:r>
            <w:r w:rsidRPr="00844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воспитателей, работающих с детьми </w:t>
            </w:r>
            <w:proofErr w:type="gramStart"/>
            <w:r w:rsidRPr="00844ECF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</w:t>
            </w:r>
            <w:proofErr w:type="gramEnd"/>
            <w:r w:rsidRPr="00844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возраста</w:t>
            </w:r>
            <w:r w:rsidRPr="00844ECF">
              <w:rPr>
                <w:rFonts w:ascii="Times New Roman" w:hAnsi="Times New Roman" w:cs="Times New Roman"/>
                <w:sz w:val="24"/>
                <w:szCs w:val="24"/>
              </w:rPr>
              <w:t>с целью трансляции эффективных практик работы с детьми.</w:t>
            </w:r>
            <w:r w:rsidR="00DF1A97" w:rsidRPr="00DF1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Итоги тематического контроля «Организация двигательного режима воспитанников </w:t>
            </w:r>
            <w:proofErr w:type="spellStart"/>
            <w:r w:rsidR="00DF1A97" w:rsidRPr="00DF1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ДОУ»</w:t>
            </w:r>
            <w:proofErr w:type="gramStart"/>
            <w:r w:rsidR="00DF1A97" w:rsidRPr="00DF1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F1A97"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DF1A97"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>аведующий</w:t>
            </w:r>
            <w:proofErr w:type="spellEnd"/>
            <w:r w:rsidR="001500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  <w:p w:rsidR="00DF1A97" w:rsidRPr="0015003B" w:rsidRDefault="00DF1A97" w:rsidP="00DF1A9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5003B">
              <w:rPr>
                <w:color w:val="000000"/>
              </w:rPr>
              <w:t>Выступлени</w:t>
            </w:r>
            <w:r w:rsidR="004318F1" w:rsidRPr="0015003B">
              <w:rPr>
                <w:color w:val="000000"/>
              </w:rPr>
              <w:t>я</w:t>
            </w:r>
            <w:r w:rsidRPr="0015003B">
              <w:rPr>
                <w:color w:val="000000"/>
              </w:rPr>
              <w:t>:</w:t>
            </w:r>
          </w:p>
          <w:p w:rsidR="00CC4C1C" w:rsidRPr="00FE3933" w:rsidRDefault="009A3A07" w:rsidP="009A3A0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highlight w:val="yellow"/>
              </w:rPr>
            </w:pPr>
            <w:r w:rsidRPr="005101FA">
              <w:t>1.</w:t>
            </w:r>
            <w:r>
              <w:rPr>
                <w:u w:val="single"/>
              </w:rPr>
              <w:t>Консультация</w:t>
            </w:r>
            <w:proofErr w:type="gramStart"/>
            <w:r w:rsidRPr="005101FA">
              <w:t>«Ч</w:t>
            </w:r>
            <w:proofErr w:type="gramEnd"/>
            <w:r w:rsidRPr="005101FA">
              <w:t>то такое «детская инициатива и самостоятельность». Способы и направления поддержки детской инициативы и самостоятельности в дошкольном возрасте.</w:t>
            </w:r>
            <w:r w:rsidR="0015003B">
              <w:t xml:space="preserve"> Денисова С.А.</w:t>
            </w:r>
            <w:r w:rsidRPr="005101FA">
              <w:br/>
            </w:r>
            <w:r w:rsidRPr="00BB4E23">
              <w:t>2.</w:t>
            </w:r>
            <w:r w:rsidRPr="00BB4E23">
              <w:rPr>
                <w:u w:val="single"/>
              </w:rPr>
              <w:t>Мастер-класс</w:t>
            </w:r>
            <w:r w:rsidRPr="00BB4E23">
              <w:t xml:space="preserve"> «Планирование детской деятельности в центрах активности с использованием методов поддержки инициативы и самостоятельности»</w:t>
            </w:r>
            <w:r w:rsidR="0015003B">
              <w:t xml:space="preserve"> </w:t>
            </w:r>
            <w:proofErr w:type="spellStart"/>
            <w:r w:rsidR="0015003B">
              <w:t>Ахсанова</w:t>
            </w:r>
            <w:proofErr w:type="spellEnd"/>
            <w:r w:rsidR="0015003B">
              <w:t xml:space="preserve"> А.В.</w:t>
            </w:r>
            <w:r w:rsidRPr="005101FA">
              <w:br/>
              <w:t>3.</w:t>
            </w:r>
            <w:r w:rsidRPr="005101FA">
              <w:rPr>
                <w:u w:val="single"/>
              </w:rPr>
              <w:t>Презентация опыта:</w:t>
            </w:r>
            <w:r w:rsidRPr="005101FA">
              <w:t xml:space="preserve"> «Особенности создания РППС в группе для поддержки инициативы и самостоятельности».</w:t>
            </w:r>
            <w:r w:rsidR="0015003B">
              <w:t xml:space="preserve"> Хакимова Г.Ф.</w:t>
            </w:r>
            <w:r>
              <w:br/>
            </w:r>
          </w:p>
        </w:tc>
        <w:tc>
          <w:tcPr>
            <w:tcW w:w="3191" w:type="dxa"/>
          </w:tcPr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A93532" w:rsidRPr="00FE3933" w:rsidRDefault="00A9353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работа:</w:t>
            </w:r>
          </w:p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Оформление сводной таблицы обследования детей на начало года</w:t>
            </w:r>
          </w:p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Составление социального паспорта группы</w:t>
            </w:r>
          </w:p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Составление социального паспорта ДОУ</w:t>
            </w:r>
          </w:p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Обсуждение сценариев новогодних праздников,</w:t>
            </w:r>
          </w:p>
          <w:p w:rsidR="005C77BA" w:rsidRPr="00FE3933" w:rsidRDefault="005C77BA" w:rsidP="005C7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и проведению</w:t>
            </w:r>
          </w:p>
        </w:tc>
        <w:tc>
          <w:tcPr>
            <w:tcW w:w="3191" w:type="dxa"/>
          </w:tcPr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4318F1" w:rsidRDefault="00C24AA6" w:rsidP="005C77B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E393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Семинар </w:t>
            </w:r>
            <w:r w:rsidR="004318F1">
              <w:rPr>
                <w:rStyle w:val="fontstyle01"/>
              </w:rPr>
              <w:t>«Нетрадиционное оборудование в</w:t>
            </w:r>
            <w:r w:rsidR="004318F1">
              <w:rPr>
                <w:color w:val="000000"/>
              </w:rPr>
              <w:br/>
            </w:r>
            <w:r w:rsidR="004318F1">
              <w:rPr>
                <w:rStyle w:val="fontstyle01"/>
              </w:rPr>
              <w:t>речевом центре»</w:t>
            </w:r>
          </w:p>
        </w:tc>
        <w:tc>
          <w:tcPr>
            <w:tcW w:w="3191" w:type="dxa"/>
          </w:tcPr>
          <w:p w:rsidR="00A93532" w:rsidRPr="00FE3933" w:rsidRDefault="00A93532" w:rsidP="00A93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5C77BA" w:rsidRPr="003D220F" w:rsidRDefault="003D220F" w:rsidP="005C77BA">
            <w:pPr>
              <w:jc w:val="both"/>
            </w:pPr>
            <w:r>
              <w:rPr>
                <w:rStyle w:val="fontstyle01"/>
              </w:rPr>
              <w:t>Нетрадиционный подход к речевому развитию детей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дошкольного возраста в разных видах деятельности</w:t>
            </w:r>
          </w:p>
        </w:tc>
        <w:tc>
          <w:tcPr>
            <w:tcW w:w="3191" w:type="dxa"/>
          </w:tcPr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47771E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3B0599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Анализ документации на группах.</w:t>
            </w:r>
          </w:p>
          <w:p w:rsidR="0047771E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5C77BA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Подготовка воспитателя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</w:p>
          <w:p w:rsidR="0047771E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Тематический контроль:</w:t>
            </w:r>
          </w:p>
          <w:p w:rsidR="0047771E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Планирование и организация в ДОУ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47771E" w:rsidP="003B05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«Не страшны преграды, если мама рядом», развлечения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освящённые Дню матери</w:t>
            </w:r>
          </w:p>
        </w:tc>
        <w:tc>
          <w:tcPr>
            <w:tcW w:w="3191" w:type="dxa"/>
          </w:tcPr>
          <w:p w:rsidR="005C77BA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0599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A67E20" w:rsidRDefault="00A67E20" w:rsidP="00263CF1">
            <w:pPr>
              <w:jc w:val="both"/>
            </w:pPr>
            <w:r>
              <w:rPr>
                <w:rStyle w:val="fontstyle01"/>
              </w:rPr>
              <w:t>Фотовыставка «Кем работают наши мамы» ко Дню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матери</w:t>
            </w:r>
          </w:p>
        </w:tc>
        <w:tc>
          <w:tcPr>
            <w:tcW w:w="3191" w:type="dxa"/>
          </w:tcPr>
          <w:p w:rsidR="005C77BA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47771E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 по плану воспитателей</w:t>
            </w:r>
            <w:r w:rsidR="005C77BA"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5C77BA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7771E" w:rsidRPr="00FE3933" w:rsidTr="00263CF1">
        <w:tc>
          <w:tcPr>
            <w:tcW w:w="675" w:type="dxa"/>
          </w:tcPr>
          <w:p w:rsidR="0047771E" w:rsidRPr="00FE3933" w:rsidRDefault="0047771E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47771E" w:rsidRPr="00FE3933" w:rsidRDefault="0047771E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 по плану 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ук-ля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71E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47771E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запросу родителей</w:t>
            </w:r>
          </w:p>
        </w:tc>
        <w:tc>
          <w:tcPr>
            <w:tcW w:w="3191" w:type="dxa"/>
          </w:tcPr>
          <w:p w:rsidR="005C77BA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47771E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Совместный праздник, посвящённый Дню</w:t>
            </w:r>
          </w:p>
          <w:p w:rsidR="005C77BA" w:rsidRPr="00FE3933" w:rsidRDefault="0047771E" w:rsidP="0047771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77BA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E17F2" w:rsidRPr="00FE3933" w:rsidRDefault="004E17F2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64568" w:rsidRPr="00FE3933" w:rsidTr="00263CF1">
        <w:tc>
          <w:tcPr>
            <w:tcW w:w="9571" w:type="dxa"/>
            <w:gridSpan w:val="3"/>
          </w:tcPr>
          <w:p w:rsidR="00D64568" w:rsidRPr="00FE3933" w:rsidRDefault="00D64568" w:rsidP="00263CF1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Декабрь 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D64568" w:rsidRPr="00FE3933" w:rsidRDefault="00D64568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D64568" w:rsidRPr="00FE3933" w:rsidRDefault="00D64568" w:rsidP="0026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D64568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D64568" w:rsidRPr="00FE3933" w:rsidRDefault="00D64568" w:rsidP="00263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в зимний период</w:t>
            </w:r>
          </w:p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(лёд, сосульки)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Инструктаж по ТБ при проведении новогодних праздников,</w:t>
            </w:r>
          </w:p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Уточнение сроков проведения новогодних праздников</w:t>
            </w:r>
          </w:p>
        </w:tc>
        <w:tc>
          <w:tcPr>
            <w:tcW w:w="3191" w:type="dxa"/>
          </w:tcPr>
          <w:p w:rsidR="00263CF1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Приобретение ёлочных украшений</w:t>
            </w:r>
          </w:p>
        </w:tc>
        <w:tc>
          <w:tcPr>
            <w:tcW w:w="3191" w:type="dxa"/>
          </w:tcPr>
          <w:p w:rsidR="00263CF1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ДОУ к Новому году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F1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684A02" w:rsidRDefault="00263CF1" w:rsidP="00684A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Смотр-конкурс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на лучшее оформление группы и участка д/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684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новогоднему празднику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568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«Сюжетно-ролевая игра как средство развития</w:t>
            </w:r>
          </w:p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произвольного внимания у детей дошкольного возраста»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воспитанников за первый квартал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Соблюдение режима дня и организация воспитательно-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образовательной работы группы с учётом сезона.</w:t>
            </w:r>
          </w:p>
          <w:p w:rsidR="00D64568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Проведение родительских собраний.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Подготовка к праздничным мероприятиям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Анализ и итоги адаптационного периода</w:t>
            </w:r>
          </w:p>
        </w:tc>
        <w:tc>
          <w:tcPr>
            <w:tcW w:w="3191" w:type="dxa"/>
          </w:tcPr>
          <w:p w:rsidR="00263CF1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3B0599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новогодних утренников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F1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развлечения по плану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нструктора.</w:t>
            </w:r>
          </w:p>
        </w:tc>
        <w:tc>
          <w:tcPr>
            <w:tcW w:w="3191" w:type="dxa"/>
          </w:tcPr>
          <w:p w:rsidR="00D64568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 по плану музыкального руководителя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568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новогодней игрушки 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Акция «Наши пернатые друзья»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F1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по созданию атрибутов к новогодним праздникам. Участие в новогодних утренниках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568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684A02" w:rsidP="00684A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выставке «Новогодний калейдоскоп </w:t>
            </w:r>
            <w:r w:rsidR="00263CF1" w:rsidRPr="00F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568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Рекомендации по организации безопасного отдыха детейв праздничные каникулы.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По запросам родителей</w:t>
            </w:r>
          </w:p>
        </w:tc>
        <w:tc>
          <w:tcPr>
            <w:tcW w:w="3191" w:type="dxa"/>
          </w:tcPr>
          <w:p w:rsidR="00263CF1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3191" w:type="dxa"/>
          </w:tcPr>
          <w:p w:rsidR="00263CF1" w:rsidRPr="00FE3933" w:rsidRDefault="002B347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109" w:rsidRPr="00FE3933" w:rsidTr="00263CF1">
        <w:tc>
          <w:tcPr>
            <w:tcW w:w="675" w:type="dxa"/>
          </w:tcPr>
          <w:p w:rsidR="00C34109" w:rsidRPr="00FE3933" w:rsidRDefault="00C3410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C34109" w:rsidRPr="00FE3933" w:rsidRDefault="00C34109" w:rsidP="00C3410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E39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Консультация для родителей: «Классика для детей. Рекомендации по подбору музыкального репертуара»</w:t>
            </w:r>
          </w:p>
        </w:tc>
        <w:tc>
          <w:tcPr>
            <w:tcW w:w="3191" w:type="dxa"/>
          </w:tcPr>
          <w:p w:rsidR="002B347B" w:rsidRPr="00FE3933" w:rsidRDefault="002B347B" w:rsidP="002B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4109" w:rsidRPr="00FE3933" w:rsidRDefault="00C3410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17F2" w:rsidRPr="00FE3933" w:rsidRDefault="004E17F2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3933" w:rsidRPr="00FE3933" w:rsidRDefault="00FE3933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63CF1" w:rsidRPr="00FE3933" w:rsidTr="00263CF1">
        <w:tc>
          <w:tcPr>
            <w:tcW w:w="9571" w:type="dxa"/>
            <w:gridSpan w:val="3"/>
          </w:tcPr>
          <w:p w:rsidR="00263CF1" w:rsidRPr="00FE3933" w:rsidRDefault="009B1BAC" w:rsidP="00263CF1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Янва</w:t>
            </w:r>
            <w:r w:rsidR="00263CF1"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рь 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263CF1" w:rsidRPr="00FE3933" w:rsidRDefault="00263CF1" w:rsidP="0026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263CF1" w:rsidRPr="00FE3933" w:rsidRDefault="00263CF1" w:rsidP="00263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информации на сайте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9B1BAC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263CF1" w:rsidRPr="00FE3933" w:rsidRDefault="009B1BAC" w:rsidP="009B1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Проведение закаливающих мероприятий</w:t>
            </w:r>
          </w:p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9B1BAC" w:rsidRPr="00FE3933" w:rsidRDefault="009B1BAC" w:rsidP="009B1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Соблюдение правил внутреннего распорядка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развлечений для детей:</w:t>
            </w:r>
          </w:p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Зимние игры и забавы</w:t>
            </w:r>
          </w:p>
          <w:p w:rsidR="00263CF1" w:rsidRPr="00FE3933" w:rsidRDefault="009B1BAC" w:rsidP="009B1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Кукольный театр</w:t>
            </w:r>
          </w:p>
        </w:tc>
        <w:tc>
          <w:tcPr>
            <w:tcW w:w="3191" w:type="dxa"/>
          </w:tcPr>
          <w:p w:rsidR="0057164B" w:rsidRPr="00FE3933" w:rsidRDefault="0057164B" w:rsidP="0057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F1" w:rsidRPr="00FE3933" w:rsidRDefault="0057164B" w:rsidP="0057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263CF1" w:rsidRPr="00FE3933" w:rsidRDefault="009B1BAC" w:rsidP="009B1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 Роль сказок в развитии речи детей»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</w:p>
          <w:p w:rsidR="00263CF1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Открытый просмотр образовательной деятельности по графику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9B1BAC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Развлечение «Зимние игры и забавы»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 по плану музыкального руководителя</w:t>
            </w:r>
          </w:p>
        </w:tc>
        <w:tc>
          <w:tcPr>
            <w:tcW w:w="3191" w:type="dxa"/>
          </w:tcPr>
          <w:p w:rsidR="0057164B" w:rsidRPr="00FE3933" w:rsidRDefault="0057164B" w:rsidP="0057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F1" w:rsidRPr="00FE3933" w:rsidRDefault="0057164B" w:rsidP="0057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9B1BAC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Изменение информации в родительском уголке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9B1BAC" w:rsidP="00571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информации для родителей по темам годовыхзадач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9B1BAC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недели зимних игр и забав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E17F2" w:rsidRPr="00FE3933" w:rsidRDefault="004E17F2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B1BAC" w:rsidRPr="00FE3933" w:rsidTr="00B45F0D">
        <w:tc>
          <w:tcPr>
            <w:tcW w:w="9571" w:type="dxa"/>
            <w:gridSpan w:val="3"/>
          </w:tcPr>
          <w:p w:rsidR="009B1BAC" w:rsidRPr="00FE3933" w:rsidRDefault="009B1BAC" w:rsidP="009B1BAC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Февраль 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Проведение производственного контроля в ДОУ</w:t>
            </w:r>
          </w:p>
        </w:tc>
        <w:tc>
          <w:tcPr>
            <w:tcW w:w="3191" w:type="dxa"/>
          </w:tcPr>
          <w:p w:rsidR="009B1BAC" w:rsidRPr="00FE3933" w:rsidRDefault="00DA192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DA1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Инструктажи по профилактике гриппа и ОРВИ в периодэпидемиологического неблагополучия. Требования ксанитарному содержанию помещений и дезинфекционныемероприятия</w:t>
            </w:r>
          </w:p>
        </w:tc>
        <w:tc>
          <w:tcPr>
            <w:tcW w:w="3191" w:type="dxa"/>
          </w:tcPr>
          <w:p w:rsidR="009B1BAC" w:rsidRPr="00FE3933" w:rsidRDefault="00DA192B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A192B" w:rsidRPr="00FE3933" w:rsidRDefault="00DA192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89472F" w:rsidRPr="00691676" w:rsidRDefault="0089472F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1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педагогическому совету №3</w:t>
            </w:r>
          </w:p>
          <w:p w:rsidR="00E71A85" w:rsidRPr="005101FA" w:rsidRDefault="00E71A85" w:rsidP="00E71A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«Поддержка инициативы и самостоятельности дошкольников в познавательной деятельности».</w:t>
            </w:r>
          </w:p>
          <w:p w:rsidR="00E71A85" w:rsidRPr="005101FA" w:rsidRDefault="00E71A85" w:rsidP="00E71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повышения профессиональной компетентности педагогов, выявление и распространение положительного педагогического опыта.</w:t>
            </w:r>
          </w:p>
          <w:p w:rsidR="00E71A85" w:rsidRPr="005101FA" w:rsidRDefault="00E71A85" w:rsidP="00E71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5101FA">
              <w:rPr>
                <w:rFonts w:ascii="Times New Roman" w:hAnsi="Times New Roman" w:cs="Times New Roman"/>
                <w:sz w:val="24"/>
                <w:szCs w:val="24"/>
              </w:rPr>
              <w:br/>
              <w:t>- познакомить педагогов с новыми технологиями и методами, направленными на поддержку инициативы и самостоятельности детей;</w:t>
            </w:r>
          </w:p>
          <w:p w:rsidR="00E71A85" w:rsidRPr="005101FA" w:rsidRDefault="00E71A85" w:rsidP="00E71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- ориентировать педагогов на создание РППС, обеспечивающей  поддержку детской инициативы и самостоятельности в разных видах деятельности;</w:t>
            </w:r>
          </w:p>
          <w:p w:rsidR="00924FD7" w:rsidRPr="00FE3933" w:rsidRDefault="00E71A85" w:rsidP="00E71A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взаимосвязь работы Профессиональных образовательных </w:t>
            </w:r>
            <w:proofErr w:type="spellStart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сообществи</w:t>
            </w:r>
            <w:proofErr w:type="spellEnd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 xml:space="preserve"> РМО </w:t>
            </w:r>
            <w:r w:rsidRPr="005101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воспитателей, работающих с детьми </w:t>
            </w:r>
            <w:proofErr w:type="gramStart"/>
            <w:r w:rsidRPr="005101FA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</w:t>
            </w:r>
            <w:proofErr w:type="gramEnd"/>
            <w:r w:rsidRPr="005101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01FA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возраста</w:t>
            </w:r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 xml:space="preserve"> целью трансляции эффективных практик работы с детьми.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472F" w:rsidRPr="00691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Тематический контроль</w:t>
            </w:r>
            <w:r w:rsidRPr="00FB23CE"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«Эффективность применения технологий («Загадка дня», «Линейный календарь», «Волшебная лупа»</w:t>
            </w:r>
            <w:proofErr w:type="gramStart"/>
            <w:r w:rsidRPr="00FB23CE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FB23CE">
              <w:rPr>
                <w:rFonts w:ascii="Times New Roman" w:hAnsi="Times New Roman" w:cs="Times New Roman"/>
                <w:sz w:val="24"/>
                <w:szCs w:val="24"/>
              </w:rPr>
              <w:t>ля поддержки инициативы и самостоятельности  дошкольников в познавательно-исследовательской деятельности».</w:t>
            </w:r>
          </w:p>
        </w:tc>
        <w:tc>
          <w:tcPr>
            <w:tcW w:w="3191" w:type="dxa"/>
          </w:tcPr>
          <w:p w:rsidR="009B1BAC" w:rsidRPr="00FE3933" w:rsidRDefault="00DA192B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A192B" w:rsidRPr="00FE3933" w:rsidRDefault="00DA192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праздника, посвящённого Дню защитника Отечества</w:t>
            </w:r>
          </w:p>
        </w:tc>
        <w:tc>
          <w:tcPr>
            <w:tcW w:w="3191" w:type="dxa"/>
          </w:tcPr>
          <w:p w:rsidR="00873AF6" w:rsidRPr="00FE3933" w:rsidRDefault="00873AF6" w:rsidP="00873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BAC" w:rsidRPr="00FE3933" w:rsidRDefault="00873AF6" w:rsidP="00873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95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Консультации« Задачи эстетического воспитания в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 их решение»</w:t>
            </w:r>
          </w:p>
        </w:tc>
        <w:tc>
          <w:tcPr>
            <w:tcW w:w="3191" w:type="dxa"/>
          </w:tcPr>
          <w:p w:rsidR="00873AF6" w:rsidRPr="00FE3933" w:rsidRDefault="00873AF6" w:rsidP="00873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BAC" w:rsidRPr="00FE3933" w:rsidRDefault="009B1BAC" w:rsidP="00873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«Изучение состояния работы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формированию у детей ОБЖ»</w:t>
            </w:r>
          </w:p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«Формирование культурно –</w:t>
            </w:r>
          </w:p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гигиенических навыков детей младшего дошкольного возраста</w:t>
            </w: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01501D" w:rsidRPr="00FE3933" w:rsidRDefault="0001501D" w:rsidP="000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</w:p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Открытый просмотр образовательной деятельности по графику</w:t>
            </w:r>
          </w:p>
        </w:tc>
        <w:tc>
          <w:tcPr>
            <w:tcW w:w="3191" w:type="dxa"/>
          </w:tcPr>
          <w:p w:rsidR="009B1BAC" w:rsidRPr="00FE3933" w:rsidRDefault="0001501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9B1BA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Развлечение, посвящённое Дню защитника Отечества</w:t>
            </w:r>
          </w:p>
        </w:tc>
        <w:tc>
          <w:tcPr>
            <w:tcW w:w="3191" w:type="dxa"/>
          </w:tcPr>
          <w:p w:rsidR="0001501D" w:rsidRPr="00FE3933" w:rsidRDefault="0001501D" w:rsidP="000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BAC" w:rsidRPr="00FE3933" w:rsidRDefault="0001501D" w:rsidP="00015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B44A3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Спартакиада по продвижению</w:t>
            </w:r>
          </w:p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«Всероссийского физкультурно-спортивного</w:t>
            </w:r>
          </w:p>
          <w:p w:rsidR="00B44A35" w:rsidRPr="00FE3933" w:rsidRDefault="00B44A35" w:rsidP="00015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комплекса ГТО «Спорт я и моя семья» набазе всех ДОУ</w:t>
            </w:r>
          </w:p>
        </w:tc>
        <w:tc>
          <w:tcPr>
            <w:tcW w:w="3191" w:type="dxa"/>
          </w:tcPr>
          <w:p w:rsidR="0001501D" w:rsidRPr="00FE3933" w:rsidRDefault="0001501D" w:rsidP="000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A35" w:rsidRPr="00FE3933" w:rsidRDefault="0001501D" w:rsidP="00015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пап</w:t>
            </w:r>
          </w:p>
        </w:tc>
        <w:tc>
          <w:tcPr>
            <w:tcW w:w="3191" w:type="dxa"/>
          </w:tcPr>
          <w:p w:rsidR="009B1BAC" w:rsidRPr="00FE3933" w:rsidRDefault="0001501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4A35" w:rsidRPr="00FE3933" w:rsidRDefault="0001501D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Декада родного языка,</w:t>
            </w:r>
            <w:r w:rsidR="00B44A35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44A35" w:rsidRPr="00FE3933">
              <w:rPr>
                <w:rFonts w:ascii="Times New Roman" w:hAnsi="Times New Roman" w:cs="Times New Roman"/>
                <w:sz w:val="24"/>
                <w:szCs w:val="24"/>
              </w:rPr>
              <w:t>посвященному</w:t>
            </w:r>
            <w:proofErr w:type="gramEnd"/>
          </w:p>
          <w:p w:rsidR="009B1BAC" w:rsidRPr="00FE3933" w:rsidRDefault="00B44A35" w:rsidP="00B4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М.Джалилю</w:t>
            </w:r>
            <w:r w:rsidR="009B1BAC" w:rsidRPr="00FE393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  <w:r w:rsidR="009B1BAC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B1BAC" w:rsidRPr="00FE3933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="009B1BAC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дню родного языка. Стар. </w:t>
            </w:r>
            <w:proofErr w:type="spellStart"/>
            <w:r w:rsidR="009B1BAC" w:rsidRPr="00FE393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 w:rsidR="009B1BAC"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501D" w:rsidRPr="00FE39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1501D" w:rsidRPr="00FE3933">
              <w:rPr>
                <w:rFonts w:ascii="Times New Roman" w:hAnsi="Times New Roman" w:cs="Times New Roman"/>
                <w:sz w:val="24"/>
                <w:szCs w:val="24"/>
              </w:rPr>
              <w:t>одг.гр</w:t>
            </w:r>
            <w:proofErr w:type="spellEnd"/>
            <w:r w:rsidR="0001501D"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9B1BAC" w:rsidRPr="00FE3933" w:rsidRDefault="0001501D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1501D" w:rsidRPr="00FE3933" w:rsidRDefault="0001501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обучению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B44A3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КВН с русскоязычными детьми «Играя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B44A35" w:rsidRPr="00FE3933" w:rsidRDefault="00B44A35" w:rsidP="00B4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учим татарский язык»</w:t>
            </w:r>
          </w:p>
        </w:tc>
        <w:tc>
          <w:tcPr>
            <w:tcW w:w="3191" w:type="dxa"/>
          </w:tcPr>
          <w:p w:rsidR="00B44A35" w:rsidRPr="00FE3933" w:rsidRDefault="0001501D" w:rsidP="00015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обучению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B44A3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Развлечение «Здравствуй Масленица, да</w:t>
            </w:r>
          </w:p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широкая!»</w:t>
            </w:r>
          </w:p>
        </w:tc>
        <w:tc>
          <w:tcPr>
            <w:tcW w:w="3191" w:type="dxa"/>
          </w:tcPr>
          <w:p w:rsidR="0001501D" w:rsidRPr="00FE3933" w:rsidRDefault="0001501D" w:rsidP="000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A35" w:rsidRPr="00FE3933" w:rsidRDefault="0001501D" w:rsidP="00015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праздника, посвящённогоДню защитника Отечества</w:t>
            </w:r>
          </w:p>
        </w:tc>
        <w:tc>
          <w:tcPr>
            <w:tcW w:w="3191" w:type="dxa"/>
          </w:tcPr>
          <w:p w:rsidR="0001501D" w:rsidRPr="00FE3933" w:rsidRDefault="0001501D" w:rsidP="000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BAC" w:rsidRPr="00FE3933" w:rsidRDefault="0001501D" w:rsidP="00015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015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с разной тематикой в зависимостиот возраста детей и запросов родителей</w:t>
            </w:r>
          </w:p>
        </w:tc>
        <w:tc>
          <w:tcPr>
            <w:tcW w:w="3191" w:type="dxa"/>
          </w:tcPr>
          <w:p w:rsidR="009B1BAC" w:rsidRPr="00FE3933" w:rsidRDefault="0001501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 перед предстоящим праздником</w:t>
            </w:r>
          </w:p>
        </w:tc>
        <w:tc>
          <w:tcPr>
            <w:tcW w:w="3191" w:type="dxa"/>
          </w:tcPr>
          <w:p w:rsidR="009B1BAC" w:rsidRPr="00FE3933" w:rsidRDefault="0001501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9B1BAC" w:rsidRPr="00FE3933" w:rsidRDefault="009B1BAC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B1BAC" w:rsidRPr="00FE3933" w:rsidTr="00B45F0D">
        <w:tc>
          <w:tcPr>
            <w:tcW w:w="9571" w:type="dxa"/>
            <w:gridSpan w:val="3"/>
          </w:tcPr>
          <w:p w:rsidR="009B1BAC" w:rsidRPr="00FE3933" w:rsidRDefault="009B1BAC" w:rsidP="009B1BAC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Март 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F422F7" w:rsidP="003278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Проверка сохранности имущества и санитарного состоянияпомещений</w:t>
            </w:r>
          </w:p>
        </w:tc>
        <w:tc>
          <w:tcPr>
            <w:tcW w:w="3191" w:type="dxa"/>
          </w:tcPr>
          <w:p w:rsidR="00327820" w:rsidRPr="00FE3933" w:rsidRDefault="00327820" w:rsidP="00327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Поздравление коллектива с международным женским днём</w:t>
            </w:r>
          </w:p>
        </w:tc>
        <w:tc>
          <w:tcPr>
            <w:tcW w:w="3191" w:type="dxa"/>
          </w:tcPr>
          <w:p w:rsidR="00327820" w:rsidRPr="00FE3933" w:rsidRDefault="00327820" w:rsidP="00327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636022" w:rsidRDefault="00963F5C" w:rsidP="007E495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u w:val="single"/>
              </w:rPr>
            </w:pPr>
            <w:r w:rsidRPr="004644A0">
              <w:rPr>
                <w:b/>
                <w:bCs/>
                <w:u w:val="single"/>
              </w:rPr>
              <w:t>Педсовет № 3</w:t>
            </w:r>
          </w:p>
          <w:p w:rsidR="007E495A" w:rsidRPr="007E495A" w:rsidRDefault="00636022" w:rsidP="007E49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«Поддержка инициативы и самостоятельности дошкольников в познавательной деятельности».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Заведующий </w:t>
            </w:r>
            <w:proofErr w:type="spellStart"/>
            <w:r w:rsidR="007E495A"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аизова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 w:rsidR="007E495A"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636022" w:rsidRPr="005101FA" w:rsidRDefault="00636022" w:rsidP="0063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повышения профессиональной компетентности педагогов, выявление и распространение положительного педагогического опыта.</w:t>
            </w:r>
          </w:p>
          <w:p w:rsidR="00636022" w:rsidRPr="005101FA" w:rsidRDefault="00636022" w:rsidP="0063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5101FA">
              <w:rPr>
                <w:rFonts w:ascii="Times New Roman" w:hAnsi="Times New Roman" w:cs="Times New Roman"/>
                <w:sz w:val="24"/>
                <w:szCs w:val="24"/>
              </w:rPr>
              <w:br/>
              <w:t>- познакомить педагогов с новыми технологиями и методами, направленными на поддержку инициативы и самостоятельности детей;</w:t>
            </w:r>
          </w:p>
          <w:p w:rsidR="00636022" w:rsidRPr="005101FA" w:rsidRDefault="00636022" w:rsidP="0063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- ориентировать педагогов на создание РППС, обеспечивающей  поддержку детской инициативы и самостоятельности в разных видах деятельности;</w:t>
            </w:r>
          </w:p>
          <w:p w:rsidR="007E495A" w:rsidRPr="007E495A" w:rsidRDefault="00636022" w:rsidP="0063602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101FA">
              <w:t xml:space="preserve">- обеспечить взаимосвязь работы Профессиональных образовательных </w:t>
            </w:r>
            <w:proofErr w:type="spellStart"/>
            <w:r w:rsidRPr="005101FA">
              <w:t>сообществи</w:t>
            </w:r>
            <w:proofErr w:type="spellEnd"/>
            <w:r w:rsidRPr="005101FA">
              <w:t xml:space="preserve"> РМО </w:t>
            </w:r>
            <w:r w:rsidRPr="005101FA">
              <w:rPr>
                <w:bCs/>
              </w:rPr>
              <w:t xml:space="preserve">воспитателей, работающих с детьми </w:t>
            </w:r>
            <w:proofErr w:type="gramStart"/>
            <w:r w:rsidRPr="005101FA">
              <w:rPr>
                <w:bCs/>
              </w:rPr>
              <w:t>дошкольного</w:t>
            </w:r>
            <w:proofErr w:type="gramEnd"/>
            <w:r w:rsidRPr="005101FA">
              <w:rPr>
                <w:bCs/>
              </w:rPr>
              <w:t xml:space="preserve"> </w:t>
            </w:r>
            <w:proofErr w:type="spellStart"/>
            <w:r w:rsidRPr="005101FA">
              <w:rPr>
                <w:bCs/>
              </w:rPr>
              <w:t>возраста</w:t>
            </w:r>
            <w:r w:rsidRPr="005101FA">
              <w:t>с</w:t>
            </w:r>
            <w:proofErr w:type="spellEnd"/>
            <w:r w:rsidRPr="005101FA">
              <w:t xml:space="preserve"> целью </w:t>
            </w:r>
            <w:r w:rsidRPr="005101FA">
              <w:lastRenderedPageBreak/>
              <w:t>трансляции эффективных практик работы с детьми.</w:t>
            </w:r>
            <w:r w:rsidR="007E495A" w:rsidRPr="007E495A">
              <w:rPr>
                <w:color w:val="000000"/>
              </w:rPr>
              <w:t xml:space="preserve">- «Развитие логического мышления детей дошкольного возраста посредством </w:t>
            </w:r>
            <w:proofErr w:type="spellStart"/>
            <w:r w:rsidR="007E495A" w:rsidRPr="007E495A">
              <w:rPr>
                <w:color w:val="000000"/>
              </w:rPr>
              <w:t>логико</w:t>
            </w:r>
            <w:proofErr w:type="spellEnd"/>
            <w:r w:rsidR="007E495A" w:rsidRPr="007E495A">
              <w:rPr>
                <w:color w:val="000000"/>
              </w:rPr>
              <w:t xml:space="preserve"> – математических игр».</w:t>
            </w:r>
            <w:r>
              <w:rPr>
                <w:color w:val="000000"/>
              </w:rPr>
              <w:t xml:space="preserve"> </w:t>
            </w:r>
            <w:r w:rsidR="007E495A" w:rsidRPr="007E495A">
              <w:rPr>
                <w:b/>
                <w:color w:val="000000"/>
              </w:rPr>
              <w:t>Денисова С.А.</w:t>
            </w:r>
          </w:p>
          <w:p w:rsidR="009B1BAC" w:rsidRPr="00691676" w:rsidRDefault="00636022" w:rsidP="00636022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5101FA">
              <w:t>1.</w:t>
            </w:r>
            <w:r w:rsidRPr="005101FA">
              <w:rPr>
                <w:u w:val="single"/>
              </w:rPr>
              <w:t>Показ ООД  по ФЭМП</w:t>
            </w:r>
            <w:r w:rsidRPr="005101FA">
              <w:t xml:space="preserve">  с использованием методов поддержки инициативы и самостоятельности детей дошкольного возраста</w:t>
            </w:r>
            <w:r>
              <w:t xml:space="preserve"> (возраст на выбор</w:t>
            </w:r>
            <w:r w:rsidRPr="005101FA">
              <w:t>)</w:t>
            </w:r>
            <w:r>
              <w:t>.</w:t>
            </w:r>
            <w:r w:rsidRPr="005101FA">
              <w:br/>
            </w:r>
            <w:proofErr w:type="spellStart"/>
            <w:proofErr w:type="gramStart"/>
            <w:r w:rsidRPr="00D45182">
              <w:rPr>
                <w:b/>
                <w:i/>
              </w:rPr>
              <w:t>Отв</w:t>
            </w:r>
            <w:proofErr w:type="spellEnd"/>
            <w:proofErr w:type="gramEnd"/>
            <w:r w:rsidRPr="005101FA">
              <w:br/>
              <w:t>2</w:t>
            </w:r>
            <w:r w:rsidRPr="00FB23CE">
              <w:t>.</w:t>
            </w:r>
            <w:r w:rsidRPr="00FB23CE">
              <w:rPr>
                <w:u w:val="single"/>
              </w:rPr>
              <w:t>Консультация с иллюстрацией опыта (видео)</w:t>
            </w:r>
            <w:r w:rsidRPr="00FB23CE">
              <w:t xml:space="preserve"> «Эффективность применения технологий («Загадка дня», «Линейный календарь», «Волшебная лупа»)для поддержки инициативы и самостоятельности  дошкольников в познавательно-исследовательской деятельности».</w:t>
            </w:r>
            <w:r>
              <w:t xml:space="preserve"> </w:t>
            </w:r>
            <w:r w:rsidRPr="00636022">
              <w:rPr>
                <w:b/>
              </w:rPr>
              <w:t>Хакимова Г.Ф.</w:t>
            </w:r>
            <w:r w:rsidRPr="00636022">
              <w:rPr>
                <w:b/>
              </w:rPr>
              <w:br/>
            </w:r>
            <w:r w:rsidRPr="00636022">
              <w:rPr>
                <w:b/>
              </w:rPr>
              <w:br/>
            </w:r>
            <w:r w:rsidRPr="005101FA">
              <w:t>3.</w:t>
            </w:r>
            <w:r w:rsidRPr="005101FA">
              <w:rPr>
                <w:u w:val="single"/>
              </w:rPr>
              <w:t>Мастер-класс</w:t>
            </w:r>
            <w:r w:rsidRPr="005101FA">
              <w:t xml:space="preserve"> «Использование многофункциональных пособий и игр для поддержки инициативы и самостоятельности детей в познавательной  деятельности»</w:t>
            </w:r>
            <w:r w:rsidRPr="005101FA">
              <w:br/>
              <w:t>- пособия и игры, созданны</w:t>
            </w:r>
            <w:r>
              <w:t xml:space="preserve">е для детей или вместе с детьми </w:t>
            </w:r>
            <w:r w:rsidRPr="00636022">
              <w:rPr>
                <w:b/>
              </w:rPr>
              <w:t>Денисова С.А.</w:t>
            </w:r>
            <w:r>
              <w:t xml:space="preserve"> </w:t>
            </w:r>
            <w:r>
              <w:br/>
            </w:r>
            <w:r w:rsidRPr="00330279">
              <w:t xml:space="preserve">-   возможности использования </w:t>
            </w:r>
            <w:proofErr w:type="gramStart"/>
            <w:r w:rsidRPr="00330279">
              <w:rPr>
                <w:lang w:val="en-US"/>
              </w:rPr>
              <w:t>STE</w:t>
            </w:r>
            <w:proofErr w:type="gramEnd"/>
            <w:r w:rsidRPr="00330279">
              <w:t>А</w:t>
            </w:r>
            <w:r w:rsidRPr="00330279">
              <w:rPr>
                <w:lang w:val="en-US"/>
              </w:rPr>
              <w:t>M</w:t>
            </w:r>
            <w:r w:rsidRPr="00330279">
              <w:t>-игрушек;</w:t>
            </w:r>
            <w:r>
              <w:t xml:space="preserve"> </w:t>
            </w:r>
            <w:proofErr w:type="spellStart"/>
            <w:r w:rsidRPr="00636022">
              <w:rPr>
                <w:b/>
              </w:rPr>
              <w:t>Нуруллина</w:t>
            </w:r>
            <w:proofErr w:type="spellEnd"/>
            <w:r w:rsidRPr="00636022">
              <w:rPr>
                <w:b/>
              </w:rPr>
              <w:t xml:space="preserve"> Э.К.</w:t>
            </w:r>
            <w:r w:rsidRPr="00636022">
              <w:rPr>
                <w:b/>
              </w:rPr>
              <w:br/>
            </w:r>
          </w:p>
        </w:tc>
        <w:tc>
          <w:tcPr>
            <w:tcW w:w="3191" w:type="dxa"/>
          </w:tcPr>
          <w:p w:rsidR="008B2567" w:rsidRPr="00FE3933" w:rsidRDefault="008B2567" w:rsidP="008B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9B1BAC" w:rsidRPr="00FE3933" w:rsidRDefault="0001754B" w:rsidP="00973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«Современные проблемы взаимодействия детского садаи семьи»</w:t>
            </w:r>
          </w:p>
        </w:tc>
        <w:tc>
          <w:tcPr>
            <w:tcW w:w="3191" w:type="dxa"/>
          </w:tcPr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Организация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самостоятельной</w:t>
            </w:r>
          </w:p>
          <w:p w:rsidR="009B1BAC" w:rsidRPr="00FE3933" w:rsidRDefault="0001754B" w:rsidP="0001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деятельности в первой половине дня</w:t>
            </w:r>
          </w:p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01754B" w:rsidRPr="00FE3933" w:rsidRDefault="0001754B" w:rsidP="0001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Подготовка к праздничным мероприятиям</w:t>
            </w:r>
          </w:p>
          <w:p w:rsidR="004A7C76" w:rsidRPr="00FE3933" w:rsidRDefault="004A7C76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театрализованнойдеятельности с детьми дошкольноговозраста»</w:t>
            </w:r>
          </w:p>
        </w:tc>
        <w:tc>
          <w:tcPr>
            <w:tcW w:w="3191" w:type="dxa"/>
          </w:tcPr>
          <w:p w:rsidR="008B2567" w:rsidRPr="00FE3933" w:rsidRDefault="008B2567" w:rsidP="008B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Оформление родит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голков перед предстоящим праздником</w:t>
            </w:r>
          </w:p>
        </w:tc>
        <w:tc>
          <w:tcPr>
            <w:tcW w:w="3191" w:type="dxa"/>
          </w:tcPr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8 марта во всех группах</w:t>
            </w:r>
          </w:p>
        </w:tc>
        <w:tc>
          <w:tcPr>
            <w:tcW w:w="3191" w:type="dxa"/>
          </w:tcPr>
          <w:p w:rsidR="008B2567" w:rsidRPr="00FE3933" w:rsidRDefault="008B2567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</w:p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Открытый просмотр образовательной деятельности по графику</w:t>
            </w:r>
          </w:p>
        </w:tc>
        <w:tc>
          <w:tcPr>
            <w:tcW w:w="3191" w:type="dxa"/>
          </w:tcPr>
          <w:p w:rsidR="0001754B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F0D" w:rsidRPr="00FE3933" w:rsidTr="00B45F0D">
        <w:tc>
          <w:tcPr>
            <w:tcW w:w="675" w:type="dxa"/>
          </w:tcPr>
          <w:p w:rsidR="00B45F0D" w:rsidRPr="00FE3933" w:rsidRDefault="00B45F0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Праздники, посвящённые 8 марта</w:t>
            </w:r>
          </w:p>
        </w:tc>
        <w:tc>
          <w:tcPr>
            <w:tcW w:w="3191" w:type="dxa"/>
          </w:tcPr>
          <w:p w:rsidR="008B2567" w:rsidRPr="00FE3933" w:rsidRDefault="008B2567" w:rsidP="008B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5F0D" w:rsidRPr="00FE3933" w:rsidRDefault="008B2567" w:rsidP="008B2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5F0D" w:rsidRPr="00FE3933" w:rsidTr="00B45F0D">
        <w:tc>
          <w:tcPr>
            <w:tcW w:w="675" w:type="dxa"/>
          </w:tcPr>
          <w:p w:rsidR="00B45F0D" w:rsidRPr="00FE3933" w:rsidRDefault="00B45F0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«Мама-солнышко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моё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B45F0D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5F0D" w:rsidRPr="00FE3933" w:rsidTr="00B45F0D">
        <w:tc>
          <w:tcPr>
            <w:tcW w:w="675" w:type="dxa"/>
          </w:tcPr>
          <w:p w:rsidR="00B45F0D" w:rsidRPr="00FE3933" w:rsidRDefault="00B45F0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мам и бабушек</w:t>
            </w:r>
          </w:p>
        </w:tc>
        <w:tc>
          <w:tcPr>
            <w:tcW w:w="3191" w:type="dxa"/>
          </w:tcPr>
          <w:p w:rsidR="00B45F0D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B44A3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4A35" w:rsidRPr="00FE3933" w:rsidRDefault="00B44A35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Нәү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үзбәйрәме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– праздник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8B2567" w:rsidRPr="00FE3933" w:rsidRDefault="008B2567" w:rsidP="008B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A35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обучению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109" w:rsidRPr="00FE3933" w:rsidTr="00B45F0D">
        <w:tc>
          <w:tcPr>
            <w:tcW w:w="675" w:type="dxa"/>
          </w:tcPr>
          <w:p w:rsidR="00C34109" w:rsidRPr="00FE3933" w:rsidRDefault="00C34109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C34109" w:rsidRPr="00FE3933" w:rsidRDefault="00C34109" w:rsidP="002F35A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E39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Консультация для родителей: «Музыкальные инструменты и музыкальные игрушки и игры как фактор успешного развития музыкальных способностей ребёнка в домашних условиях».</w:t>
            </w:r>
          </w:p>
        </w:tc>
        <w:tc>
          <w:tcPr>
            <w:tcW w:w="3191" w:type="dxa"/>
          </w:tcPr>
          <w:p w:rsidR="00C34109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с разной тематикой в зависимости</w:t>
            </w:r>
          </w:p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 возраста детей и запросов родителей</w:t>
            </w:r>
          </w:p>
        </w:tc>
        <w:tc>
          <w:tcPr>
            <w:tcW w:w="3191" w:type="dxa"/>
          </w:tcPr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 перед предстоящим праздником</w:t>
            </w:r>
          </w:p>
        </w:tc>
        <w:tc>
          <w:tcPr>
            <w:tcW w:w="3191" w:type="dxa"/>
          </w:tcPr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E17F2" w:rsidRPr="00FE3933" w:rsidRDefault="004E17F2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1754B" w:rsidRPr="00FE3933" w:rsidTr="00B45F0D">
        <w:tc>
          <w:tcPr>
            <w:tcW w:w="9571" w:type="dxa"/>
            <w:gridSpan w:val="3"/>
          </w:tcPr>
          <w:p w:rsidR="0001754B" w:rsidRPr="00FE3933" w:rsidRDefault="0001754B" w:rsidP="0001754B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Апрель 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01754B" w:rsidRPr="00FE3933" w:rsidRDefault="0001754B" w:rsidP="00B4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01754B" w:rsidRPr="00FE3933" w:rsidRDefault="0001754B" w:rsidP="00B45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705110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 по уборке территории в ДОУ</w:t>
            </w:r>
          </w:p>
        </w:tc>
        <w:tc>
          <w:tcPr>
            <w:tcW w:w="3191" w:type="dxa"/>
          </w:tcPr>
          <w:p w:rsidR="0001754B" w:rsidRPr="00FE3933" w:rsidRDefault="00857465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705110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всех сотрудников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3191" w:type="dxa"/>
          </w:tcPr>
          <w:p w:rsidR="0001754B" w:rsidRPr="00FE3933" w:rsidRDefault="0085746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01754B" w:rsidRPr="00FE3933" w:rsidTr="007906C8">
        <w:trPr>
          <w:trHeight w:val="368"/>
        </w:trPr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705110" w:rsidRDefault="00705110" w:rsidP="007051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итоговому педсовету №</w:t>
            </w: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4:</w:t>
            </w:r>
          </w:p>
          <w:p w:rsidR="00FF4196" w:rsidRPr="00FF4196" w:rsidRDefault="00FF4196" w:rsidP="00FF41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«Поддержка инициативы и самостоятельности дошкольников в организации трудовой и игровой деятельности на прогулке».</w:t>
            </w:r>
          </w:p>
          <w:p w:rsidR="008B2567" w:rsidRPr="005A4A7D" w:rsidRDefault="008B2567" w:rsidP="008B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1. Анал</w:t>
            </w:r>
            <w:r w:rsidR="00FF4196">
              <w:rPr>
                <w:rFonts w:ascii="Times New Roman" w:hAnsi="Times New Roman" w:cs="Times New Roman"/>
                <w:sz w:val="24"/>
                <w:szCs w:val="24"/>
              </w:rPr>
              <w:t>из выполнения годовых задач 2023</w:t>
            </w:r>
            <w:r w:rsidR="005A4A7D" w:rsidRPr="005A4A7D">
              <w:rPr>
                <w:rFonts w:ascii="Times New Roman" w:hAnsi="Times New Roman" w:cs="Times New Roman"/>
                <w:sz w:val="24"/>
                <w:szCs w:val="24"/>
              </w:rPr>
              <w:t>- 2023</w:t>
            </w:r>
            <w:r w:rsidR="00FF4196">
              <w:rPr>
                <w:rFonts w:ascii="Times New Roman" w:hAnsi="Times New Roman" w:cs="Times New Roman"/>
                <w:sz w:val="24"/>
                <w:szCs w:val="24"/>
              </w:rPr>
              <w:t>=4</w:t>
            </w: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работы педагогического коллектива 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B2567" w:rsidRPr="005A4A7D" w:rsidRDefault="008B2567" w:rsidP="008B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ФГОС 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 в педагогический процесс</w:t>
            </w:r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3.Эффективность кружковой работы и 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</w:p>
          <w:p w:rsidR="008B2567" w:rsidRPr="005A4A7D" w:rsidRDefault="008B2567" w:rsidP="008B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</w:t>
            </w:r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4. Анализ работы педагогического коллектива 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реализации обучения детей двум государственным</w:t>
            </w:r>
          </w:p>
          <w:p w:rsidR="008B2567" w:rsidRPr="005A4A7D" w:rsidRDefault="008B2567" w:rsidP="008B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языкам РТ</w:t>
            </w:r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5. Утверждение плана работы на </w:t>
            </w:r>
            <w:proofErr w:type="spell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летне</w:t>
            </w:r>
            <w:proofErr w:type="spellEnd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период, режима дня 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 теплый</w:t>
            </w:r>
          </w:p>
          <w:p w:rsidR="008B2567" w:rsidRPr="005A4A7D" w:rsidRDefault="008B2567" w:rsidP="008B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период (на лето)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ворческие задания на летний период работы</w:t>
            </w:r>
          </w:p>
          <w:p w:rsidR="0001754B" w:rsidRPr="00FE3933" w:rsidRDefault="008B2567" w:rsidP="008B2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6. Составление проек</w:t>
            </w:r>
            <w:r w:rsidR="00724F2A">
              <w:rPr>
                <w:rFonts w:ascii="Times New Roman" w:hAnsi="Times New Roman" w:cs="Times New Roman"/>
                <w:sz w:val="24"/>
                <w:szCs w:val="24"/>
              </w:rPr>
              <w:t>та годового плана работы на 2024-2025</w:t>
            </w: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191" w:type="dxa"/>
          </w:tcPr>
          <w:p w:rsidR="0001754B" w:rsidRPr="00FE3933" w:rsidRDefault="00857465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57465" w:rsidRPr="00FE3933" w:rsidRDefault="0085746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B45F0D">
        <w:tc>
          <w:tcPr>
            <w:tcW w:w="675" w:type="dxa"/>
          </w:tcPr>
          <w:p w:rsidR="002E0D0B" w:rsidRPr="00FE3933" w:rsidRDefault="002E0D0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2E0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мониторинга нормативного развитиядетей</w:t>
            </w:r>
          </w:p>
        </w:tc>
        <w:tc>
          <w:tcPr>
            <w:tcW w:w="3191" w:type="dxa"/>
          </w:tcPr>
          <w:p w:rsidR="002E0D0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B45F0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ко Дню космонавтики</w:t>
            </w:r>
            <w:r w:rsidR="0001754B" w:rsidRPr="00F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7906C8" w:rsidRPr="00FE3933" w:rsidRDefault="007906C8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54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«Развивающие игры как средство формирования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познавательных способностей детей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</w:p>
          <w:p w:rsidR="0001754B" w:rsidRPr="00FE3933" w:rsidRDefault="00B45F0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возраста»</w:t>
            </w:r>
          </w:p>
        </w:tc>
        <w:tc>
          <w:tcPr>
            <w:tcW w:w="3191" w:type="dxa"/>
          </w:tcPr>
          <w:p w:rsidR="0001754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Организация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самостоятельной</w:t>
            </w:r>
          </w:p>
          <w:p w:rsidR="0001754B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деятельности во второй половине дня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Подготовка детей к школе по результатам пед.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3191" w:type="dxa"/>
          </w:tcPr>
          <w:p w:rsidR="007906C8" w:rsidRPr="00FE3933" w:rsidRDefault="007906C8" w:rsidP="0079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</w:p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Открытый просмотр образовательной деятельности по графику</w:t>
            </w:r>
          </w:p>
        </w:tc>
        <w:tc>
          <w:tcPr>
            <w:tcW w:w="3191" w:type="dxa"/>
          </w:tcPr>
          <w:p w:rsidR="0001754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B45F0D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досуги по плану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нструкора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01754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B44A3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4A35" w:rsidRPr="00FE3933" w:rsidRDefault="00B44A35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День птиц – 1 апреля</w:t>
            </w:r>
          </w:p>
        </w:tc>
        <w:tc>
          <w:tcPr>
            <w:tcW w:w="3191" w:type="dxa"/>
          </w:tcPr>
          <w:p w:rsidR="009011A7" w:rsidRPr="00FE3933" w:rsidRDefault="009011A7" w:rsidP="009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A35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B45F0D" w:rsidP="002E0D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«День космонавтики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праздник в </w:t>
            </w:r>
            <w:r w:rsidR="002E0D0B" w:rsidRPr="00FE3933">
              <w:rPr>
                <w:rFonts w:ascii="Times New Roman" w:hAnsi="Times New Roman" w:cs="Times New Roman"/>
                <w:sz w:val="24"/>
                <w:szCs w:val="24"/>
              </w:rPr>
              <w:t>старшей и подготовительной к школе группах</w:t>
            </w:r>
          </w:p>
        </w:tc>
        <w:tc>
          <w:tcPr>
            <w:tcW w:w="3191" w:type="dxa"/>
          </w:tcPr>
          <w:p w:rsidR="009011A7" w:rsidRPr="00FE3933" w:rsidRDefault="009011A7" w:rsidP="009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54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B45F0D">
        <w:tc>
          <w:tcPr>
            <w:tcW w:w="675" w:type="dxa"/>
          </w:tcPr>
          <w:p w:rsidR="002E0D0B" w:rsidRPr="00FE3933" w:rsidRDefault="002E0D0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2E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«Космос»</w:t>
            </w:r>
          </w:p>
        </w:tc>
        <w:tc>
          <w:tcPr>
            <w:tcW w:w="3191" w:type="dxa"/>
          </w:tcPr>
          <w:p w:rsidR="002E0D0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B44A3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произведениям</w:t>
            </w:r>
          </w:p>
          <w:p w:rsidR="00B44A35" w:rsidRPr="00FE3933" w:rsidRDefault="00B44A35" w:rsidP="00B4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Г.Тукая.</w:t>
            </w:r>
          </w:p>
        </w:tc>
        <w:tc>
          <w:tcPr>
            <w:tcW w:w="3191" w:type="dxa"/>
          </w:tcPr>
          <w:p w:rsidR="00B44A35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обучению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B44A3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«Бе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Тукайлыхалык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» - вечер поэзии,</w:t>
            </w:r>
          </w:p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ознакомление с творчеством Г.Тукая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7906C8" w:rsidRPr="00FE3933" w:rsidRDefault="007906C8" w:rsidP="0079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A35" w:rsidRPr="00FE3933" w:rsidRDefault="007906C8" w:rsidP="00790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обучению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2E0D0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для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3191" w:type="dxa"/>
          </w:tcPr>
          <w:p w:rsidR="0001754B" w:rsidRPr="00FE3933" w:rsidRDefault="00B676A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2E0D0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. для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род-ей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«Психологическая готовность к школе»</w:t>
            </w:r>
          </w:p>
        </w:tc>
        <w:tc>
          <w:tcPr>
            <w:tcW w:w="3191" w:type="dxa"/>
          </w:tcPr>
          <w:p w:rsidR="0001754B" w:rsidRPr="00FE3933" w:rsidRDefault="00B676A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2E0D0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Акция добрых дел по благоустройству территории</w:t>
            </w:r>
          </w:p>
        </w:tc>
        <w:tc>
          <w:tcPr>
            <w:tcW w:w="3191" w:type="dxa"/>
          </w:tcPr>
          <w:p w:rsidR="0001754B" w:rsidRPr="00FE3933" w:rsidRDefault="00B676A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B67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с разной тематикой в зависимостиот возраста детей и запросов родителей</w:t>
            </w:r>
          </w:p>
        </w:tc>
        <w:tc>
          <w:tcPr>
            <w:tcW w:w="3191" w:type="dxa"/>
          </w:tcPr>
          <w:p w:rsidR="0001754B" w:rsidRPr="00FE3933" w:rsidRDefault="00B676A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63CF1" w:rsidRPr="00FE3933" w:rsidRDefault="00263CF1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E0D0B" w:rsidRPr="00FE3933" w:rsidTr="00AD4843">
        <w:tc>
          <w:tcPr>
            <w:tcW w:w="9571" w:type="dxa"/>
            <w:gridSpan w:val="3"/>
          </w:tcPr>
          <w:p w:rsidR="002E0D0B" w:rsidRPr="00FE3933" w:rsidRDefault="002E0D0B" w:rsidP="002E0D0B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Май  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2E0D0B" w:rsidRPr="00FE3933" w:rsidRDefault="002E0D0B" w:rsidP="00AD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2E0D0B" w:rsidRPr="00FE3933" w:rsidRDefault="002E0D0B" w:rsidP="00AD4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Составление годовых отчётов</w:t>
            </w:r>
          </w:p>
        </w:tc>
        <w:tc>
          <w:tcPr>
            <w:tcW w:w="3191" w:type="dxa"/>
          </w:tcPr>
          <w:p w:rsidR="002E0D0B" w:rsidRPr="00FE3933" w:rsidRDefault="008F1938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прогулочных участков</w:t>
            </w:r>
          </w:p>
        </w:tc>
        <w:tc>
          <w:tcPr>
            <w:tcW w:w="3191" w:type="dxa"/>
          </w:tcPr>
          <w:p w:rsidR="002E0D0B" w:rsidRPr="00FE3933" w:rsidRDefault="008F1938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1938" w:rsidRPr="00FE3933" w:rsidRDefault="008F1938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Организация выпуска детей в школу</w:t>
            </w:r>
          </w:p>
        </w:tc>
        <w:tc>
          <w:tcPr>
            <w:tcW w:w="3191" w:type="dxa"/>
          </w:tcPr>
          <w:p w:rsidR="002E0D0B" w:rsidRPr="00FE3933" w:rsidRDefault="008F1938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1938" w:rsidRPr="00FE3933" w:rsidRDefault="008F1938" w:rsidP="008F1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1938" w:rsidRPr="00FE3933" w:rsidRDefault="008F1938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в соответствии с ФГОС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1" w:type="dxa"/>
          </w:tcPr>
          <w:p w:rsidR="008F1938" w:rsidRPr="00FE3933" w:rsidRDefault="008F1938" w:rsidP="008F1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693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на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оздоровительныйпериод.</w:t>
            </w:r>
          </w:p>
        </w:tc>
        <w:tc>
          <w:tcPr>
            <w:tcW w:w="3191" w:type="dxa"/>
          </w:tcPr>
          <w:p w:rsidR="00693124" w:rsidRPr="00FE3933" w:rsidRDefault="00693124" w:rsidP="00693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Default="002E0D0B" w:rsidP="00AD48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 №4. Итоговый</w:t>
            </w:r>
          </w:p>
          <w:p w:rsidR="004E6F68" w:rsidRDefault="004E6F68" w:rsidP="004E6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«Поддержка инициативы и самостоятельности дошкольников в организации трудовой и игровой деятельности на прогулке».</w:t>
            </w:r>
          </w:p>
          <w:p w:rsidR="004E6F68" w:rsidRDefault="004E6F68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повышения профессиональной компетентности педагогов, выявление и распространение положительного педагогического опыта.</w:t>
            </w:r>
          </w:p>
          <w:p w:rsidR="00FB6F98" w:rsidRPr="00FB6F98" w:rsidRDefault="00FB6F98" w:rsidP="00FB6F98">
            <w:pPr>
              <w:pStyle w:val="a3"/>
              <w:ind w:left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1.</w:t>
            </w:r>
            <w:r w:rsidRPr="00D45182">
              <w:rPr>
                <w:rFonts w:ascii="Times New Roman" w:hAnsi="Times New Roman"/>
                <w:sz w:val="24"/>
                <w:szCs w:val="24"/>
                <w:u w:val="single"/>
              </w:rPr>
              <w:t>Консультация с иллюстрацией опыта</w:t>
            </w:r>
            <w:r w:rsidRPr="00D45182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поддержки инициативы и самостоятельности дошкольников на прогулке в </w:t>
            </w:r>
            <w:r w:rsidRPr="00D451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разные сезоны». </w:t>
            </w:r>
            <w:r w:rsidRPr="00D45182">
              <w:rPr>
                <w:rFonts w:ascii="Times New Roman" w:hAnsi="Times New Roman"/>
                <w:sz w:val="24"/>
                <w:szCs w:val="24"/>
              </w:rPr>
              <w:br/>
            </w:r>
            <w:r w:rsidRPr="00FB23CE">
              <w:rPr>
                <w:rFonts w:ascii="Times New Roman" w:hAnsi="Times New Roman"/>
                <w:sz w:val="24"/>
                <w:szCs w:val="24"/>
              </w:rPr>
              <w:t>2</w:t>
            </w:r>
            <w:r w:rsidRPr="00FB23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Просмотр </w:t>
            </w:r>
            <w:proofErr w:type="gramStart"/>
            <w:r w:rsidRPr="00FB23CE">
              <w:rPr>
                <w:rFonts w:ascii="Times New Roman" w:hAnsi="Times New Roman"/>
                <w:sz w:val="24"/>
                <w:szCs w:val="24"/>
                <w:u w:val="single"/>
              </w:rPr>
              <w:t>видео–фрагмента</w:t>
            </w:r>
            <w:proofErr w:type="gramEnd"/>
            <w:r w:rsidRPr="00FB23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прогулки</w:t>
            </w:r>
            <w:r w:rsidRPr="00FB23CE">
              <w:rPr>
                <w:rFonts w:ascii="Times New Roman" w:hAnsi="Times New Roman"/>
                <w:sz w:val="24"/>
                <w:szCs w:val="24"/>
              </w:rPr>
              <w:t xml:space="preserve"> с демонстрацией методов поддержки инициативы и самостоятельности дошкольников в трудовой и игровой деятельности.</w:t>
            </w:r>
            <w:r w:rsidRPr="00FB23CE">
              <w:rPr>
                <w:rFonts w:ascii="Times New Roman" w:hAnsi="Times New Roman"/>
                <w:sz w:val="24"/>
                <w:szCs w:val="24"/>
              </w:rPr>
              <w:br/>
              <w:t>3.</w:t>
            </w:r>
            <w:r w:rsidRPr="00FB23CE">
              <w:rPr>
                <w:rFonts w:ascii="Times New Roman" w:hAnsi="Times New Roman"/>
                <w:sz w:val="24"/>
                <w:szCs w:val="24"/>
                <w:u w:val="single"/>
              </w:rPr>
              <w:t>Мастер-класс</w:t>
            </w:r>
            <w:r w:rsidRPr="00FB23CE">
              <w:rPr>
                <w:rFonts w:ascii="Times New Roman" w:hAnsi="Times New Roman"/>
                <w:sz w:val="24"/>
                <w:szCs w:val="24"/>
              </w:rPr>
              <w:t xml:space="preserve"> «Использование многофункциональных пособий и игр для поддержки инициативы и самостоятельности детей в разных видах деятельности на прогулке».</w:t>
            </w:r>
          </w:p>
          <w:p w:rsidR="00FB6F98" w:rsidRPr="004E6F68" w:rsidRDefault="00FB6F98" w:rsidP="00FB6F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3CE">
              <w:rPr>
                <w:rFonts w:ascii="Times New Roman" w:hAnsi="Times New Roman" w:cs="Times New Roman"/>
                <w:sz w:val="24"/>
                <w:szCs w:val="24"/>
              </w:rPr>
              <w:t>- пособия и игры, созданные для детей или вместе с детьми;</w:t>
            </w:r>
          </w:p>
          <w:p w:rsidR="00DE5814" w:rsidRPr="00F55082" w:rsidRDefault="00FB6F98" w:rsidP="00DE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5814" w:rsidRPr="00F55082">
              <w:rPr>
                <w:rFonts w:ascii="Times New Roman" w:hAnsi="Times New Roman" w:cs="Times New Roman"/>
                <w:sz w:val="24"/>
                <w:szCs w:val="24"/>
              </w:rPr>
              <w:t>. Анализ выполнения годовых задач 2020- 2021уч</w:t>
            </w:r>
            <w:proofErr w:type="gramStart"/>
            <w:r w:rsidR="00DE5814" w:rsidRPr="00F550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DE5814" w:rsidRPr="00F55082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работы педагогического коллектива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E5814" w:rsidRPr="00F55082" w:rsidRDefault="00FB6F98" w:rsidP="00DE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ФОП</w:t>
            </w:r>
            <w:r w:rsidR="00DE5814"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ДО в </w:t>
            </w:r>
            <w:proofErr w:type="gramStart"/>
            <w:r w:rsidR="00DE5814" w:rsidRPr="00F55082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="00DE5814"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3.Эффективность кружковой работы и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</w:p>
          <w:p w:rsidR="00DE5814" w:rsidRPr="00F55082" w:rsidRDefault="00DE5814" w:rsidP="00DE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</w:t>
            </w:r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4. Анализ работы педагогического коллектива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реализации обучения детей двум государственным</w:t>
            </w:r>
          </w:p>
          <w:p w:rsidR="00DE5814" w:rsidRPr="00F55082" w:rsidRDefault="00DE5814" w:rsidP="00DE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языкам РТ</w:t>
            </w:r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5. Утверждение плана работы на </w:t>
            </w:r>
            <w:proofErr w:type="spell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летне</w:t>
            </w:r>
            <w:proofErr w:type="spell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период, режима дня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теплый</w:t>
            </w:r>
          </w:p>
          <w:p w:rsidR="00DE5814" w:rsidRPr="00F55082" w:rsidRDefault="00DE5814" w:rsidP="00DE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период (на лето)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ворческие задания на летний период работы</w:t>
            </w:r>
          </w:p>
          <w:p w:rsidR="00DE5814" w:rsidRPr="00FE3933" w:rsidRDefault="00DE5814" w:rsidP="00DE58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6. Составление проек</w:t>
            </w:r>
            <w:r w:rsidR="0044746F" w:rsidRPr="00F55082">
              <w:rPr>
                <w:rFonts w:ascii="Times New Roman" w:hAnsi="Times New Roman" w:cs="Times New Roman"/>
                <w:sz w:val="24"/>
                <w:szCs w:val="24"/>
              </w:rPr>
              <w:t>та годо</w:t>
            </w:r>
            <w:r w:rsidR="004E6F68">
              <w:rPr>
                <w:rFonts w:ascii="Times New Roman" w:hAnsi="Times New Roman" w:cs="Times New Roman"/>
                <w:sz w:val="24"/>
                <w:szCs w:val="24"/>
              </w:rPr>
              <w:t>вого плана работы на 2024-2025</w:t>
            </w: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191" w:type="dxa"/>
          </w:tcPr>
          <w:p w:rsidR="00A22EEC" w:rsidRPr="00FE3933" w:rsidRDefault="00A22EEC" w:rsidP="00A22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2E0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2E0D0B" w:rsidRPr="00FE3933" w:rsidRDefault="002E0D0B" w:rsidP="002E0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Проведение педагогической диагностики в условияхФГОС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2E0D0B" w:rsidRPr="00FE3933" w:rsidRDefault="002E0D0B" w:rsidP="00E41B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Организация работы с детьми в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оздоровительныйпериод</w:t>
            </w:r>
          </w:p>
        </w:tc>
        <w:tc>
          <w:tcPr>
            <w:tcW w:w="3191" w:type="dxa"/>
          </w:tcPr>
          <w:p w:rsidR="002E0D0B" w:rsidRPr="00FE3933" w:rsidRDefault="00E41BA4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2E0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2E0D0B" w:rsidRPr="00FE3933" w:rsidRDefault="002E0D0B" w:rsidP="002E0D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Проведение итоговых родительских собраний</w:t>
            </w:r>
          </w:p>
        </w:tc>
        <w:tc>
          <w:tcPr>
            <w:tcW w:w="3191" w:type="dxa"/>
          </w:tcPr>
          <w:p w:rsidR="00056ABA" w:rsidRPr="00FE3933" w:rsidRDefault="00056ABA" w:rsidP="0005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утренника «День победы»</w:t>
            </w:r>
          </w:p>
        </w:tc>
        <w:tc>
          <w:tcPr>
            <w:tcW w:w="3191" w:type="dxa"/>
          </w:tcPr>
          <w:p w:rsidR="00056ABA" w:rsidRPr="00FE3933" w:rsidRDefault="00056ABA" w:rsidP="0005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056ABA" w:rsidP="00056A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выпускного бала</w:t>
            </w:r>
          </w:p>
        </w:tc>
        <w:tc>
          <w:tcPr>
            <w:tcW w:w="3191" w:type="dxa"/>
          </w:tcPr>
          <w:p w:rsidR="00056ABA" w:rsidRPr="00FE3933" w:rsidRDefault="00056ABA" w:rsidP="0005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056ABA" w:rsidP="00056A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Утренник «День победы».</w:t>
            </w:r>
          </w:p>
        </w:tc>
        <w:tc>
          <w:tcPr>
            <w:tcW w:w="3191" w:type="dxa"/>
          </w:tcPr>
          <w:p w:rsidR="00E41BA4" w:rsidRPr="00FE3933" w:rsidRDefault="00E41BA4" w:rsidP="00E4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E41BA4" w:rsidP="00E41B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7C76" w:rsidRPr="00FE3933" w:rsidTr="00AD4843">
        <w:tc>
          <w:tcPr>
            <w:tcW w:w="675" w:type="dxa"/>
          </w:tcPr>
          <w:p w:rsidR="004A7C76" w:rsidRPr="00FE3933" w:rsidRDefault="004A7C76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4A7C76" w:rsidRPr="00FE3933" w:rsidRDefault="004A7C76" w:rsidP="00E41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рисунка: «Спасибо бабушке и дедуза великую Победу»</w:t>
            </w:r>
          </w:p>
        </w:tc>
        <w:tc>
          <w:tcPr>
            <w:tcW w:w="3191" w:type="dxa"/>
          </w:tcPr>
          <w:p w:rsidR="004A7C76" w:rsidRPr="00FE3933" w:rsidRDefault="00056ABA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2E0D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3191" w:type="dxa"/>
          </w:tcPr>
          <w:p w:rsidR="008A38F1" w:rsidRPr="00FE3933" w:rsidRDefault="008A38F1" w:rsidP="008A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8A38F1" w:rsidP="008A3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Работа в цветнике и на огороде</w:t>
            </w:r>
          </w:p>
        </w:tc>
        <w:tc>
          <w:tcPr>
            <w:tcW w:w="3191" w:type="dxa"/>
          </w:tcPr>
          <w:p w:rsidR="002E0D0B" w:rsidRPr="00FE3933" w:rsidRDefault="00056ABA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8A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 развлекательные мероприятия по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плануфиз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нструктораи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муз. рук-ля</w:t>
            </w:r>
          </w:p>
        </w:tc>
        <w:tc>
          <w:tcPr>
            <w:tcW w:w="3191" w:type="dxa"/>
          </w:tcPr>
          <w:p w:rsidR="008A38F1" w:rsidRPr="00FE3933" w:rsidRDefault="008A38F1" w:rsidP="008A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8A38F1" w:rsidP="008A3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2E0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собрание «Итоги работы ДОУ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заучебный год»</w:t>
            </w:r>
          </w:p>
        </w:tc>
        <w:tc>
          <w:tcPr>
            <w:tcW w:w="3191" w:type="dxa"/>
          </w:tcPr>
          <w:p w:rsidR="002E0D0B" w:rsidRPr="00FE3933" w:rsidRDefault="008A38F1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работы</w:t>
            </w:r>
          </w:p>
        </w:tc>
        <w:tc>
          <w:tcPr>
            <w:tcW w:w="3191" w:type="dxa"/>
          </w:tcPr>
          <w:p w:rsidR="002E0D0B" w:rsidRPr="00FE3933" w:rsidRDefault="008A38F1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Групповые итоговые собрания</w:t>
            </w:r>
          </w:p>
        </w:tc>
        <w:tc>
          <w:tcPr>
            <w:tcW w:w="3191" w:type="dxa"/>
          </w:tcPr>
          <w:p w:rsidR="002E0D0B" w:rsidRPr="00FE3933" w:rsidRDefault="008A38F1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благоустройству территории</w:t>
            </w:r>
          </w:p>
        </w:tc>
        <w:tc>
          <w:tcPr>
            <w:tcW w:w="3191" w:type="dxa"/>
          </w:tcPr>
          <w:p w:rsidR="002E0D0B" w:rsidRPr="00FE3933" w:rsidRDefault="008A38F1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Выпускной бал «До свиданья, детский сад!»</w:t>
            </w:r>
          </w:p>
        </w:tc>
        <w:tc>
          <w:tcPr>
            <w:tcW w:w="3191" w:type="dxa"/>
          </w:tcPr>
          <w:p w:rsidR="008A38F1" w:rsidRPr="00FE3933" w:rsidRDefault="008A38F1" w:rsidP="008A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8A38F1" w:rsidP="008A3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D87AF1" w:rsidRPr="00FE3933" w:rsidRDefault="00D87AF1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97B" w:rsidRDefault="00A0197B" w:rsidP="00963F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F5C" w:rsidRPr="00FE3933" w:rsidRDefault="00963F5C" w:rsidP="00963F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Работа педагогического совета</w:t>
      </w:r>
    </w:p>
    <w:tbl>
      <w:tblPr>
        <w:tblStyle w:val="ab"/>
        <w:tblW w:w="9856" w:type="dxa"/>
        <w:tblLayout w:type="fixed"/>
        <w:tblLook w:val="04A0" w:firstRow="1" w:lastRow="0" w:firstColumn="1" w:lastColumn="0" w:noHBand="0" w:noVBand="1"/>
      </w:tblPr>
      <w:tblGrid>
        <w:gridCol w:w="1050"/>
        <w:gridCol w:w="1056"/>
        <w:gridCol w:w="3105"/>
        <w:gridCol w:w="993"/>
        <w:gridCol w:w="1701"/>
        <w:gridCol w:w="1951"/>
      </w:tblGrid>
      <w:tr w:rsidR="00963F5C" w:rsidRPr="0044746F" w:rsidTr="000A1B48">
        <w:tc>
          <w:tcPr>
            <w:tcW w:w="2106" w:type="dxa"/>
            <w:gridSpan w:val="2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105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Повестка дня </w:t>
            </w: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993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рассмотрения вопроса</w:t>
            </w:r>
          </w:p>
        </w:tc>
        <w:tc>
          <w:tcPr>
            <w:tcW w:w="1701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Метод сбора информации</w:t>
            </w:r>
          </w:p>
        </w:tc>
        <w:tc>
          <w:tcPr>
            <w:tcW w:w="1951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963F5C" w:rsidRPr="0044746F" w:rsidTr="000A1B48">
        <w:trPr>
          <w:trHeight w:val="529"/>
        </w:trPr>
        <w:tc>
          <w:tcPr>
            <w:tcW w:w="1050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105" w:type="dxa"/>
            <w:vMerge w:val="restart"/>
          </w:tcPr>
          <w:p w:rsidR="002F5EBE" w:rsidRDefault="002F5EBE" w:rsidP="000A1B48">
            <w:pPr>
              <w:rPr>
                <w:rFonts w:ascii="Times New Roman" w:hAnsi="Times New Roman" w:cs="Times New Roman"/>
                <w:b/>
                <w:bCs/>
              </w:rPr>
            </w:pPr>
            <w:r w:rsidRPr="002F5EBE">
              <w:rPr>
                <w:rFonts w:ascii="Times New Roman" w:hAnsi="Times New Roman" w:cs="Times New Roman"/>
                <w:b/>
                <w:bCs/>
              </w:rPr>
              <w:t>Педсовет №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 </w:t>
            </w:r>
          </w:p>
          <w:p w:rsidR="00963F5C" w:rsidRPr="00684920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Установочный.</w:t>
            </w:r>
          </w:p>
          <w:p w:rsidR="00963F5C" w:rsidRPr="00684920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849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наметить основные направления работы коллектива детского сада на учебный год</w:t>
            </w:r>
          </w:p>
          <w:p w:rsidR="00963F5C" w:rsidRPr="00684920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1.Анализ работы за </w:t>
            </w:r>
            <w:proofErr w:type="spellStart"/>
            <w:r w:rsidR="00520256">
              <w:rPr>
                <w:rFonts w:ascii="Times New Roman" w:hAnsi="Times New Roman" w:cs="Times New Roman"/>
                <w:sz w:val="24"/>
                <w:szCs w:val="24"/>
              </w:rPr>
              <w:t>летн</w:t>
            </w:r>
            <w:r w:rsidR="003577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35777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период. </w:t>
            </w:r>
          </w:p>
          <w:p w:rsidR="00963F5C" w:rsidRPr="00684920" w:rsidRDefault="00963F5C" w:rsidP="000A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2.Утверждение воспитательно - образовательного плана работы, годового календарного графика </w:t>
            </w:r>
            <w:r w:rsidR="008B4A68">
              <w:rPr>
                <w:rFonts w:ascii="Times New Roman" w:hAnsi="Times New Roman" w:cs="Times New Roman"/>
                <w:sz w:val="24"/>
                <w:szCs w:val="24"/>
              </w:rPr>
              <w:t>работы, учебного плана на 2023-2024</w:t>
            </w: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3.Утверждение расписания ООД, рабочих программ специалистов и воспитателей групп, работы кружков.</w:t>
            </w:r>
          </w:p>
        </w:tc>
        <w:tc>
          <w:tcPr>
            <w:tcW w:w="993" w:type="dxa"/>
            <w:vMerge w:val="restart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63F5C" w:rsidRPr="00684920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>Рекомендации августовской конференции изучение литературы, анализ работы за прошедший год</w:t>
            </w:r>
          </w:p>
        </w:tc>
        <w:tc>
          <w:tcPr>
            <w:tcW w:w="1951" w:type="dxa"/>
            <w:vMerge w:val="restart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963F5C" w:rsidRPr="0044746F" w:rsidTr="000A1B48">
        <w:trPr>
          <w:trHeight w:val="3774"/>
        </w:trPr>
        <w:tc>
          <w:tcPr>
            <w:tcW w:w="1050" w:type="dxa"/>
          </w:tcPr>
          <w:p w:rsidR="00963F5C" w:rsidRPr="00684920" w:rsidRDefault="00345B2D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01.08.22</w:t>
            </w:r>
          </w:p>
        </w:tc>
        <w:tc>
          <w:tcPr>
            <w:tcW w:w="1056" w:type="dxa"/>
          </w:tcPr>
          <w:p w:rsidR="00963F5C" w:rsidRPr="00684920" w:rsidRDefault="00345B2D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31.08.22</w:t>
            </w:r>
          </w:p>
        </w:tc>
        <w:tc>
          <w:tcPr>
            <w:tcW w:w="3105" w:type="dxa"/>
            <w:vMerge/>
          </w:tcPr>
          <w:p w:rsidR="00963F5C" w:rsidRPr="0044746F" w:rsidRDefault="00963F5C" w:rsidP="000A1B4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</w:tcPr>
          <w:p w:rsidR="00963F5C" w:rsidRPr="0044746F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:rsidR="00963F5C" w:rsidRPr="0044746F" w:rsidRDefault="00963F5C" w:rsidP="000A1B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1" w:type="dxa"/>
            <w:vMerge/>
          </w:tcPr>
          <w:p w:rsidR="00963F5C" w:rsidRPr="0044746F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63F5C" w:rsidRPr="0044746F" w:rsidTr="000A1B48">
        <w:trPr>
          <w:trHeight w:val="3294"/>
        </w:trPr>
        <w:tc>
          <w:tcPr>
            <w:tcW w:w="1050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01.11.20</w:t>
            </w:r>
          </w:p>
        </w:tc>
        <w:tc>
          <w:tcPr>
            <w:tcW w:w="1056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25.11.20</w:t>
            </w:r>
          </w:p>
        </w:tc>
        <w:tc>
          <w:tcPr>
            <w:tcW w:w="3105" w:type="dxa"/>
          </w:tcPr>
          <w:p w:rsidR="002F5EBE" w:rsidRDefault="002F5EBE" w:rsidP="002F5E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5EBE">
              <w:rPr>
                <w:rFonts w:ascii="Times New Roman" w:hAnsi="Times New Roman" w:cs="Times New Roman"/>
                <w:b/>
                <w:bCs/>
              </w:rPr>
              <w:t xml:space="preserve">Педсовет №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2F5EBE" w:rsidRPr="002F5EBE" w:rsidRDefault="002F5EBE" w:rsidP="002F5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>Поддержка инициативы и самостоятельности дошкольников в разных видах деятельности.</w:t>
            </w:r>
          </w:p>
          <w:p w:rsidR="002F5EBE" w:rsidRPr="002F5EBE" w:rsidRDefault="002F5EBE" w:rsidP="002F5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повышения профессиональной компетентности педагогов, выявление и распространение положительного 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опыта.</w:t>
            </w:r>
          </w:p>
          <w:p w:rsidR="002F5EBE" w:rsidRPr="002F5EBE" w:rsidRDefault="002F5EBE" w:rsidP="002F5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br/>
              <w:t>- познакомить педагогов с новыми технологиями и методами, направленными на поддержку инициативы и самостоятельности детей;</w:t>
            </w:r>
          </w:p>
          <w:p w:rsidR="002F5EBE" w:rsidRPr="002F5EBE" w:rsidRDefault="002F5EBE" w:rsidP="002F5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>- ориентировать педагогов на создание РППС, обеспечивающей   поддержку детской инициативы и самостоятельности в разных видах деятельности;</w:t>
            </w:r>
          </w:p>
          <w:p w:rsidR="002F5EBE" w:rsidRPr="002F5EBE" w:rsidRDefault="002F5EBE" w:rsidP="002F5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взаимосвязь работы Профессиональных образовательных сообществ и РМО </w:t>
            </w:r>
            <w:r w:rsidRPr="002F5E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воспитателей, работающих с детьми </w:t>
            </w:r>
            <w:proofErr w:type="gramStart"/>
            <w:r w:rsidRPr="002F5EBE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</w:t>
            </w:r>
            <w:proofErr w:type="gramEnd"/>
            <w:r w:rsidRPr="002F5E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F5EBE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возраста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2F5EBE">
              <w:rPr>
                <w:rFonts w:ascii="Times New Roman" w:hAnsi="Times New Roman" w:cs="Times New Roman"/>
                <w:sz w:val="24"/>
                <w:szCs w:val="24"/>
              </w:rPr>
              <w:t xml:space="preserve"> целью трансляции эффективных практик работы с детьми.</w:t>
            </w:r>
            <w:r w:rsidRPr="002F5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Итоги тематического контроля «Организация двигательного режима воспитанников </w:t>
            </w:r>
            <w:proofErr w:type="spellStart"/>
            <w:r w:rsidRPr="002F5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ДОУ»</w:t>
            </w:r>
            <w:proofErr w:type="gramStart"/>
            <w:r w:rsidRPr="002F5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>аведующий</w:t>
            </w:r>
            <w:proofErr w:type="spellEnd"/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>Фаизова</w:t>
            </w:r>
            <w:proofErr w:type="spellEnd"/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  <w:p w:rsidR="002F5EBE" w:rsidRPr="002F5EBE" w:rsidRDefault="002F5EBE" w:rsidP="002F5EB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5EBE">
              <w:rPr>
                <w:color w:val="000000"/>
              </w:rPr>
              <w:t>Выступления:</w:t>
            </w:r>
          </w:p>
          <w:p w:rsidR="00963F5C" w:rsidRPr="00E7569B" w:rsidRDefault="002F5EBE" w:rsidP="002F5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</w:rPr>
              <w:t>1.</w:t>
            </w:r>
            <w:r w:rsidRPr="002F5EBE">
              <w:rPr>
                <w:rFonts w:ascii="Times New Roman" w:hAnsi="Times New Roman" w:cs="Times New Roman"/>
                <w:u w:val="single"/>
              </w:rPr>
              <w:t>Консультация</w:t>
            </w:r>
            <w:proofErr w:type="gramStart"/>
            <w:r w:rsidRPr="002F5EBE">
              <w:rPr>
                <w:rFonts w:ascii="Times New Roman" w:hAnsi="Times New Roman" w:cs="Times New Roman"/>
              </w:rPr>
              <w:t>«Ч</w:t>
            </w:r>
            <w:proofErr w:type="gramEnd"/>
            <w:r w:rsidRPr="002F5EBE">
              <w:rPr>
                <w:rFonts w:ascii="Times New Roman" w:hAnsi="Times New Roman" w:cs="Times New Roman"/>
              </w:rPr>
              <w:t>то такое «детская инициатива и самостоятельность». Способы и направления поддержки детской инициативы и самостоятельности в дошкольном возрасте. Денисова С.А.</w:t>
            </w:r>
            <w:r w:rsidRPr="002F5EBE">
              <w:rPr>
                <w:rFonts w:ascii="Times New Roman" w:hAnsi="Times New Roman" w:cs="Times New Roman"/>
              </w:rPr>
              <w:br/>
              <w:t>2.</w:t>
            </w:r>
            <w:r w:rsidRPr="002F5EBE">
              <w:rPr>
                <w:rFonts w:ascii="Times New Roman" w:hAnsi="Times New Roman" w:cs="Times New Roman"/>
                <w:u w:val="single"/>
              </w:rPr>
              <w:t>Мастер-класс</w:t>
            </w:r>
            <w:r w:rsidRPr="002F5EBE">
              <w:rPr>
                <w:rFonts w:ascii="Times New Roman" w:hAnsi="Times New Roman" w:cs="Times New Roman"/>
              </w:rPr>
              <w:t xml:space="preserve"> «Планирование детской деятельности в центрах активности с использованием методов поддержки инициативы и самостоятельности» </w:t>
            </w:r>
            <w:proofErr w:type="spellStart"/>
            <w:r w:rsidRPr="002F5EBE">
              <w:rPr>
                <w:rFonts w:ascii="Times New Roman" w:hAnsi="Times New Roman" w:cs="Times New Roman"/>
              </w:rPr>
              <w:t>Ахсанова</w:t>
            </w:r>
            <w:proofErr w:type="spellEnd"/>
            <w:r w:rsidRPr="002F5EBE">
              <w:rPr>
                <w:rFonts w:ascii="Times New Roman" w:hAnsi="Times New Roman" w:cs="Times New Roman"/>
              </w:rPr>
              <w:t xml:space="preserve"> А.В.</w:t>
            </w:r>
            <w:r w:rsidRPr="002F5EBE">
              <w:rPr>
                <w:rFonts w:ascii="Times New Roman" w:hAnsi="Times New Roman" w:cs="Times New Roman"/>
              </w:rPr>
              <w:br/>
              <w:t>3.</w:t>
            </w:r>
            <w:r w:rsidRPr="002F5EBE">
              <w:rPr>
                <w:rFonts w:ascii="Times New Roman" w:hAnsi="Times New Roman" w:cs="Times New Roman"/>
                <w:u w:val="single"/>
              </w:rPr>
              <w:t>Презентация опыта:</w:t>
            </w:r>
            <w:r w:rsidRPr="002F5EBE">
              <w:rPr>
                <w:rFonts w:ascii="Times New Roman" w:hAnsi="Times New Roman" w:cs="Times New Roman"/>
              </w:rPr>
              <w:t xml:space="preserve"> «Особенности создания РППС в группе для поддержки инициативы и самостоятельности». Хакимова Г.Ф.</w:t>
            </w:r>
            <w:r>
              <w:br/>
            </w:r>
          </w:p>
        </w:tc>
        <w:tc>
          <w:tcPr>
            <w:tcW w:w="993" w:type="dxa"/>
          </w:tcPr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рекоме</w:t>
            </w:r>
            <w:r w:rsidRPr="00E75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ндации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1701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методической литературы по проблеме, собеседование с педагогами, анкетирование</w:t>
            </w:r>
          </w:p>
          <w:p w:rsidR="00963F5C" w:rsidRPr="00E7569B" w:rsidRDefault="00963F5C" w:rsidP="000A1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организации эффективной </w:t>
            </w:r>
            <w:r w:rsidRPr="00E75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работы</w:t>
            </w:r>
          </w:p>
          <w:p w:rsidR="00963F5C" w:rsidRPr="00E7569B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7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 </w:t>
            </w:r>
          </w:p>
          <w:p w:rsidR="00963F5C" w:rsidRPr="00E7569B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коммуникативном</w:t>
            </w: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развитию</w:t>
            </w: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в соответствии с ФГОС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Заведующий</w:t>
            </w:r>
          </w:p>
        </w:tc>
      </w:tr>
      <w:tr w:rsidR="00963F5C" w:rsidRPr="0044746F" w:rsidTr="000A1B48">
        <w:trPr>
          <w:trHeight w:val="1291"/>
        </w:trPr>
        <w:tc>
          <w:tcPr>
            <w:tcW w:w="1050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01.03.21</w:t>
            </w:r>
          </w:p>
        </w:tc>
        <w:tc>
          <w:tcPr>
            <w:tcW w:w="1056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30.03.21</w:t>
            </w:r>
          </w:p>
        </w:tc>
        <w:tc>
          <w:tcPr>
            <w:tcW w:w="3105" w:type="dxa"/>
          </w:tcPr>
          <w:p w:rsidR="002F5EBE" w:rsidRDefault="00E7569B" w:rsidP="002F5E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5EBE">
              <w:rPr>
                <w:rFonts w:ascii="Times New Roman" w:hAnsi="Times New Roman" w:cs="Times New Roman"/>
                <w:b/>
                <w:bCs/>
              </w:rPr>
              <w:t xml:space="preserve">Педсовет № 3 </w:t>
            </w:r>
          </w:p>
          <w:p w:rsidR="002F5EBE" w:rsidRPr="002F5EBE" w:rsidRDefault="002F5EBE" w:rsidP="002F5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«Поддержка инициативы и самостоятельности дошкольников в познавательной деятельности». Заведующий </w:t>
            </w:r>
            <w:proofErr w:type="spellStart"/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>Фаизова</w:t>
            </w:r>
            <w:proofErr w:type="spellEnd"/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  <w:p w:rsidR="002F5EBE" w:rsidRPr="002F5EBE" w:rsidRDefault="002F5EBE" w:rsidP="002F5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F5EBE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2F5EBE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повышения профессиональной компетентности педагогов, выявление и распространение положительного педагогического опыта.</w:t>
            </w:r>
          </w:p>
          <w:p w:rsidR="002F5EBE" w:rsidRPr="002F5EBE" w:rsidRDefault="002F5EBE" w:rsidP="002F5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br/>
              <w:t>- познакомить педагогов с новыми технологиями и методами, направленными на поддержку инициативы и самостоятельности детей;</w:t>
            </w:r>
          </w:p>
          <w:p w:rsidR="002F5EBE" w:rsidRPr="002F5EBE" w:rsidRDefault="002F5EBE" w:rsidP="002F5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>- ориентировать педагогов на создание РППС, обеспечивающей  поддержку детской инициативы и самостоятельности в разных видах деятельности;</w:t>
            </w:r>
          </w:p>
          <w:p w:rsidR="002F5EBE" w:rsidRPr="002F5EBE" w:rsidRDefault="002F5EBE" w:rsidP="002F5EB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5EBE">
              <w:t xml:space="preserve">- обеспечить взаимосвязь работы Профессиональных образовательных </w:t>
            </w:r>
            <w:proofErr w:type="spellStart"/>
            <w:r w:rsidRPr="002F5EBE">
              <w:t>сообществи</w:t>
            </w:r>
            <w:proofErr w:type="spellEnd"/>
            <w:r w:rsidRPr="002F5EBE">
              <w:t xml:space="preserve"> РМО </w:t>
            </w:r>
            <w:r w:rsidRPr="002F5EBE">
              <w:rPr>
                <w:bCs/>
              </w:rPr>
              <w:t xml:space="preserve">воспитателей, работающих с детьми </w:t>
            </w:r>
            <w:proofErr w:type="gramStart"/>
            <w:r w:rsidRPr="002F5EBE">
              <w:rPr>
                <w:bCs/>
              </w:rPr>
              <w:t>дошкольного</w:t>
            </w:r>
            <w:proofErr w:type="gramEnd"/>
            <w:r w:rsidRPr="002F5EBE">
              <w:rPr>
                <w:bCs/>
              </w:rPr>
              <w:t xml:space="preserve"> </w:t>
            </w:r>
            <w:proofErr w:type="spellStart"/>
            <w:r w:rsidRPr="002F5EBE">
              <w:rPr>
                <w:bCs/>
              </w:rPr>
              <w:t>возраста</w:t>
            </w:r>
            <w:r w:rsidRPr="002F5EBE">
              <w:t>с</w:t>
            </w:r>
            <w:proofErr w:type="spellEnd"/>
            <w:r w:rsidRPr="002F5EBE">
              <w:t xml:space="preserve"> целью трансляции эффективных практик работы с детьми.</w:t>
            </w:r>
            <w:r w:rsidRPr="002F5EBE">
              <w:rPr>
                <w:color w:val="000000"/>
              </w:rPr>
              <w:t xml:space="preserve">- «Развитие логического мышления детей дошкольного возраста посредством </w:t>
            </w:r>
            <w:proofErr w:type="spellStart"/>
            <w:r w:rsidRPr="002F5EBE">
              <w:rPr>
                <w:color w:val="000000"/>
              </w:rPr>
              <w:t>логико</w:t>
            </w:r>
            <w:proofErr w:type="spellEnd"/>
            <w:r w:rsidRPr="002F5EBE">
              <w:rPr>
                <w:color w:val="000000"/>
              </w:rPr>
              <w:t xml:space="preserve"> – математических игр». </w:t>
            </w:r>
            <w:r w:rsidRPr="002F5EBE">
              <w:rPr>
                <w:b/>
                <w:color w:val="000000"/>
              </w:rPr>
              <w:t>Денисова С.А.</w:t>
            </w:r>
          </w:p>
          <w:p w:rsidR="00963F5C" w:rsidRPr="00E7569B" w:rsidRDefault="002F5EBE" w:rsidP="002F5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F5E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Показ ООД  по ФЭМП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 xml:space="preserve">  с использованием методов поддержки инициативы и самостоятельности детей дошкольного возраста (возраст на выбор).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2F5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</w:t>
            </w:r>
            <w:proofErr w:type="spellEnd"/>
            <w:proofErr w:type="gramEnd"/>
            <w:r w:rsidRPr="002F5EBE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Pr="002F5E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Консультация с </w:t>
            </w:r>
            <w:r w:rsidRPr="002F5E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иллюстрацией опыта (видео)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«Эффективность применения технологий («Загадка дня», «Линейный календарь», «Волшебная лупа»)для поддержки инициативы и самостоятельности  дошкольников в познавательно-исследовательской деятельности».</w:t>
            </w:r>
            <w:r w:rsidRPr="002F5EBE">
              <w:rPr>
                <w:rFonts w:ascii="Times New Roman" w:hAnsi="Times New Roman" w:cs="Times New Roman"/>
              </w:rPr>
              <w:t xml:space="preserve"> </w:t>
            </w:r>
            <w:r w:rsidRPr="002F5EBE">
              <w:rPr>
                <w:rFonts w:ascii="Times New Roman" w:hAnsi="Times New Roman" w:cs="Times New Roman"/>
                <w:b/>
              </w:rPr>
              <w:t>Хакимова Г.Ф.</w:t>
            </w:r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F5E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Мастер-класс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многофункциональных пособий и игр для поддержки инициативы и самостоятельности детей в познавательной  деятельности»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br/>
              <w:t>- пособия и игры, созданны</w:t>
            </w:r>
            <w:r w:rsidRPr="002F5EBE">
              <w:rPr>
                <w:rFonts w:ascii="Times New Roman" w:hAnsi="Times New Roman" w:cs="Times New Roman"/>
              </w:rPr>
              <w:t xml:space="preserve">е для детей или вместе с детьми </w:t>
            </w:r>
            <w:r w:rsidRPr="002F5EBE">
              <w:rPr>
                <w:rFonts w:ascii="Times New Roman" w:hAnsi="Times New Roman" w:cs="Times New Roman"/>
                <w:b/>
              </w:rPr>
              <w:t>Денисова С.А.</w:t>
            </w:r>
            <w:r w:rsidRPr="002F5EBE">
              <w:rPr>
                <w:rFonts w:ascii="Times New Roman" w:hAnsi="Times New Roman" w:cs="Times New Roman"/>
              </w:rPr>
              <w:t xml:space="preserve"> 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  возможности использования </w:t>
            </w:r>
            <w:proofErr w:type="gramStart"/>
            <w:r w:rsidRPr="002F5E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</w:t>
            </w:r>
            <w:proofErr w:type="gramEnd"/>
            <w:r w:rsidRPr="002F5E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5E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F5EBE">
              <w:rPr>
                <w:rFonts w:ascii="Times New Roman" w:hAnsi="Times New Roman" w:cs="Times New Roman"/>
                <w:sz w:val="24"/>
                <w:szCs w:val="24"/>
              </w:rPr>
              <w:t>-игрушек;</w:t>
            </w:r>
            <w:r w:rsidRPr="002F5E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EBE">
              <w:rPr>
                <w:rFonts w:ascii="Times New Roman" w:hAnsi="Times New Roman" w:cs="Times New Roman"/>
                <w:b/>
              </w:rPr>
              <w:t>Нуруллина</w:t>
            </w:r>
            <w:proofErr w:type="spellEnd"/>
            <w:r w:rsidRPr="002F5EBE">
              <w:rPr>
                <w:rFonts w:ascii="Times New Roman" w:hAnsi="Times New Roman" w:cs="Times New Roman"/>
                <w:b/>
              </w:rPr>
              <w:t xml:space="preserve"> Э.К.</w:t>
            </w:r>
            <w:r w:rsidRPr="002F5EB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993" w:type="dxa"/>
          </w:tcPr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рекомендации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Соообщение</w:t>
            </w:r>
            <w:proofErr w:type="spellEnd"/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рекомендации</w:t>
            </w: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проблеме</w:t>
            </w:r>
            <w:proofErr w:type="gram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открытый показы ООД</w:t>
            </w:r>
          </w:p>
        </w:tc>
        <w:tc>
          <w:tcPr>
            <w:tcW w:w="1951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всех групп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F5C" w:rsidRPr="00FE3933" w:rsidTr="000A1B48">
        <w:tc>
          <w:tcPr>
            <w:tcW w:w="1050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01.05.20</w:t>
            </w:r>
          </w:p>
        </w:tc>
        <w:tc>
          <w:tcPr>
            <w:tcW w:w="1056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28.05.20</w:t>
            </w:r>
          </w:p>
        </w:tc>
        <w:tc>
          <w:tcPr>
            <w:tcW w:w="3105" w:type="dxa"/>
          </w:tcPr>
          <w:p w:rsidR="002F5EBE" w:rsidRDefault="002F5EBE" w:rsidP="002F5E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EBE">
              <w:rPr>
                <w:rFonts w:ascii="Times New Roman" w:hAnsi="Times New Roman" w:cs="Times New Roman"/>
                <w:b/>
                <w:bCs/>
              </w:rPr>
              <w:t>Педсовет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550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№4. </w:t>
            </w:r>
          </w:p>
          <w:p w:rsidR="002F5EBE" w:rsidRDefault="002F5EBE" w:rsidP="002F5E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</w:t>
            </w:r>
          </w:p>
          <w:p w:rsidR="002F5EBE" w:rsidRDefault="002F5EBE" w:rsidP="002F5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«Поддержка инициативы и самостоятельности дошкольников в организации трудовой и игровой деятельности на прогулке».</w:t>
            </w:r>
          </w:p>
          <w:p w:rsidR="002F5EBE" w:rsidRDefault="002F5EBE" w:rsidP="002F5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5101F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повышения профессиональной компетентности педагогов, выявление и распространение положительного педагогического опыта.</w:t>
            </w:r>
          </w:p>
          <w:p w:rsidR="002F5EBE" w:rsidRPr="00FB6F98" w:rsidRDefault="002F5EBE" w:rsidP="002F5EBE">
            <w:pPr>
              <w:pStyle w:val="a3"/>
              <w:ind w:left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1.</w:t>
            </w:r>
            <w:r w:rsidRPr="00D45182">
              <w:rPr>
                <w:rFonts w:ascii="Times New Roman" w:hAnsi="Times New Roman"/>
                <w:sz w:val="24"/>
                <w:szCs w:val="24"/>
                <w:u w:val="single"/>
              </w:rPr>
              <w:t>Консультация с иллюстрацией опыта</w:t>
            </w:r>
            <w:r w:rsidRPr="00D45182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поддержки инициативы и самостоятельности </w:t>
            </w:r>
            <w:r w:rsidRPr="00D451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дошкольников на прогулке в разные сезоны». </w:t>
            </w:r>
            <w:r w:rsidRPr="00D45182">
              <w:rPr>
                <w:rFonts w:ascii="Times New Roman" w:hAnsi="Times New Roman"/>
                <w:sz w:val="24"/>
                <w:szCs w:val="24"/>
              </w:rPr>
              <w:br/>
            </w:r>
            <w:r w:rsidRPr="00FB23CE">
              <w:rPr>
                <w:rFonts w:ascii="Times New Roman" w:hAnsi="Times New Roman"/>
                <w:sz w:val="24"/>
                <w:szCs w:val="24"/>
              </w:rPr>
              <w:t>2</w:t>
            </w:r>
            <w:r w:rsidRPr="00FB23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Просмотр </w:t>
            </w:r>
            <w:proofErr w:type="gramStart"/>
            <w:r w:rsidRPr="00FB23CE">
              <w:rPr>
                <w:rFonts w:ascii="Times New Roman" w:hAnsi="Times New Roman"/>
                <w:sz w:val="24"/>
                <w:szCs w:val="24"/>
                <w:u w:val="single"/>
              </w:rPr>
              <w:t>видео–фрагмента</w:t>
            </w:r>
            <w:proofErr w:type="gramEnd"/>
            <w:r w:rsidRPr="00FB23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прогулки</w:t>
            </w:r>
            <w:r w:rsidRPr="00FB23CE">
              <w:rPr>
                <w:rFonts w:ascii="Times New Roman" w:hAnsi="Times New Roman"/>
                <w:sz w:val="24"/>
                <w:szCs w:val="24"/>
              </w:rPr>
              <w:t xml:space="preserve"> с демонстрацией методов поддержки инициативы и самостоятельности дошкольников в трудовой и игровой деятельности.</w:t>
            </w:r>
            <w:r w:rsidRPr="00FB23CE">
              <w:rPr>
                <w:rFonts w:ascii="Times New Roman" w:hAnsi="Times New Roman"/>
                <w:sz w:val="24"/>
                <w:szCs w:val="24"/>
              </w:rPr>
              <w:br/>
              <w:t>3.</w:t>
            </w:r>
            <w:r w:rsidRPr="00FB23CE">
              <w:rPr>
                <w:rFonts w:ascii="Times New Roman" w:hAnsi="Times New Roman"/>
                <w:sz w:val="24"/>
                <w:szCs w:val="24"/>
                <w:u w:val="single"/>
              </w:rPr>
              <w:t>Мастер-класс</w:t>
            </w:r>
            <w:r w:rsidRPr="00FB23CE">
              <w:rPr>
                <w:rFonts w:ascii="Times New Roman" w:hAnsi="Times New Roman"/>
                <w:sz w:val="24"/>
                <w:szCs w:val="24"/>
              </w:rPr>
              <w:t xml:space="preserve"> «Использование многофункциональных пособий и игр для поддержки инициативы и самостоятельности детей в разных видах деятельности на прогулке».</w:t>
            </w:r>
          </w:p>
          <w:p w:rsidR="002F5EBE" w:rsidRPr="004E6F68" w:rsidRDefault="002F5EBE" w:rsidP="002F5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3CE">
              <w:rPr>
                <w:rFonts w:ascii="Times New Roman" w:hAnsi="Times New Roman" w:cs="Times New Roman"/>
                <w:sz w:val="24"/>
                <w:szCs w:val="24"/>
              </w:rPr>
              <w:t>- пособия и игры, созданные для детей или вместе с детьми;</w:t>
            </w:r>
          </w:p>
          <w:p w:rsidR="002F5EBE" w:rsidRPr="00F55082" w:rsidRDefault="002F5EBE" w:rsidP="002F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. Анализ выполнения годовых задач 2020- 2021уч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2F5EBE" w:rsidRPr="00F55082" w:rsidRDefault="002F5EBE" w:rsidP="002F5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работы педагогического коллектива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F5EBE" w:rsidRPr="00F55082" w:rsidRDefault="002F5EBE" w:rsidP="002F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ФОП</w:t>
            </w: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ДО в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F5EBE" w:rsidRPr="00F55082" w:rsidRDefault="002F5EBE" w:rsidP="002F5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3.Эффективность кружковой работы и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</w:p>
          <w:p w:rsidR="002F5EBE" w:rsidRPr="00F55082" w:rsidRDefault="002F5EBE" w:rsidP="002F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</w:t>
            </w:r>
          </w:p>
          <w:p w:rsidR="002F5EBE" w:rsidRPr="00F55082" w:rsidRDefault="002F5EBE" w:rsidP="002F5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4. Анализ работы педагогического коллектива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F5EBE" w:rsidRPr="00F55082" w:rsidRDefault="002F5EBE" w:rsidP="002F5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реализации обучения детей двум государственным</w:t>
            </w:r>
          </w:p>
          <w:p w:rsidR="002F5EBE" w:rsidRPr="00F55082" w:rsidRDefault="002F5EBE" w:rsidP="002F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языкам РТ</w:t>
            </w:r>
          </w:p>
          <w:p w:rsidR="002F5EBE" w:rsidRPr="00F55082" w:rsidRDefault="002F5EBE" w:rsidP="002F5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5. Утверждение плана работы на </w:t>
            </w:r>
            <w:proofErr w:type="spell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летне</w:t>
            </w:r>
            <w:proofErr w:type="spell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2F5EBE" w:rsidRPr="00F55082" w:rsidRDefault="002F5EBE" w:rsidP="002F5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период, режима дня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теплый</w:t>
            </w:r>
          </w:p>
          <w:p w:rsidR="002F5EBE" w:rsidRPr="00F55082" w:rsidRDefault="002F5EBE" w:rsidP="002F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период (на лето)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ворческие задания на летний период работы</w:t>
            </w:r>
          </w:p>
          <w:p w:rsidR="00963F5C" w:rsidRPr="00E7569B" w:rsidRDefault="002F5EBE" w:rsidP="002F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6. Составление проекта годо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плана работы на 2024-2025</w:t>
            </w: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993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3F5C" w:rsidRPr="00AB123E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3E">
              <w:rPr>
                <w:rFonts w:ascii="Times New Roman" w:hAnsi="Times New Roman" w:cs="Times New Roman"/>
                <w:sz w:val="24"/>
                <w:szCs w:val="24"/>
              </w:rPr>
              <w:t>Анализ работы за прошедший год</w:t>
            </w:r>
          </w:p>
        </w:tc>
        <w:tc>
          <w:tcPr>
            <w:tcW w:w="1951" w:type="dxa"/>
          </w:tcPr>
          <w:p w:rsidR="00963F5C" w:rsidRPr="00AB123E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3E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</w:tbl>
    <w:p w:rsidR="00D87AF1" w:rsidRPr="00FE3933" w:rsidRDefault="00D87AF1" w:rsidP="00FE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87AF1" w:rsidRPr="00FE3933" w:rsidRDefault="00D87AF1" w:rsidP="00021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21C23" w:rsidRPr="00FE3933" w:rsidRDefault="00021C23" w:rsidP="00021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Изучение, обобщение и распространение</w:t>
      </w:r>
    </w:p>
    <w:p w:rsidR="00021C23" w:rsidRPr="00FE3933" w:rsidRDefault="00021C23" w:rsidP="00021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инновационного опыта работы педагогов ДОУ,</w:t>
      </w:r>
    </w:p>
    <w:p w:rsidR="00021C23" w:rsidRPr="00FE3933" w:rsidRDefault="00021C23" w:rsidP="00021C23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повышение деловой квалификации педагогов.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021C23" w:rsidRPr="00FE3933" w:rsidTr="00021C23">
        <w:tc>
          <w:tcPr>
            <w:tcW w:w="1526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854" w:type="dxa"/>
          </w:tcPr>
          <w:p w:rsidR="00021C23" w:rsidRPr="00FE3933" w:rsidRDefault="00021C23" w:rsidP="00021C23">
            <w:pPr>
              <w:rPr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91" w:type="dxa"/>
          </w:tcPr>
          <w:p w:rsidR="00021C23" w:rsidRPr="00FE3933" w:rsidRDefault="00021C23" w:rsidP="00021C23">
            <w:pPr>
              <w:rPr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1C23" w:rsidRPr="00FE3933" w:rsidTr="00021C23">
        <w:tc>
          <w:tcPr>
            <w:tcW w:w="1526" w:type="dxa"/>
          </w:tcPr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 планам</w:t>
            </w:r>
          </w:p>
          <w:p w:rsidR="00021C23" w:rsidRPr="00FE3933" w:rsidRDefault="00021C23" w:rsidP="00021C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4854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Посещение педагогами МО города и района</w:t>
            </w:r>
          </w:p>
        </w:tc>
        <w:tc>
          <w:tcPr>
            <w:tcW w:w="3191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21C23" w:rsidRPr="00FE3933" w:rsidTr="00021C23">
        <w:tc>
          <w:tcPr>
            <w:tcW w:w="1526" w:type="dxa"/>
          </w:tcPr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1C23" w:rsidRPr="00FE3933" w:rsidRDefault="00021C23" w:rsidP="00021C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54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Работа с аттестуемыми педагогами</w:t>
            </w:r>
          </w:p>
        </w:tc>
        <w:tc>
          <w:tcPr>
            <w:tcW w:w="3191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21C23" w:rsidRPr="00FE3933" w:rsidTr="00021C23">
        <w:tc>
          <w:tcPr>
            <w:tcW w:w="1526" w:type="dxa"/>
          </w:tcPr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21C23" w:rsidRPr="00FE3933" w:rsidRDefault="00021C23" w:rsidP="00021C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54" w:type="dxa"/>
          </w:tcPr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и республиканских конкурсах педагогов ДОУ</w:t>
            </w:r>
          </w:p>
        </w:tc>
        <w:tc>
          <w:tcPr>
            <w:tcW w:w="3191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21C23" w:rsidRPr="00FE3933" w:rsidTr="00021C23">
        <w:tc>
          <w:tcPr>
            <w:tcW w:w="1526" w:type="dxa"/>
          </w:tcPr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54" w:type="dxa"/>
          </w:tcPr>
          <w:p w:rsidR="00021C23" w:rsidRPr="00FE3933" w:rsidRDefault="00021C23" w:rsidP="000B3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«Оформление личных кабинетов в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edutatar,как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компетентностипедагогов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ДОУ» Создание личных сайтов.</w:t>
            </w:r>
          </w:p>
        </w:tc>
        <w:tc>
          <w:tcPr>
            <w:tcW w:w="3191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D87AF1" w:rsidRPr="00FE3933" w:rsidRDefault="00D87AF1" w:rsidP="00B07D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D88" w:rsidRPr="00FE3933" w:rsidRDefault="00B07D88" w:rsidP="00B07D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 xml:space="preserve">План аттестации </w:t>
      </w:r>
      <w:r w:rsidR="009C551A">
        <w:rPr>
          <w:rFonts w:ascii="Times New Roman" w:hAnsi="Times New Roman" w:cs="Times New Roman"/>
          <w:b/>
          <w:sz w:val="24"/>
          <w:szCs w:val="24"/>
        </w:rPr>
        <w:t>педагогических работников в 2023-2024</w:t>
      </w:r>
      <w:r w:rsidRPr="00FE393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5"/>
        <w:gridCol w:w="4935"/>
        <w:gridCol w:w="2077"/>
        <w:gridCol w:w="2114"/>
      </w:tblGrid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Проверка личных дел педагогов, трудовых книжек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и плана работ</w:t>
            </w:r>
            <w:r w:rsidR="009C551A">
              <w:rPr>
                <w:rFonts w:ascii="Times New Roman" w:hAnsi="Times New Roman" w:cs="Times New Roman"/>
                <w:sz w:val="24"/>
                <w:szCs w:val="24"/>
              </w:rPr>
              <w:t>ы аттестационной комиссии в 2023-2024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Совещание с аттестующимися педагогами по ознакомлению с нормативными документами по вопросам аттестации, определению форм и сроков изучения деятельности воспитателей подлежащих аттестации.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подготовке к прохождению испытаний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Консультация по оснащению творческой лаборатории аттестуемых педагогов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Экспертиза по изучению профессиональных результатов претендентов на квалификационные категории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по обсуждению представлений на аттестующихся педагогов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Предварительное заседание аттестационной комиссии по обобщению работы экспертной группы. Подготовка аттестационных материалов.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Совещание при руководителе по вопросу аттестации педагогических работнико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подведение итогов аттестации)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Подач</w:t>
            </w:r>
            <w:r w:rsidR="009C551A">
              <w:rPr>
                <w:rFonts w:ascii="Times New Roman" w:hAnsi="Times New Roman" w:cs="Times New Roman"/>
                <w:sz w:val="24"/>
                <w:szCs w:val="24"/>
              </w:rPr>
              <w:t>а заявлений на аттестацию в 2024-2025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регистрация заявлений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работы педагогических работников</w:t>
            </w:r>
            <w:r w:rsidR="009C551A">
              <w:rPr>
                <w:rFonts w:ascii="Times New Roman" w:hAnsi="Times New Roman" w:cs="Times New Roman"/>
                <w:sz w:val="24"/>
                <w:szCs w:val="24"/>
              </w:rPr>
              <w:t xml:space="preserve"> по теме самообразования за 2023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C551A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на основе самоанализа и анализа работы с кадрами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Аттестация на соответствие занимаемой должности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Аттестационная</w:t>
            </w:r>
          </w:p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комиссия ДОО</w:t>
            </w:r>
          </w:p>
        </w:tc>
      </w:tr>
    </w:tbl>
    <w:p w:rsidR="00963F5C" w:rsidRPr="00FE3933" w:rsidRDefault="00963F5C" w:rsidP="000B3CE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14665" w:rsidRDefault="00914665" w:rsidP="000B3CE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16B5" w:rsidRPr="00FE3933" w:rsidRDefault="000B3CEA" w:rsidP="000B3CE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Участие педагогов ДОУ в работе районных МО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AA195C" w:rsidRPr="00520256" w:rsidTr="00AA195C">
        <w:tc>
          <w:tcPr>
            <w:tcW w:w="675" w:type="dxa"/>
          </w:tcPr>
          <w:p w:rsidR="00AA195C" w:rsidRPr="00520256" w:rsidRDefault="00AA195C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AA195C" w:rsidRPr="00520256" w:rsidRDefault="00AA195C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67" w:type="dxa"/>
          </w:tcPr>
          <w:p w:rsidR="00AA195C" w:rsidRPr="00520256" w:rsidRDefault="00AA195C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AA195C" w:rsidRPr="00520256" w:rsidRDefault="00AA195C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5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A195C" w:rsidRPr="009C551A" w:rsidTr="00AA195C">
        <w:tc>
          <w:tcPr>
            <w:tcW w:w="675" w:type="dxa"/>
          </w:tcPr>
          <w:p w:rsidR="00AA195C" w:rsidRPr="00520256" w:rsidRDefault="00AA195C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A195C" w:rsidRPr="00520256" w:rsidRDefault="00AA195C" w:rsidP="00520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РМО  </w:t>
            </w:r>
            <w:r w:rsidR="00BC7823" w:rsidRPr="00520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520256" w:rsidRPr="00520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Оздоровление детей среднего дошкольного возраста посредством различного вида утренних гимнастик</w:t>
            </w:r>
            <w:r w:rsidR="00BC7823" w:rsidRPr="00520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67" w:type="dxa"/>
          </w:tcPr>
          <w:p w:rsidR="00AA195C" w:rsidRPr="00520256" w:rsidRDefault="00520256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AA195C" w:rsidRPr="009C551A" w:rsidRDefault="00914665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0256">
              <w:rPr>
                <w:rFonts w:ascii="Times New Roman" w:hAnsi="Times New Roman" w:cs="Times New Roman"/>
                <w:b/>
                <w:sz w:val="24"/>
                <w:szCs w:val="24"/>
              </w:rPr>
              <w:t>Фаизова</w:t>
            </w:r>
            <w:proofErr w:type="spellEnd"/>
            <w:r w:rsidRPr="00520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</w:tr>
    </w:tbl>
    <w:p w:rsidR="00263CF1" w:rsidRPr="00FE3933" w:rsidRDefault="00263CF1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DB" w:rsidRPr="00A667C8" w:rsidRDefault="00DA25DB" w:rsidP="006F44E9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667C8">
        <w:rPr>
          <w:rFonts w:ascii="Times New Roman" w:hAnsi="Times New Roman" w:cs="Times New Roman"/>
          <w:b/>
          <w:bCs/>
          <w:iCs/>
          <w:sz w:val="24"/>
          <w:szCs w:val="24"/>
        </w:rPr>
        <w:t>Выставки, конкурсы, смотр</w:t>
      </w:r>
      <w:proofErr w:type="gramStart"/>
      <w:r w:rsidRPr="00A667C8">
        <w:rPr>
          <w:rFonts w:ascii="Times New Roman" w:hAnsi="Times New Roman" w:cs="Times New Roman"/>
          <w:b/>
          <w:bCs/>
          <w:iCs/>
          <w:sz w:val="24"/>
          <w:szCs w:val="24"/>
        </w:rPr>
        <w:t>ы</w:t>
      </w:r>
      <w:r w:rsidR="00274B0C" w:rsidRPr="00A667C8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proofErr w:type="gramEnd"/>
      <w:r w:rsidR="00274B0C" w:rsidRPr="00A667C8">
        <w:rPr>
          <w:rFonts w:ascii="Times New Roman" w:hAnsi="Times New Roman" w:cs="Times New Roman"/>
          <w:b/>
          <w:bCs/>
          <w:iCs/>
          <w:sz w:val="24"/>
          <w:szCs w:val="24"/>
        </w:rPr>
        <w:t>районные, республиканские,всероссийские)</w:t>
      </w:r>
    </w:p>
    <w:p w:rsidR="00F749DA" w:rsidRPr="00FE3933" w:rsidRDefault="00F749DA" w:rsidP="00F749D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667C8">
        <w:rPr>
          <w:rFonts w:ascii="Times New Roman" w:hAnsi="Times New Roman" w:cs="Times New Roman"/>
          <w:b/>
          <w:bCs/>
          <w:iCs/>
          <w:sz w:val="24"/>
          <w:szCs w:val="24"/>
        </w:rPr>
        <w:t>План РОО</w:t>
      </w:r>
    </w:p>
    <w:p w:rsidR="00F749DA" w:rsidRPr="00FE3933" w:rsidRDefault="00F749DA" w:rsidP="00F749D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24FD8" w:rsidRPr="00FE3933" w:rsidRDefault="00324FD8" w:rsidP="00324FD8">
      <w:pPr>
        <w:pStyle w:val="Default"/>
        <w:jc w:val="center"/>
        <w:rPr>
          <w:b/>
        </w:rPr>
      </w:pPr>
      <w:r w:rsidRPr="00FE3933">
        <w:rPr>
          <w:b/>
        </w:rPr>
        <w:t xml:space="preserve">Руководство и контроль воспитательно-образовательного процесса </w:t>
      </w:r>
    </w:p>
    <w:p w:rsidR="00324FD8" w:rsidRPr="00FE3933" w:rsidRDefault="00324FD8" w:rsidP="00324FD8">
      <w:pPr>
        <w:pStyle w:val="Default"/>
        <w:jc w:val="center"/>
        <w:rPr>
          <w:b/>
        </w:rPr>
      </w:pPr>
      <w:r w:rsidRPr="00FE3933">
        <w:rPr>
          <w:b/>
        </w:rPr>
        <w:t>Планирование руководства и контроля воспитательно-образовательного процесса</w:t>
      </w:r>
    </w:p>
    <w:p w:rsidR="00324FD8" w:rsidRPr="00FE3933" w:rsidRDefault="00324FD8" w:rsidP="00324FD8">
      <w:pPr>
        <w:pStyle w:val="Default"/>
        <w:jc w:val="center"/>
        <w:rPr>
          <w:b/>
        </w:rPr>
      </w:pP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3553"/>
        <w:gridCol w:w="1800"/>
        <w:gridCol w:w="1276"/>
        <w:gridCol w:w="1559"/>
        <w:gridCol w:w="1559"/>
      </w:tblGrid>
      <w:tr w:rsidR="00324FD8" w:rsidRPr="00FE3933" w:rsidTr="00E42DFA">
        <w:tc>
          <w:tcPr>
            <w:tcW w:w="3553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Содержание контроля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Вид контроля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Методы контроля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Ответственные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Подведение итогов, срок</w:t>
            </w:r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9C551A">
            <w:pPr>
              <w:pStyle w:val="Default"/>
              <w:rPr>
                <w:b/>
                <w:color w:val="auto"/>
              </w:rPr>
            </w:pPr>
            <w:r w:rsidRPr="00FE3933">
              <w:t xml:space="preserve">Уровень подготовки развивающей предметно-пространственной среды групп для организации воспитательно-образовательной </w:t>
            </w:r>
            <w:r w:rsidR="00CF07E9">
              <w:t>де</w:t>
            </w:r>
            <w:r w:rsidR="009C551A">
              <w:t>ятельности дошкольников в 2023-2024</w:t>
            </w:r>
            <w:r w:rsidRPr="00FE3933">
              <w:t xml:space="preserve"> учебном году: </w:t>
            </w:r>
            <w:proofErr w:type="gramStart"/>
            <w:r w:rsidRPr="00FE3933">
              <w:t>-у</w:t>
            </w:r>
            <w:proofErr w:type="gramEnd"/>
            <w:r w:rsidRPr="00FE3933">
              <w:t>ровень содержания развивающей предметно-пространственной среды по требованиям возрастной группы; -соответствие требований и условий организации развивающей предметно-пространственной среды; -эстетика оформления материалов</w:t>
            </w:r>
            <w:r w:rsidR="009C551A">
              <w:t>.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FE3933">
              <w:t>Обследовавание</w:t>
            </w:r>
            <w:proofErr w:type="gramStart"/>
            <w:r w:rsidRPr="00FE3933">
              <w:t>,с</w:t>
            </w:r>
            <w:proofErr w:type="gramEnd"/>
            <w:r w:rsidRPr="00FE3933">
              <w:t>обеседование</w:t>
            </w:r>
            <w:proofErr w:type="spellEnd"/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август</w:t>
            </w:r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9C551A">
            <w:pPr>
              <w:pStyle w:val="Default"/>
              <w:rPr>
                <w:b/>
                <w:color w:val="auto"/>
              </w:rPr>
            </w:pPr>
            <w:r w:rsidRPr="00FE3933">
              <w:t>Документация по планированию воспитательно-обра</w:t>
            </w:r>
            <w:r w:rsidR="009C551A">
              <w:t>зовательной деятельности на 2023-2024</w:t>
            </w:r>
            <w:r w:rsidRPr="00FE3933">
              <w:t xml:space="preserve"> учебный год: </w:t>
            </w:r>
            <w:proofErr w:type="gramStart"/>
            <w:r w:rsidRPr="00FE3933">
              <w:t>-с</w:t>
            </w:r>
            <w:proofErr w:type="gramEnd"/>
            <w:r w:rsidRPr="00FE3933">
              <w:t xml:space="preserve">оответствие содержания </w:t>
            </w:r>
            <w:r w:rsidR="009C551A">
              <w:t>ФОП ДО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F84D45">
            <w:pPr>
              <w:pStyle w:val="Default"/>
              <w:rPr>
                <w:b/>
                <w:color w:val="auto"/>
              </w:rPr>
            </w:pPr>
            <w:r w:rsidRPr="00FE3933">
              <w:t xml:space="preserve">Организация дополнительного образования дошкольников: </w:t>
            </w:r>
            <w:proofErr w:type="gramStart"/>
            <w:r w:rsidRPr="00FE3933">
              <w:t>-д</w:t>
            </w:r>
            <w:proofErr w:type="gramEnd"/>
            <w:r w:rsidRPr="00FE3933">
              <w:t xml:space="preserve">ополнительные </w:t>
            </w:r>
            <w:r w:rsidRPr="00FE3933">
              <w:lastRenderedPageBreak/>
              <w:t>образовательные услуги в соответствии с основной программой ДОУ; -организация платных дополнительных услуг; -соответствие документации по дополнительному образованию установленным требованиям;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lastRenderedPageBreak/>
              <w:t>текущий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FE3933">
              <w:t>Наблюдение</w:t>
            </w:r>
            <w:proofErr w:type="gramStart"/>
            <w:r w:rsidRPr="00FE3933">
              <w:t>,б</w:t>
            </w:r>
            <w:proofErr w:type="gramEnd"/>
            <w:r w:rsidRPr="00FE3933">
              <w:t>еседа</w:t>
            </w:r>
            <w:proofErr w:type="spellEnd"/>
            <w:r w:rsidRPr="00FE3933">
              <w:t xml:space="preserve">, изучение </w:t>
            </w:r>
            <w:r w:rsidRPr="00FE3933">
              <w:lastRenderedPageBreak/>
              <w:t>документации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lastRenderedPageBreak/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сентябрь</w:t>
            </w:r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lastRenderedPageBreak/>
              <w:t>Диагностика уровня подготовки дошкольников по правилам дорожного движения и безопасного поведения на улице и дорогах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FE3933">
              <w:t>Наблюдение</w:t>
            </w:r>
            <w:proofErr w:type="gramStart"/>
            <w:r w:rsidRPr="00FE3933">
              <w:t>,т</w:t>
            </w:r>
            <w:proofErr w:type="gramEnd"/>
            <w:r w:rsidRPr="00FE3933">
              <w:t>естирование</w:t>
            </w:r>
            <w:proofErr w:type="spellEnd"/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  <w:proofErr w:type="gramStart"/>
            <w:r w:rsidRPr="00FE3933">
              <w:t xml:space="preserve"> ,</w:t>
            </w:r>
            <w:proofErr w:type="gramEnd"/>
            <w:r w:rsidRPr="00FE3933">
              <w:t>воспитатели групп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сентябрь</w:t>
            </w:r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 xml:space="preserve">Мониторинг качества образования в ДОУ: </w:t>
            </w:r>
            <w:proofErr w:type="gramStart"/>
            <w:r w:rsidRPr="00FE3933">
              <w:t>-у</w:t>
            </w:r>
            <w:proofErr w:type="gramEnd"/>
            <w:r w:rsidRPr="00FE3933">
              <w:t xml:space="preserve">ровень эффективности педагогических воздействий и индивидуального развития детей по образовательным областям: -уровень готовности к обучению в школе воспитанников подготовительных групп; -уровень знаний татарского(русского)языков у дошкольников старших и подготовительных групп; -промежуточная диагностика и определение динамики </w:t>
            </w:r>
            <w:proofErr w:type="spellStart"/>
            <w:r w:rsidRPr="00FE3933">
              <w:t>коррекционноразвивающей</w:t>
            </w:r>
            <w:proofErr w:type="spellEnd"/>
            <w:r w:rsidRPr="00FE3933">
              <w:t xml:space="preserve"> работы с детьми, получающими медико-</w:t>
            </w:r>
            <w:proofErr w:type="spellStart"/>
            <w:r w:rsidRPr="00FE3933">
              <w:t>психологопедагогическое</w:t>
            </w:r>
            <w:proofErr w:type="spellEnd"/>
            <w:r w:rsidRPr="00FE3933">
              <w:t xml:space="preserve"> сопровождение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FE3933">
              <w:t>Наблюдение</w:t>
            </w:r>
            <w:proofErr w:type="gramStart"/>
            <w:r w:rsidRPr="00FE3933">
              <w:t>,т</w:t>
            </w:r>
            <w:proofErr w:type="gramEnd"/>
            <w:r w:rsidRPr="00FE3933">
              <w:t>естирование</w:t>
            </w:r>
            <w:proofErr w:type="spellEnd"/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  <w:proofErr w:type="gramStart"/>
            <w:r w:rsidRPr="00FE3933">
              <w:t xml:space="preserve"> ,</w:t>
            </w:r>
            <w:proofErr w:type="gramEnd"/>
            <w:r w:rsidRPr="00FE3933">
              <w:t>воспитатели групп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color w:val="auto"/>
              </w:rPr>
            </w:pPr>
            <w:r w:rsidRPr="00FE3933">
              <w:rPr>
                <w:color w:val="auto"/>
              </w:rPr>
              <w:t>октябрь</w:t>
            </w:r>
          </w:p>
        </w:tc>
      </w:tr>
      <w:tr w:rsidR="00324FD8" w:rsidRPr="00FE3933" w:rsidTr="00E42DFA">
        <w:tc>
          <w:tcPr>
            <w:tcW w:w="3553" w:type="dxa"/>
          </w:tcPr>
          <w:p w:rsidR="00324FD8" w:rsidRPr="00A667C8" w:rsidRDefault="00E42DFA" w:rsidP="00A667C8">
            <w:pPr>
              <w:pStyle w:val="Default"/>
              <w:rPr>
                <w:b/>
              </w:rPr>
            </w:pPr>
            <w:r w:rsidRPr="00A667C8">
              <w:rPr>
                <w:b/>
              </w:rPr>
              <w:t xml:space="preserve">Тематический контроль </w:t>
            </w:r>
          </w:p>
          <w:p w:rsidR="00A667C8" w:rsidRPr="00A667C8" w:rsidRDefault="00A667C8" w:rsidP="00A667C8">
            <w:pPr>
              <w:pStyle w:val="Default"/>
              <w:rPr>
                <w:b/>
                <w:color w:val="auto"/>
              </w:rPr>
            </w:pPr>
            <w:r w:rsidRPr="00A667C8">
              <w:rPr>
                <w:b/>
              </w:rPr>
              <w:t>Тема</w:t>
            </w:r>
            <w:proofErr w:type="gramStart"/>
            <w:r w:rsidRPr="00A667C8">
              <w:rPr>
                <w:b/>
              </w:rPr>
              <w:t>«А</w:t>
            </w:r>
            <w:proofErr w:type="gramEnd"/>
            <w:r w:rsidRPr="00A667C8">
              <w:rPr>
                <w:b/>
              </w:rPr>
              <w:t>ктуальность вопросов поддержки инициативы и самостоятельности дошкольников в современном детском саду».</w:t>
            </w:r>
            <w:r w:rsidRPr="00A667C8">
              <w:br/>
            </w:r>
          </w:p>
        </w:tc>
        <w:tc>
          <w:tcPr>
            <w:tcW w:w="1800" w:type="dxa"/>
          </w:tcPr>
          <w:p w:rsidR="00324FD8" w:rsidRPr="00A667C8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A667C8">
              <w:rPr>
                <w:b/>
              </w:rPr>
              <w:t>тематический</w:t>
            </w:r>
          </w:p>
        </w:tc>
        <w:tc>
          <w:tcPr>
            <w:tcW w:w="1276" w:type="dxa"/>
          </w:tcPr>
          <w:p w:rsidR="00324FD8" w:rsidRPr="00A667C8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A667C8">
              <w:rPr>
                <w:b/>
              </w:rPr>
              <w:t>Наблюдение, посещение ООД</w:t>
            </w:r>
          </w:p>
        </w:tc>
        <w:tc>
          <w:tcPr>
            <w:tcW w:w="1559" w:type="dxa"/>
          </w:tcPr>
          <w:p w:rsidR="00324FD8" w:rsidRPr="00A667C8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A667C8">
              <w:rPr>
                <w:b/>
              </w:rPr>
              <w:t>Заведующий</w:t>
            </w:r>
            <w:proofErr w:type="gramStart"/>
            <w:r w:rsidRPr="00A667C8">
              <w:rPr>
                <w:b/>
              </w:rPr>
              <w:t xml:space="preserve"> ,</w:t>
            </w:r>
            <w:proofErr w:type="gramEnd"/>
            <w:r w:rsidRPr="00A667C8">
              <w:rPr>
                <w:b/>
              </w:rPr>
              <w:t>воспитатели групп</w:t>
            </w:r>
          </w:p>
        </w:tc>
        <w:tc>
          <w:tcPr>
            <w:tcW w:w="1559" w:type="dxa"/>
          </w:tcPr>
          <w:p w:rsidR="00324FD8" w:rsidRPr="00A667C8" w:rsidRDefault="00324FD8" w:rsidP="003923B1">
            <w:pPr>
              <w:pStyle w:val="Default"/>
              <w:jc w:val="center"/>
              <w:rPr>
                <w:b/>
              </w:rPr>
            </w:pPr>
            <w:r w:rsidRPr="00A667C8">
              <w:rPr>
                <w:b/>
              </w:rPr>
              <w:t>Справка, педсовет</w:t>
            </w:r>
          </w:p>
          <w:p w:rsidR="00324FD8" w:rsidRPr="00A667C8" w:rsidRDefault="00E42DFA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A667C8">
              <w:rPr>
                <w:b/>
              </w:rPr>
              <w:t>октябрь</w:t>
            </w:r>
          </w:p>
        </w:tc>
      </w:tr>
      <w:tr w:rsidR="00E42DFA" w:rsidRPr="00FE3933" w:rsidTr="00E42DFA">
        <w:tc>
          <w:tcPr>
            <w:tcW w:w="3553" w:type="dxa"/>
          </w:tcPr>
          <w:p w:rsidR="00A667C8" w:rsidRPr="00A667C8" w:rsidRDefault="00E42DFA" w:rsidP="004D73CB">
            <w:pPr>
              <w:pStyle w:val="Default"/>
              <w:rPr>
                <w:b/>
              </w:rPr>
            </w:pPr>
            <w:r w:rsidRPr="00A667C8">
              <w:rPr>
                <w:b/>
              </w:rPr>
              <w:t xml:space="preserve">Тематический контроль </w:t>
            </w:r>
          </w:p>
          <w:p w:rsidR="00E42DFA" w:rsidRPr="00A667C8" w:rsidRDefault="00A667C8" w:rsidP="004D73CB">
            <w:pPr>
              <w:pStyle w:val="Default"/>
              <w:rPr>
                <w:b/>
              </w:rPr>
            </w:pPr>
            <w:r w:rsidRPr="00A667C8">
              <w:rPr>
                <w:b/>
              </w:rPr>
              <w:t xml:space="preserve">Тема </w:t>
            </w:r>
            <w:r w:rsidR="00E42DFA" w:rsidRPr="00A667C8">
              <w:rPr>
                <w:b/>
              </w:rPr>
              <w:t>«</w:t>
            </w:r>
            <w:r w:rsidRPr="00A667C8">
              <w:rPr>
                <w:b/>
              </w:rPr>
              <w:t>Поддержка инициативы и самостоятельности дошкольников в познавательной деятельности</w:t>
            </w:r>
            <w:r w:rsidR="00E42DFA" w:rsidRPr="00A667C8">
              <w:rPr>
                <w:b/>
              </w:rPr>
              <w:t>».</w:t>
            </w:r>
          </w:p>
        </w:tc>
        <w:tc>
          <w:tcPr>
            <w:tcW w:w="1800" w:type="dxa"/>
          </w:tcPr>
          <w:p w:rsidR="00E42DFA" w:rsidRPr="00A667C8" w:rsidRDefault="00E42DFA" w:rsidP="00275F12">
            <w:pPr>
              <w:pStyle w:val="Default"/>
              <w:jc w:val="center"/>
              <w:rPr>
                <w:b/>
                <w:color w:val="auto"/>
              </w:rPr>
            </w:pPr>
            <w:r w:rsidRPr="00A667C8">
              <w:rPr>
                <w:b/>
              </w:rPr>
              <w:t>тематический</w:t>
            </w:r>
          </w:p>
        </w:tc>
        <w:tc>
          <w:tcPr>
            <w:tcW w:w="1276" w:type="dxa"/>
          </w:tcPr>
          <w:p w:rsidR="00E42DFA" w:rsidRPr="00A667C8" w:rsidRDefault="00E42DFA" w:rsidP="00275F12">
            <w:pPr>
              <w:pStyle w:val="Default"/>
              <w:jc w:val="center"/>
              <w:rPr>
                <w:b/>
                <w:color w:val="auto"/>
              </w:rPr>
            </w:pPr>
            <w:r w:rsidRPr="00A667C8">
              <w:rPr>
                <w:b/>
              </w:rPr>
              <w:t>Наблюдение, посещение ООД</w:t>
            </w:r>
          </w:p>
        </w:tc>
        <w:tc>
          <w:tcPr>
            <w:tcW w:w="1559" w:type="dxa"/>
          </w:tcPr>
          <w:p w:rsidR="00E42DFA" w:rsidRPr="00A667C8" w:rsidRDefault="00E42DFA" w:rsidP="00275F12">
            <w:pPr>
              <w:pStyle w:val="Default"/>
              <w:jc w:val="center"/>
              <w:rPr>
                <w:b/>
                <w:color w:val="auto"/>
              </w:rPr>
            </w:pPr>
            <w:r w:rsidRPr="00A667C8">
              <w:rPr>
                <w:b/>
              </w:rPr>
              <w:t>Заведующий</w:t>
            </w:r>
            <w:proofErr w:type="gramStart"/>
            <w:r w:rsidRPr="00A667C8">
              <w:rPr>
                <w:b/>
              </w:rPr>
              <w:t xml:space="preserve"> ,</w:t>
            </w:r>
            <w:proofErr w:type="gramEnd"/>
            <w:r w:rsidRPr="00A667C8">
              <w:rPr>
                <w:b/>
              </w:rPr>
              <w:t>воспитатели групп</w:t>
            </w:r>
          </w:p>
        </w:tc>
        <w:tc>
          <w:tcPr>
            <w:tcW w:w="1559" w:type="dxa"/>
          </w:tcPr>
          <w:p w:rsidR="00E42DFA" w:rsidRPr="00A667C8" w:rsidRDefault="00E42DFA" w:rsidP="00275F12">
            <w:pPr>
              <w:pStyle w:val="Default"/>
              <w:jc w:val="center"/>
              <w:rPr>
                <w:b/>
              </w:rPr>
            </w:pPr>
            <w:r w:rsidRPr="00A667C8">
              <w:rPr>
                <w:b/>
              </w:rPr>
              <w:t>Справка, педсовет</w:t>
            </w:r>
          </w:p>
          <w:p w:rsidR="00E42DFA" w:rsidRPr="00A667C8" w:rsidRDefault="00E42DFA" w:rsidP="00275F12">
            <w:pPr>
              <w:pStyle w:val="Default"/>
              <w:jc w:val="center"/>
              <w:rPr>
                <w:b/>
                <w:color w:val="auto"/>
              </w:rPr>
            </w:pPr>
            <w:r w:rsidRPr="00A667C8">
              <w:rPr>
                <w:b/>
              </w:rPr>
              <w:t>февраль</w:t>
            </w:r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 xml:space="preserve">Уровень профессиональной компетентности педагогов в подготовке и проведении организованной образовательной деятельности: </w:t>
            </w:r>
            <w:proofErr w:type="gramStart"/>
            <w:r w:rsidRPr="00FE3933">
              <w:lastRenderedPageBreak/>
              <w:t>-у</w:t>
            </w:r>
            <w:proofErr w:type="gramEnd"/>
            <w:r w:rsidRPr="00FE3933">
              <w:t>ровень развития у детей универсальных учебных действий; -уровень владения и использования инновационных технологий в образовательной деятельности; -уровень общения с детьми.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lastRenderedPageBreak/>
              <w:t>персональный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анкетирование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Справка, педсовет</w:t>
            </w:r>
          </w:p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ноябрь</w:t>
            </w:r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lastRenderedPageBreak/>
              <w:t xml:space="preserve">Организация воспитательно - образовательного процесса в подготовительных группах: </w:t>
            </w:r>
            <w:proofErr w:type="gramStart"/>
            <w:r w:rsidRPr="00FE3933">
              <w:t>-к</w:t>
            </w:r>
            <w:proofErr w:type="gramEnd"/>
            <w:r w:rsidRPr="00FE3933">
              <w:t>ачество организации воспитательно-образовательной деятельности; -уровень организации индивидуальной работы; -уровень взаимодействия с родителями воспитанников; -соблюдение режима дня.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  <w:rPr>
                <w:color w:val="auto"/>
              </w:rPr>
            </w:pPr>
            <w:r w:rsidRPr="00FE3933">
              <w:rPr>
                <w:color w:val="auto"/>
              </w:rPr>
              <w:t>наблюдение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Справка, совещание при заведующем, декабрь</w:t>
            </w:r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 xml:space="preserve">Организация работы с родителями: </w:t>
            </w:r>
            <w:proofErr w:type="gramStart"/>
            <w:r w:rsidRPr="00FE3933">
              <w:t>-у</w:t>
            </w:r>
            <w:proofErr w:type="gramEnd"/>
            <w:r w:rsidRPr="00FE3933">
              <w:t>ровень взаимодействия с родительской общественностью; степень вовлеченности родителей в воспитательно-образовательный процесс в группах ДОУ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Посещение родительских собраний, наблюдение, изучение документации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январь</w:t>
            </w:r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>Оценка эффективности педагогических воздействий и индивидуального развития детей по образовательным областям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324FD8" w:rsidRPr="00FE3933" w:rsidRDefault="00324FD8" w:rsidP="0039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3923B1">
            <w:pPr>
              <w:pStyle w:val="Default"/>
            </w:pPr>
            <w:r w:rsidRPr="00FE3933">
              <w:t>Мониторинг качества образования в ДОУ: -уровень эффективности педагогических воздействий и индивидуального развития детей по образовательным областям; -уровень готовности к обучению в школе воспитанников подготовительных групп; -уровень знаний татарского(русского) языков дошкольников 4-7 лет; -определение динамики коррекционно-развивающей работы с детьми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текущий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наблюдение, тестирование, беседа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Справка, педсовет, апрель</w:t>
            </w:r>
          </w:p>
        </w:tc>
      </w:tr>
      <w:tr w:rsidR="00324FD8" w:rsidRPr="00FE3933" w:rsidTr="00E42DFA">
        <w:tc>
          <w:tcPr>
            <w:tcW w:w="3553" w:type="dxa"/>
          </w:tcPr>
          <w:p w:rsidR="00F84D45" w:rsidRDefault="00324FD8" w:rsidP="00F84D45">
            <w:pPr>
              <w:pStyle w:val="Default"/>
            </w:pPr>
            <w:r w:rsidRPr="00FE3933">
              <w:t>Выполнение основной программы МБДОУ: анализ работы по выполнению годовых задач</w:t>
            </w:r>
          </w:p>
          <w:p w:rsidR="00324FD8" w:rsidRPr="00FE3933" w:rsidRDefault="00324FD8" w:rsidP="00F84D45">
            <w:pPr>
              <w:pStyle w:val="Default"/>
            </w:pPr>
            <w:r w:rsidRPr="00FE3933">
              <w:lastRenderedPageBreak/>
              <w:t xml:space="preserve">-определение проблемных вопросов в целях совершенствования воспитательно-образовательного процесса в </w:t>
            </w:r>
            <w:r w:rsidR="00F84D45">
              <w:t>новом 2024-2025</w:t>
            </w:r>
            <w:r w:rsidRPr="00FE3933">
              <w:t xml:space="preserve"> учебном году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lastRenderedPageBreak/>
              <w:t>Итоговый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 xml:space="preserve">Анализ </w:t>
            </w:r>
            <w:proofErr w:type="spellStart"/>
            <w:r w:rsidRPr="00FE3933">
              <w:t>документации</w:t>
            </w:r>
            <w:proofErr w:type="gramStart"/>
            <w:r w:rsidRPr="00FE3933">
              <w:t>,н</w:t>
            </w:r>
            <w:proofErr w:type="gramEnd"/>
            <w:r w:rsidRPr="00FE3933">
              <w:t>аблюдения,б</w:t>
            </w:r>
            <w:r w:rsidRPr="00FE3933">
              <w:lastRenderedPageBreak/>
              <w:t>еседы</w:t>
            </w:r>
            <w:proofErr w:type="spellEnd"/>
          </w:p>
        </w:tc>
        <w:tc>
          <w:tcPr>
            <w:tcW w:w="1559" w:type="dxa"/>
          </w:tcPr>
          <w:p w:rsidR="00324FD8" w:rsidRPr="00FE3933" w:rsidRDefault="00324FD8" w:rsidP="0039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proofErr w:type="spellStart"/>
            <w:r w:rsidRPr="00FE3933">
              <w:t>Справкаанализ</w:t>
            </w:r>
            <w:proofErr w:type="spellEnd"/>
            <w:r w:rsidRPr="00FE3933">
              <w:t xml:space="preserve">, </w:t>
            </w:r>
            <w:proofErr w:type="spellStart"/>
            <w:r w:rsidRPr="00FE3933">
              <w:t>педсовет</w:t>
            </w:r>
            <w:proofErr w:type="gramStart"/>
            <w:r w:rsidRPr="00FE3933">
              <w:t>,м</w:t>
            </w:r>
            <w:proofErr w:type="gramEnd"/>
            <w:r w:rsidRPr="00FE3933">
              <w:t>ай</w:t>
            </w:r>
            <w:proofErr w:type="spellEnd"/>
          </w:p>
        </w:tc>
      </w:tr>
      <w:tr w:rsidR="00324FD8" w:rsidRPr="00FE3933" w:rsidTr="00E42DFA">
        <w:tc>
          <w:tcPr>
            <w:tcW w:w="3553" w:type="dxa"/>
          </w:tcPr>
          <w:p w:rsidR="00324FD8" w:rsidRPr="00FE3933" w:rsidRDefault="00324FD8" w:rsidP="003923B1">
            <w:pPr>
              <w:pStyle w:val="Default"/>
            </w:pPr>
            <w:r w:rsidRPr="00FE3933">
              <w:lastRenderedPageBreak/>
              <w:t>Уровень подготовки групп к лет</w:t>
            </w:r>
            <w:r w:rsidR="00F17FF8">
              <w:t xml:space="preserve">нему оздоровительному периоду: </w:t>
            </w:r>
            <w:r w:rsidRPr="00FE3933">
              <w:t>наличие режима работы на летний оздоровите</w:t>
            </w:r>
            <w:r w:rsidR="00F17FF8">
              <w:t xml:space="preserve">льный период и его соблюдение; </w:t>
            </w:r>
            <w:r w:rsidRPr="00FE3933">
              <w:t xml:space="preserve">наличие плана досугов и развлечений на </w:t>
            </w:r>
            <w:r w:rsidR="00F17FF8">
              <w:t xml:space="preserve">летний оздоровительный период; </w:t>
            </w:r>
            <w:r w:rsidRPr="00FE3933">
              <w:t>уровень подготовки предметной среды на территории участков к воспитательно-образовательной деятельности в летний оздоровительный период.</w:t>
            </w:r>
          </w:p>
        </w:tc>
        <w:tc>
          <w:tcPr>
            <w:tcW w:w="1800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текущий</w:t>
            </w:r>
          </w:p>
        </w:tc>
        <w:tc>
          <w:tcPr>
            <w:tcW w:w="1276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Наблюдение, изучение документации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июнь</w:t>
            </w:r>
          </w:p>
        </w:tc>
      </w:tr>
    </w:tbl>
    <w:p w:rsidR="00324FD8" w:rsidRPr="00FE3933" w:rsidRDefault="00324FD8" w:rsidP="00324FD8">
      <w:pPr>
        <w:rPr>
          <w:rFonts w:ascii="Times New Roman" w:hAnsi="Times New Roman" w:cs="Times New Roman"/>
          <w:b/>
          <w:sz w:val="24"/>
          <w:szCs w:val="24"/>
        </w:rPr>
      </w:pPr>
    </w:p>
    <w:p w:rsidR="00BA031D" w:rsidRPr="00FE3933" w:rsidRDefault="00BA031D" w:rsidP="00BA0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Межведомственные отношения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A031D" w:rsidRPr="00FE3933" w:rsidTr="003923B1">
        <w:tc>
          <w:tcPr>
            <w:tcW w:w="3190" w:type="dxa"/>
          </w:tcPr>
          <w:p w:rsidR="00BA031D" w:rsidRPr="00FE3933" w:rsidRDefault="00BA031D" w:rsidP="003923B1">
            <w:pPr>
              <w:pStyle w:val="Default"/>
              <w:jc w:val="center"/>
              <w:rPr>
                <w:color w:val="auto"/>
              </w:rPr>
            </w:pPr>
            <w:r w:rsidRPr="00FE3933">
              <w:rPr>
                <w:color w:val="auto"/>
              </w:rPr>
              <w:t>Участие представителя ГИ</w:t>
            </w:r>
            <w:proofErr w:type="gramStart"/>
            <w:r w:rsidRPr="00FE3933">
              <w:rPr>
                <w:color w:val="auto"/>
              </w:rPr>
              <w:t>БДД в пр</w:t>
            </w:r>
            <w:proofErr w:type="gramEnd"/>
            <w:r w:rsidRPr="00FE3933">
              <w:rPr>
                <w:color w:val="auto"/>
              </w:rPr>
              <w:t xml:space="preserve">оведении общего родительского собрания </w:t>
            </w:r>
          </w:p>
          <w:p w:rsidR="00BA031D" w:rsidRPr="00FE3933" w:rsidRDefault="00BA031D" w:rsidP="0039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31D" w:rsidRPr="00FE3933" w:rsidRDefault="00BA031D" w:rsidP="0039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BA031D" w:rsidRPr="00FE3933" w:rsidRDefault="00BA031D" w:rsidP="003923B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Сентябрь </w:t>
            </w:r>
          </w:p>
        </w:tc>
        <w:tc>
          <w:tcPr>
            <w:tcW w:w="3191" w:type="dxa"/>
          </w:tcPr>
          <w:p w:rsidR="00BA031D" w:rsidRPr="00FE3933" w:rsidRDefault="00BA031D" w:rsidP="003923B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Заведующий </w:t>
            </w:r>
          </w:p>
        </w:tc>
      </w:tr>
      <w:tr w:rsidR="00BA031D" w:rsidRPr="00FE3933" w:rsidTr="003923B1">
        <w:tc>
          <w:tcPr>
            <w:tcW w:w="3190" w:type="dxa"/>
          </w:tcPr>
          <w:p w:rsidR="00BA031D" w:rsidRPr="00FE3933" w:rsidRDefault="00BA031D" w:rsidP="003923B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Участие инспектора ГИБДД, ПЧ  в проведение мероприятий </w:t>
            </w:r>
          </w:p>
        </w:tc>
        <w:tc>
          <w:tcPr>
            <w:tcW w:w="3190" w:type="dxa"/>
          </w:tcPr>
          <w:p w:rsidR="00BA031D" w:rsidRPr="00FE3933" w:rsidRDefault="00BA031D" w:rsidP="003923B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1 раз в год </w:t>
            </w:r>
          </w:p>
        </w:tc>
        <w:tc>
          <w:tcPr>
            <w:tcW w:w="3191" w:type="dxa"/>
          </w:tcPr>
          <w:p w:rsidR="00BA031D" w:rsidRPr="00FE3933" w:rsidRDefault="00BA031D" w:rsidP="003923B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Заведующий </w:t>
            </w:r>
          </w:p>
        </w:tc>
      </w:tr>
    </w:tbl>
    <w:p w:rsidR="00324FD8" w:rsidRDefault="00324FD8" w:rsidP="00324F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74277" w:rsidRPr="00747609" w:rsidRDefault="00E74277" w:rsidP="00747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47609">
        <w:rPr>
          <w:rFonts w:ascii="Times New Roman" w:hAnsi="Times New Roman" w:cs="Times New Roman"/>
          <w:b/>
          <w:bCs/>
          <w:iCs/>
          <w:sz w:val="24"/>
          <w:szCs w:val="24"/>
        </w:rPr>
        <w:t>Общие родительские собрания</w:t>
      </w:r>
    </w:p>
    <w:p w:rsidR="00E74277" w:rsidRDefault="00E74277" w:rsidP="00E7427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1E3CE9" w:rsidRPr="0004400C" w:rsidTr="001E3CE9">
        <w:tc>
          <w:tcPr>
            <w:tcW w:w="534" w:type="dxa"/>
          </w:tcPr>
          <w:p w:rsidR="001E3CE9" w:rsidRPr="0004400C" w:rsidRDefault="001E3CE9" w:rsidP="001E3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0440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846" w:type="dxa"/>
          </w:tcPr>
          <w:p w:rsidR="001E3CE9" w:rsidRPr="0004400C" w:rsidRDefault="001E3CE9" w:rsidP="001E3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:rsidR="001E3CE9" w:rsidRPr="0004400C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91" w:type="dxa"/>
          </w:tcPr>
          <w:p w:rsidR="001E3CE9" w:rsidRPr="0004400C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0440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E3CE9" w:rsidRPr="0004400C" w:rsidTr="001E3CE9">
        <w:tc>
          <w:tcPr>
            <w:tcW w:w="534" w:type="dxa"/>
          </w:tcPr>
          <w:p w:rsidR="001E3CE9" w:rsidRPr="0004400C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04400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846" w:type="dxa"/>
          </w:tcPr>
          <w:p w:rsidR="001E3CE9" w:rsidRPr="0004400C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«Вместе с родителями - за безопасность детей на дорогах»</w:t>
            </w:r>
          </w:p>
        </w:tc>
        <w:tc>
          <w:tcPr>
            <w:tcW w:w="3191" w:type="dxa"/>
          </w:tcPr>
          <w:p w:rsidR="001E3CE9" w:rsidRPr="0004400C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04400C">
              <w:rPr>
                <w:rFonts w:ascii="Times New Roman" w:hAnsi="Times New Roman" w:cs="Times New Roman"/>
                <w:sz w:val="23"/>
                <w:szCs w:val="23"/>
              </w:rPr>
              <w:t>октябрь</w:t>
            </w:r>
          </w:p>
        </w:tc>
      </w:tr>
      <w:tr w:rsidR="001E3CE9" w:rsidTr="001E3CE9">
        <w:tc>
          <w:tcPr>
            <w:tcW w:w="534" w:type="dxa"/>
          </w:tcPr>
          <w:p w:rsidR="001E3CE9" w:rsidRPr="0004400C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04400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846" w:type="dxa"/>
          </w:tcPr>
          <w:p w:rsidR="001E3CE9" w:rsidRPr="0004400C" w:rsidRDefault="001E3CE9" w:rsidP="001E3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0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«Нравственные отношения в семье и в детском саду»</w:t>
            </w:r>
            <w:proofErr w:type="gramStart"/>
            <w:r w:rsidRPr="000440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440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proofErr w:type="gramEnd"/>
            <w:r w:rsidRPr="000440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440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«В каждой семье свои традиции»</w:t>
            </w:r>
          </w:p>
        </w:tc>
        <w:tc>
          <w:tcPr>
            <w:tcW w:w="3191" w:type="dxa"/>
          </w:tcPr>
          <w:p w:rsidR="001E3CE9" w:rsidRDefault="0004400C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май</w:t>
            </w:r>
          </w:p>
        </w:tc>
      </w:tr>
    </w:tbl>
    <w:p w:rsidR="001E3CE9" w:rsidRDefault="001E3CE9" w:rsidP="00E742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A031D" w:rsidRPr="00FE3933" w:rsidRDefault="00BA031D" w:rsidP="00BA03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sz w:val="24"/>
          <w:szCs w:val="24"/>
        </w:rPr>
        <w:t>Групповые родительские собрания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1 </w:t>
            </w:r>
            <w:proofErr w:type="spellStart"/>
            <w:r w:rsidRPr="0004400C">
              <w:rPr>
                <w:b/>
                <w:bCs/>
                <w:color w:val="auto"/>
              </w:rPr>
              <w:t>мл</w:t>
            </w:r>
            <w:proofErr w:type="gramStart"/>
            <w:r w:rsidRPr="0004400C">
              <w:rPr>
                <w:b/>
                <w:bCs/>
                <w:color w:val="auto"/>
              </w:rPr>
              <w:t>.г</w:t>
            </w:r>
            <w:proofErr w:type="gramEnd"/>
            <w:r w:rsidRPr="0004400C">
              <w:rPr>
                <w:b/>
                <w:bCs/>
                <w:color w:val="auto"/>
              </w:rPr>
              <w:t>руппа</w:t>
            </w:r>
            <w:proofErr w:type="spellEnd"/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>1. Давайте познакомимся. Адаптационный период.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 xml:space="preserve">2.Воспитание детей в игре </w:t>
            </w:r>
            <w:r w:rsidR="00962D67" w:rsidRPr="0004400C">
              <w:rPr>
                <w:color w:val="auto"/>
              </w:rPr>
              <w:t>«Играем с пальчиками»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>3.Вот и стали мы на год взрослей</w:t>
            </w:r>
            <w:r w:rsidR="00962D67" w:rsidRPr="0004400C">
              <w:rPr>
                <w:color w:val="auto"/>
              </w:rPr>
              <w:t xml:space="preserve"> «Чему научились наши дети за год»</w:t>
            </w:r>
          </w:p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 xml:space="preserve">Итоги усвоения программного материала </w:t>
            </w:r>
          </w:p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 xml:space="preserve">Безопасность дошкольников в летне-оздоровительный период 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lastRenderedPageBreak/>
              <w:t xml:space="preserve">Месяцы </w:t>
            </w:r>
          </w:p>
        </w:tc>
        <w:tc>
          <w:tcPr>
            <w:tcW w:w="7762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proofErr w:type="gramStart"/>
            <w:r w:rsidRPr="0004400C">
              <w:rPr>
                <w:b/>
                <w:bCs/>
                <w:color w:val="auto"/>
              </w:rPr>
              <w:t>средние</w:t>
            </w:r>
            <w:proofErr w:type="gramEnd"/>
            <w:r w:rsidRPr="0004400C">
              <w:rPr>
                <w:b/>
                <w:bCs/>
                <w:color w:val="auto"/>
              </w:rPr>
              <w:t xml:space="preserve"> группа 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 xml:space="preserve">Особенности развития детей 4-5 лет. Задачи и содержание воспитательно-образовательной работы с детьми в условиях ФГОС </w:t>
            </w:r>
            <w:proofErr w:type="gramStart"/>
            <w:r w:rsidRPr="0004400C">
              <w:rPr>
                <w:color w:val="auto"/>
              </w:rPr>
              <w:t>ДО</w:t>
            </w:r>
            <w:proofErr w:type="gramEnd"/>
            <w:r w:rsidRPr="0004400C">
              <w:rPr>
                <w:color w:val="auto"/>
              </w:rPr>
              <w:t xml:space="preserve">. </w:t>
            </w:r>
          </w:p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BA031D" w:rsidRPr="0004400C" w:rsidRDefault="00275F12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>Речевое развитие детей 4-5 лет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 xml:space="preserve">Об итогах совместной воспитательно-образовательной работы детского сада и семьи за учебный год </w:t>
            </w:r>
          </w:p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 xml:space="preserve">Итоги усвоения программного материала </w:t>
            </w:r>
          </w:p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 xml:space="preserve">Безопасность дошкольников в летне-оздоровительный период 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старшие группы 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 xml:space="preserve">Особенности развития детей 5-6 лет. Задачи и содержание воспитательно-образовательной работы с детьми в условиях ФГОС </w:t>
            </w:r>
            <w:proofErr w:type="gramStart"/>
            <w:r w:rsidRPr="0004400C">
              <w:rPr>
                <w:color w:val="auto"/>
              </w:rPr>
              <w:t>ДО</w:t>
            </w:r>
            <w:proofErr w:type="gramEnd"/>
            <w:r w:rsidRPr="0004400C">
              <w:rPr>
                <w:color w:val="auto"/>
              </w:rPr>
              <w:t xml:space="preserve">. </w:t>
            </w:r>
          </w:p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BA031D" w:rsidRPr="0004400C" w:rsidRDefault="003563AA" w:rsidP="003923B1">
            <w:pPr>
              <w:pStyle w:val="Default"/>
              <w:rPr>
                <w:color w:val="000000" w:themeColor="text1"/>
              </w:rPr>
            </w:pPr>
            <w:r w:rsidRPr="0004400C">
              <w:rPr>
                <w:rFonts w:eastAsia="Times New Roman"/>
                <w:b/>
                <w:bCs/>
                <w:color w:val="000000" w:themeColor="text1"/>
                <w:lang w:eastAsia="ru-RU"/>
              </w:rPr>
              <w:t xml:space="preserve">Родительское собрание в форме мастер-класса </w:t>
            </w:r>
            <w:r w:rsidRPr="0004400C">
              <w:rPr>
                <w:rFonts w:eastAsia="Times New Roman"/>
                <w:color w:val="000000" w:themeColor="text1"/>
                <w:lang w:eastAsia="ru-RU"/>
              </w:rPr>
              <w:t xml:space="preserve">«Предновогодние посиделки. </w:t>
            </w:r>
            <w:r w:rsidRPr="0004400C">
              <w:rPr>
                <w:rFonts w:eastAsia="Times New Roman"/>
                <w:bCs/>
                <w:color w:val="000000" w:themeColor="text1"/>
                <w:lang w:eastAsia="ru-RU"/>
              </w:rPr>
              <w:t>Мастерская Деда Мороза».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BA031D" w:rsidRPr="0004400C" w:rsidRDefault="003563AA" w:rsidP="003923B1">
            <w:pPr>
              <w:pStyle w:val="Default"/>
              <w:rPr>
                <w:color w:val="000000" w:themeColor="text1"/>
              </w:rPr>
            </w:pPr>
            <w:r w:rsidRPr="0004400C">
              <w:rPr>
                <w:rFonts w:eastAsia="Times New Roman"/>
                <w:b/>
                <w:bCs/>
                <w:color w:val="000000" w:themeColor="text1"/>
                <w:lang w:eastAsia="ru-RU"/>
              </w:rPr>
              <w:t>Итоговое родительское собрание «Наши успехи»</w:t>
            </w:r>
            <w:r w:rsidRPr="0004400C">
              <w:rPr>
                <w:rFonts w:eastAsia="Times New Roman"/>
                <w:color w:val="000000" w:themeColor="text1"/>
                <w:lang w:eastAsia="ru-RU"/>
              </w:rPr>
              <w:br/>
            </w:r>
            <w:r w:rsidR="00BA031D" w:rsidRPr="0004400C">
              <w:rPr>
                <w:color w:val="000000" w:themeColor="text1"/>
              </w:rPr>
              <w:t xml:space="preserve">Безопасность дошкольников в летне-оздоровительный период 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/>
                <w:bCs/>
                <w:color w:val="auto"/>
              </w:rPr>
              <w:t>подготовительная к школе группа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BA031D" w:rsidRPr="0004400C" w:rsidRDefault="003563AA" w:rsidP="00275F12">
            <w:pPr>
              <w:pStyle w:val="Default"/>
              <w:rPr>
                <w:b/>
                <w:color w:val="000000" w:themeColor="text1"/>
              </w:rPr>
            </w:pPr>
            <w:r w:rsidRPr="0004400C">
              <w:rPr>
                <w:b/>
              </w:rPr>
              <w:t>«</w:t>
            </w:r>
            <w:r w:rsidR="00275F12" w:rsidRPr="0004400C">
              <w:rPr>
                <w:b/>
              </w:rPr>
              <w:t xml:space="preserve">На пороге </w:t>
            </w:r>
            <w:r w:rsidRPr="0004400C">
              <w:rPr>
                <w:b/>
              </w:rPr>
              <w:t>школы»</w:t>
            </w:r>
          </w:p>
        </w:tc>
      </w:tr>
      <w:tr w:rsidR="00BA031D" w:rsidRPr="0004400C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BA031D" w:rsidRPr="0004400C" w:rsidRDefault="00275F12" w:rsidP="0096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0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Родительское собрание в форме мастер-класса </w:t>
            </w:r>
            <w:r w:rsidRPr="000440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962D67" w:rsidRPr="000440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Играя, развиваем речь»</w:t>
            </w:r>
          </w:p>
        </w:tc>
      </w:tr>
      <w:tr w:rsidR="00BA031D" w:rsidRPr="003F2655" w:rsidTr="003923B1">
        <w:tc>
          <w:tcPr>
            <w:tcW w:w="1809" w:type="dxa"/>
          </w:tcPr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3563AA" w:rsidRPr="0004400C" w:rsidRDefault="003563AA" w:rsidP="003923B1">
            <w:pPr>
              <w:pStyle w:val="Default"/>
              <w:rPr>
                <w:rFonts w:eastAsia="Times New Roman"/>
                <w:kern w:val="36"/>
                <w:lang w:eastAsia="ru-RU"/>
              </w:rPr>
            </w:pPr>
            <w:r w:rsidRPr="0004400C">
              <w:t>«</w:t>
            </w:r>
            <w:r w:rsidR="00962D67" w:rsidRPr="0004400C">
              <w:rPr>
                <w:rFonts w:eastAsia="Times New Roman"/>
                <w:kern w:val="36"/>
                <w:lang w:eastAsia="ru-RU"/>
              </w:rPr>
              <w:t>В добрый путь!</w:t>
            </w:r>
            <w:r w:rsidRPr="0004400C">
              <w:rPr>
                <w:rFonts w:eastAsia="Times New Roman"/>
                <w:kern w:val="36"/>
                <w:lang w:eastAsia="ru-RU"/>
              </w:rPr>
              <w:t>»</w:t>
            </w:r>
          </w:p>
          <w:p w:rsidR="00BA031D" w:rsidRPr="0004400C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 xml:space="preserve">Итоги усвоения программного материала </w:t>
            </w:r>
          </w:p>
          <w:p w:rsidR="00BA031D" w:rsidRPr="003F2655" w:rsidRDefault="00BA031D" w:rsidP="003923B1">
            <w:pPr>
              <w:pStyle w:val="Default"/>
              <w:rPr>
                <w:color w:val="auto"/>
              </w:rPr>
            </w:pPr>
            <w:r w:rsidRPr="0004400C">
              <w:rPr>
                <w:color w:val="auto"/>
              </w:rPr>
              <w:t>Безопасность дошкольников в летне-оздоровительный период</w:t>
            </w:r>
          </w:p>
        </w:tc>
      </w:tr>
    </w:tbl>
    <w:p w:rsidR="00562F32" w:rsidRPr="00FE3933" w:rsidRDefault="00562F32" w:rsidP="00DD661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74B0C" w:rsidRPr="00FE3933" w:rsidRDefault="00274B0C" w:rsidP="008F0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F2655" w:rsidRDefault="003F2655" w:rsidP="00562F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2655" w:rsidRDefault="003F2655" w:rsidP="00562F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2655" w:rsidRDefault="003F2655" w:rsidP="00562F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2F32" w:rsidRPr="00FE3933" w:rsidRDefault="00562F32" w:rsidP="00562F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63CF1" w:rsidRPr="00FE3933" w:rsidRDefault="004A7C76" w:rsidP="008F0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 работы по профилактике детского дорожн</w:t>
      </w:r>
      <w:proofErr w:type="gramStart"/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о-</w:t>
      </w:r>
      <w:proofErr w:type="gramEnd"/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</w:t>
      </w:r>
      <w:r w:rsidR="000440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ранспортного травматизма на 2023-2024</w:t>
      </w: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учебный год</w:t>
      </w:r>
    </w:p>
    <w:p w:rsidR="004A7C76" w:rsidRPr="00FE3933" w:rsidRDefault="004A7C76" w:rsidP="004A7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4A7C76" w:rsidRPr="00FE3933" w:rsidTr="004A7C76">
        <w:tc>
          <w:tcPr>
            <w:tcW w:w="817" w:type="dxa"/>
          </w:tcPr>
          <w:p w:rsidR="004A7C76" w:rsidRPr="00FE3933" w:rsidRDefault="004A7C76" w:rsidP="004A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968" w:type="dxa"/>
          </w:tcPr>
          <w:p w:rsidR="004A7C76" w:rsidRPr="00FE3933" w:rsidRDefault="004A7C76" w:rsidP="004A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393" w:type="dxa"/>
          </w:tcPr>
          <w:p w:rsidR="004A7C76" w:rsidRPr="00FE3933" w:rsidRDefault="004A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ООД по ознакомлению с безопасностью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движения детей дошкольного возраста.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комплексно –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тематическому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Экскурсии по микрорайону с целью ознакомления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 расположением дорожных объектов,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 по данной тематике: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«Азбука дороги», «Транспорт», «Улица города».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театрализованной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данной тематике.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раза в год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 «Организация работы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 в группах».</w:t>
            </w:r>
          </w:p>
        </w:tc>
        <w:tc>
          <w:tcPr>
            <w:tcW w:w="2393" w:type="dxa"/>
          </w:tcPr>
          <w:p w:rsidR="004A7C76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</w:tcPr>
          <w:p w:rsidR="004A7C76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Инструктаж по проведению в ДОУ мероприятий</w:t>
            </w:r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 безопасности дорожного движения</w:t>
            </w:r>
          </w:p>
        </w:tc>
        <w:tc>
          <w:tcPr>
            <w:tcW w:w="2393" w:type="dxa"/>
          </w:tcPr>
          <w:p w:rsidR="004A7C76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A7C76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Участие педагогов ДОУ в городском конкурсе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«Лучшая организация работы по обучению детей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БДД»</w:t>
            </w:r>
          </w:p>
        </w:tc>
        <w:tc>
          <w:tcPr>
            <w:tcW w:w="2393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, подвижных,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сюжетных игр дорожными символами,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дидактическим и игровым материалом.</w:t>
            </w:r>
          </w:p>
        </w:tc>
        <w:tc>
          <w:tcPr>
            <w:tcW w:w="2393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вопросов по профилактике ДТП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детьми дошкольного возраста на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родительском</w:t>
            </w:r>
            <w:proofErr w:type="gramEnd"/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инспектор ГАИ,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ДТП через средства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наглядной агитации (род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голок, стенды, папки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раскладушки).</w:t>
            </w:r>
          </w:p>
        </w:tc>
        <w:tc>
          <w:tcPr>
            <w:tcW w:w="2393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 1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участию в конкурсах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профилактике ДТП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p w:rsidR="00156C06" w:rsidRPr="00FE3933" w:rsidRDefault="00156C06" w:rsidP="00DA25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07D88" w:rsidRPr="00FE3933" w:rsidRDefault="00B07D88" w:rsidP="000A1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:rsidR="000A1B48" w:rsidRPr="00FE3933" w:rsidRDefault="000A1B48" w:rsidP="000A1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План мероприятий </w:t>
      </w:r>
      <w:r w:rsidR="00D87AF1"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пожарной безопасности на </w:t>
      </w:r>
      <w:r w:rsidR="009C5F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2022-2023</w:t>
      </w: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учебный год</w:t>
      </w:r>
    </w:p>
    <w:p w:rsidR="00B07D88" w:rsidRPr="00FE3933" w:rsidRDefault="00B07D88" w:rsidP="000A1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07D88" w:rsidRPr="00FE3933" w:rsidTr="00B07D88">
        <w:tc>
          <w:tcPr>
            <w:tcW w:w="817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цикл ООД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методическому пособию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Л.В.Максимчук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«Что должны знать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дошкольники о пожарной безопасности»: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1. Тема: «Пожар - великая беда»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2.«Знакомство с профессией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пожарного»; чтение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произведений, беседы по ним, драматизация небольших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отрывков, сюжетное рисование, оформление альбомов,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на тему: «Путешествие в страну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ОБЖ»; «Что нужно делать при пожаре», сюжетно-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ролевая игра «Пожарные».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3.Тренировки по гражданской обороне и эвакуации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пожаре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2 раз в год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1. «Приключения лесных жителей».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2. «Пожарные на учении».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Экскурсии: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1. По детскому саду с целью ознакомления с запасными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выходами, нахождением медицинского кабинета, телефона.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Знание номеров телефонов, ознакомление с правилами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эвакуации при пожаре;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2. В пожарное депо (по согласованию).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1.Выставка детских рисунков «Пожарники», «Пожарная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машина».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«Опасные предметы на улице и дома», «Если случилась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беда» (телефоны спецслужб); «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что необходимо для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работы», «Символы, спасающие жизнь», « Это важно знать»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 т. д.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работа: « Как происходят пожары», «Что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необходимо делать при пожаре?», « Что несет людям огонь?»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-Беседы о правилах поведения при пожаре;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Викторина: «Как это бывает?»;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Итоговая беседа на тему «С огнем играть опасно - это всем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должно быть ясно!»;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Выполнение творческих заданий с детьми: рисование,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аппликация, книжки-малышки, придумывание стихов.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Приглашение на общее родительское собрание ДОУ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инспектора-куратора по ППБ.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Наличие памяток по ППБ в группах.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Использование художественной литературы и детских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журналов.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Подборка иллюстраций по данной тематике, просмотр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телепередач (дома).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Проведение игр: «Опасное место в доме», «Если случилась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беда», «Один дома...» и т. д.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p w:rsidR="000B18B4" w:rsidRPr="00FE3933" w:rsidRDefault="000B18B4" w:rsidP="00D87AF1">
      <w:pPr>
        <w:rPr>
          <w:rFonts w:ascii="Times New Roman" w:hAnsi="Times New Roman" w:cs="Times New Roman"/>
          <w:b/>
          <w:sz w:val="24"/>
          <w:szCs w:val="24"/>
        </w:rPr>
      </w:pPr>
    </w:p>
    <w:p w:rsidR="00D6259D" w:rsidRPr="00FE3933" w:rsidRDefault="007F399D" w:rsidP="00D6259D">
      <w:pPr>
        <w:pStyle w:val="Default"/>
        <w:jc w:val="center"/>
        <w:rPr>
          <w:b/>
        </w:rPr>
      </w:pPr>
      <w:r w:rsidRPr="00FE3933">
        <w:rPr>
          <w:b/>
        </w:rPr>
        <w:t>Работа по преемственности ДОО со школой</w:t>
      </w:r>
    </w:p>
    <w:p w:rsidR="00D87AF1" w:rsidRPr="00FE3933" w:rsidRDefault="00D87AF1" w:rsidP="00D6259D">
      <w:pPr>
        <w:pStyle w:val="Default"/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2"/>
        <w:gridCol w:w="3278"/>
        <w:gridCol w:w="1931"/>
        <w:gridCol w:w="1956"/>
        <w:gridCol w:w="1874"/>
      </w:tblGrid>
      <w:tr w:rsidR="007F399D" w:rsidRPr="00FE3933" w:rsidTr="00016E56">
        <w:tc>
          <w:tcPr>
            <w:tcW w:w="534" w:type="dxa"/>
          </w:tcPr>
          <w:p w:rsidR="007F399D" w:rsidRPr="00FE3933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3408" w:type="dxa"/>
          </w:tcPr>
          <w:p w:rsidR="007F399D" w:rsidRPr="00FE3933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Мероприятия </w:t>
            </w:r>
          </w:p>
        </w:tc>
        <w:tc>
          <w:tcPr>
            <w:tcW w:w="1971" w:type="dxa"/>
          </w:tcPr>
          <w:p w:rsidR="007F399D" w:rsidRPr="00FE3933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форма</w:t>
            </w:r>
          </w:p>
        </w:tc>
        <w:tc>
          <w:tcPr>
            <w:tcW w:w="1971" w:type="dxa"/>
          </w:tcPr>
          <w:p w:rsidR="007F399D" w:rsidRPr="00FE3933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ответственные</w:t>
            </w:r>
          </w:p>
        </w:tc>
        <w:tc>
          <w:tcPr>
            <w:tcW w:w="1972" w:type="dxa"/>
          </w:tcPr>
          <w:p w:rsidR="007F399D" w:rsidRPr="00FE3933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сроки</w:t>
            </w:r>
          </w:p>
        </w:tc>
      </w:tr>
      <w:tr w:rsidR="00F706A2" w:rsidRPr="00FE3933" w:rsidTr="00016E56">
        <w:tc>
          <w:tcPr>
            <w:tcW w:w="534" w:type="dxa"/>
          </w:tcPr>
          <w:p w:rsidR="00016E56" w:rsidRPr="00FE3933" w:rsidRDefault="00016E56" w:rsidP="00D6259D">
            <w:pPr>
              <w:pStyle w:val="Default"/>
              <w:jc w:val="center"/>
            </w:pPr>
            <w:r w:rsidRPr="00FE3933">
              <w:t xml:space="preserve">1. </w:t>
            </w: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  <w:r w:rsidRPr="00FE3933">
              <w:t xml:space="preserve">1.1 </w:t>
            </w: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  <w:r w:rsidRPr="00FE3933">
              <w:t xml:space="preserve">1.2 </w:t>
            </w: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1.3 1.4 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1.5 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AA5296" w:rsidRDefault="00AA5296" w:rsidP="00016E56">
            <w:pPr>
              <w:pStyle w:val="Default"/>
            </w:pPr>
          </w:p>
          <w:p w:rsidR="00F706A2" w:rsidRPr="00FE3933" w:rsidRDefault="00016E56" w:rsidP="00016E56">
            <w:pPr>
              <w:pStyle w:val="Default"/>
            </w:pPr>
            <w:r w:rsidRPr="00FE3933">
              <w:t>2.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2.1 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2.2 </w:t>
            </w:r>
            <w:r w:rsidRPr="00FE3933">
              <w:lastRenderedPageBreak/>
              <w:t xml:space="preserve">2.3 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2.4 </w:t>
            </w: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2.5 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  <w:rPr>
                <w:b/>
                <w:color w:val="auto"/>
              </w:rPr>
            </w:pPr>
            <w:r w:rsidRPr="00FE3933">
              <w:t>2.6</w:t>
            </w:r>
          </w:p>
        </w:tc>
        <w:tc>
          <w:tcPr>
            <w:tcW w:w="3408" w:type="dxa"/>
          </w:tcPr>
          <w:p w:rsidR="00016E56" w:rsidRPr="00FE3933" w:rsidRDefault="00F706A2" w:rsidP="00016E56">
            <w:pPr>
              <w:pStyle w:val="Default"/>
            </w:pPr>
            <w:r w:rsidRPr="00FE3933">
              <w:lastRenderedPageBreak/>
              <w:t>Организационно</w:t>
            </w:r>
            <w:r w:rsidR="00016E56" w:rsidRPr="00FE3933">
              <w:t xml:space="preserve"> - </w:t>
            </w:r>
            <w:r w:rsidRPr="00FE3933">
              <w:t xml:space="preserve">педагогическая работа </w:t>
            </w:r>
          </w:p>
          <w:p w:rsidR="00016E56" w:rsidRPr="00FE3933" w:rsidRDefault="00F706A2" w:rsidP="00016E56">
            <w:pPr>
              <w:pStyle w:val="Default"/>
              <w:rPr>
                <w:i/>
              </w:rPr>
            </w:pPr>
            <w:r w:rsidRPr="00FE3933">
              <w:rPr>
                <w:i/>
              </w:rPr>
              <w:t>Цель: совершенствование форм и мет</w:t>
            </w:r>
            <w:r w:rsidR="00016E56" w:rsidRPr="00FE3933">
              <w:rPr>
                <w:i/>
              </w:rPr>
              <w:t>одов работы по взаимодействию МБ</w:t>
            </w:r>
            <w:r w:rsidRPr="00FE3933">
              <w:rPr>
                <w:i/>
              </w:rPr>
              <w:t>ДОУ «Детский сад №</w:t>
            </w:r>
            <w:r w:rsidR="00016E56" w:rsidRPr="00FE3933">
              <w:rPr>
                <w:i/>
              </w:rPr>
              <w:t xml:space="preserve"> 21 «Золотая рыбка</w:t>
            </w:r>
            <w:r w:rsidRPr="00FE3933">
              <w:rPr>
                <w:i/>
              </w:rPr>
              <w:t>» и СОШ №</w:t>
            </w:r>
            <w:r w:rsidR="0004400C">
              <w:rPr>
                <w:i/>
              </w:rPr>
              <w:t>8,№3</w:t>
            </w:r>
          </w:p>
          <w:p w:rsidR="00016E56" w:rsidRPr="00FE3933" w:rsidRDefault="00F706A2" w:rsidP="00016E56">
            <w:pPr>
              <w:pStyle w:val="Default"/>
            </w:pPr>
            <w:r w:rsidRPr="00FE3933">
              <w:t xml:space="preserve">Утверждение плана работы по преемственности </w:t>
            </w:r>
            <w:r w:rsidR="00016E56" w:rsidRPr="00FE3933">
              <w:rPr>
                <w:i/>
              </w:rPr>
              <w:t>МБДОУ «Детский сад № 21 «Золотая рыбка» и СОШ №</w:t>
            </w:r>
            <w:r w:rsidR="0004400C">
              <w:rPr>
                <w:i/>
              </w:rPr>
              <w:t>8,№3</w:t>
            </w:r>
            <w:r w:rsidRPr="00FE3933">
              <w:t xml:space="preserve"> Фронтальная диагностика уровня готовности детей к обучению в школе </w:t>
            </w:r>
          </w:p>
          <w:p w:rsidR="00AA5296" w:rsidRDefault="00F706A2" w:rsidP="00016E56">
            <w:pPr>
              <w:pStyle w:val="Default"/>
            </w:pPr>
            <w:r w:rsidRPr="00FE3933">
              <w:t xml:space="preserve">Экскурсия в школу Фронтальная диагностика уровня готовности детей к обучению в школе Совместные мероприятия в рамках сетевого взаимодействия ДОУ и школы </w:t>
            </w:r>
          </w:p>
          <w:p w:rsidR="00016E56" w:rsidRPr="00FE3933" w:rsidRDefault="00F706A2" w:rsidP="00016E56">
            <w:pPr>
              <w:pStyle w:val="Default"/>
            </w:pPr>
            <w:r w:rsidRPr="00FE3933">
              <w:rPr>
                <w:b/>
              </w:rPr>
              <w:t>Работа с воспитанниками и родителями</w:t>
            </w:r>
          </w:p>
          <w:p w:rsidR="00016E56" w:rsidRPr="00FE3933" w:rsidRDefault="00F706A2" w:rsidP="00016E56">
            <w:pPr>
              <w:pStyle w:val="Default"/>
            </w:pPr>
            <w:r w:rsidRPr="00FE3933">
              <w:rPr>
                <w:i/>
              </w:rPr>
              <w:t>Цель: воспитывать у дошкольников интерес к школе, содействовать формированию у них желания учиться</w:t>
            </w:r>
            <w:r w:rsidRPr="00FE3933">
              <w:t xml:space="preserve">. </w:t>
            </w:r>
          </w:p>
          <w:p w:rsidR="00F706A2" w:rsidRPr="00FE3933" w:rsidRDefault="00F706A2" w:rsidP="00016E56">
            <w:pPr>
              <w:pStyle w:val="Default"/>
            </w:pPr>
            <w:r w:rsidRPr="00FE3933">
              <w:t>Экскурсии и целевые прогулки к школе</w:t>
            </w:r>
          </w:p>
          <w:p w:rsidR="00016E56" w:rsidRPr="00FE3933" w:rsidRDefault="00016E56" w:rsidP="00016E56">
            <w:pPr>
              <w:pStyle w:val="Default"/>
            </w:pPr>
            <w:r w:rsidRPr="00FE3933">
              <w:t>1 сентябр</w:t>
            </w:r>
            <w:proofErr w:type="gramStart"/>
            <w:r w:rsidRPr="00FE3933">
              <w:t>я-</w:t>
            </w:r>
            <w:proofErr w:type="gramEnd"/>
            <w:r w:rsidRPr="00FE3933">
              <w:t xml:space="preserve"> День знаний </w:t>
            </w:r>
            <w:r w:rsidRPr="00FE3933">
              <w:lastRenderedPageBreak/>
              <w:t xml:space="preserve">Посещение школьной библиотеки. </w:t>
            </w:r>
          </w:p>
          <w:p w:rsidR="00016E56" w:rsidRPr="00FE3933" w:rsidRDefault="00016E56" w:rsidP="00016E56">
            <w:pPr>
              <w:pStyle w:val="Default"/>
              <w:rPr>
                <w:b/>
                <w:color w:val="auto"/>
              </w:rPr>
            </w:pPr>
            <w:r w:rsidRPr="00FE3933">
              <w:t xml:space="preserve">Беседа с библиотекарем. </w:t>
            </w:r>
            <w:proofErr w:type="spellStart"/>
            <w:r w:rsidRPr="00FE3933">
              <w:t>Взаимопосещение</w:t>
            </w:r>
            <w:proofErr w:type="spellEnd"/>
            <w:r w:rsidRPr="00FE3933">
              <w:t xml:space="preserve"> дошколят и младших школьников «Ребенок на пороге школы» «До свидания детский сад»</w:t>
            </w:r>
          </w:p>
        </w:tc>
        <w:tc>
          <w:tcPr>
            <w:tcW w:w="1971" w:type="dxa"/>
          </w:tcPr>
          <w:p w:rsidR="00F706A2" w:rsidRPr="00FE3933" w:rsidRDefault="00F706A2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  <w:r w:rsidRPr="00FE3933">
              <w:t xml:space="preserve">Диагностика </w:t>
            </w: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  <w:r w:rsidRPr="00FE3933">
              <w:t xml:space="preserve">Экскурсия Диагностика </w:t>
            </w: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  <w:r w:rsidRPr="00FE3933">
              <w:t>Совместные мероприятия</w:t>
            </w: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  <w:r w:rsidRPr="00FE3933">
              <w:t>Прогулки</w:t>
            </w: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  <w:r w:rsidRPr="00FE3933">
              <w:t xml:space="preserve"> Беседа </w:t>
            </w:r>
            <w:r w:rsidRPr="00FE3933">
              <w:lastRenderedPageBreak/>
              <w:t xml:space="preserve">Экскурсия </w:t>
            </w: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Экскурсия Родительское собрание праздник</w:t>
            </w:r>
          </w:p>
        </w:tc>
        <w:tc>
          <w:tcPr>
            <w:tcW w:w="1971" w:type="dxa"/>
          </w:tcPr>
          <w:p w:rsidR="00F706A2" w:rsidRPr="00FE3933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lastRenderedPageBreak/>
              <w:t>Заведующий</w:t>
            </w:r>
          </w:p>
        </w:tc>
        <w:tc>
          <w:tcPr>
            <w:tcW w:w="1972" w:type="dxa"/>
          </w:tcPr>
          <w:p w:rsidR="00F706A2" w:rsidRPr="00FE3933" w:rsidRDefault="0070675A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В течени</w:t>
            </w:r>
            <w:proofErr w:type="gramStart"/>
            <w:r w:rsidRPr="00FE3933">
              <w:rPr>
                <w:b/>
                <w:color w:val="auto"/>
              </w:rPr>
              <w:t>и</w:t>
            </w:r>
            <w:proofErr w:type="gramEnd"/>
            <w:r w:rsidRPr="00FE3933">
              <w:rPr>
                <w:b/>
                <w:color w:val="auto"/>
              </w:rPr>
              <w:t xml:space="preserve"> года</w:t>
            </w:r>
          </w:p>
        </w:tc>
      </w:tr>
    </w:tbl>
    <w:p w:rsidR="007F399D" w:rsidRPr="00FE3933" w:rsidRDefault="007F399D" w:rsidP="00D6259D">
      <w:pPr>
        <w:pStyle w:val="Default"/>
        <w:jc w:val="center"/>
        <w:rPr>
          <w:b/>
          <w:color w:val="auto"/>
        </w:rPr>
      </w:pPr>
    </w:p>
    <w:p w:rsidR="00430BF8" w:rsidRPr="00FE3933" w:rsidRDefault="00430BF8" w:rsidP="00463255">
      <w:pPr>
        <w:pStyle w:val="Default"/>
        <w:rPr>
          <w:b/>
          <w:color w:val="auto"/>
        </w:rPr>
      </w:pPr>
    </w:p>
    <w:p w:rsidR="00430BF8" w:rsidRPr="00390C63" w:rsidRDefault="00430BF8" w:rsidP="00D6259D">
      <w:pPr>
        <w:pStyle w:val="Default"/>
        <w:jc w:val="center"/>
      </w:pPr>
      <w:r w:rsidRPr="00390C63">
        <w:t>План работы по исполнению закона Республики Татарстан «О государственных языках РТ и других языках в РТ» Реализация УМК по обучению детей двум государственным языкам РТ; «Региональной программы дошкольного образования»</w:t>
      </w:r>
    </w:p>
    <w:p w:rsidR="00430BF8" w:rsidRPr="00390C63" w:rsidRDefault="00430BF8" w:rsidP="00D6259D">
      <w:pPr>
        <w:pStyle w:val="Default"/>
        <w:jc w:val="center"/>
        <w:rPr>
          <w:b/>
          <w:color w:val="auto"/>
        </w:rPr>
      </w:pP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36"/>
        <w:gridCol w:w="1418"/>
        <w:gridCol w:w="2692"/>
        <w:gridCol w:w="10"/>
        <w:gridCol w:w="55"/>
      </w:tblGrid>
      <w:tr w:rsidR="00430BF8" w:rsidRPr="001E5162" w:rsidTr="0039457B">
        <w:trPr>
          <w:gridAfter w:val="1"/>
          <w:wAfter w:w="55" w:type="dxa"/>
          <w:trHeight w:val="245"/>
        </w:trPr>
        <w:tc>
          <w:tcPr>
            <w:tcW w:w="1242" w:type="dxa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b/>
                <w:bCs/>
                <w:color w:val="auto"/>
              </w:rPr>
              <w:t xml:space="preserve">№ </w:t>
            </w:r>
          </w:p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proofErr w:type="gramStart"/>
            <w:r w:rsidRPr="00A3541A">
              <w:rPr>
                <w:color w:val="auto"/>
              </w:rPr>
              <w:t>п</w:t>
            </w:r>
            <w:proofErr w:type="gramEnd"/>
            <w:r w:rsidRPr="00A3541A">
              <w:rPr>
                <w:color w:val="auto"/>
              </w:rPr>
              <w:t xml:space="preserve">/п </w:t>
            </w:r>
          </w:p>
          <w:p w:rsidR="006D38FB" w:rsidRPr="00A3541A" w:rsidRDefault="006D38FB" w:rsidP="00806C5F">
            <w:pPr>
              <w:pStyle w:val="Default"/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b/>
                <w:bCs/>
                <w:color w:val="auto"/>
              </w:rPr>
              <w:t xml:space="preserve">Вид деятельности </w:t>
            </w:r>
          </w:p>
        </w:tc>
        <w:tc>
          <w:tcPr>
            <w:tcW w:w="1418" w:type="dxa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b/>
                <w:bCs/>
                <w:color w:val="auto"/>
              </w:rPr>
              <w:t xml:space="preserve">Сроки </w:t>
            </w:r>
          </w:p>
        </w:tc>
        <w:tc>
          <w:tcPr>
            <w:tcW w:w="2702" w:type="dxa"/>
            <w:gridSpan w:val="2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b/>
                <w:bCs/>
                <w:color w:val="auto"/>
              </w:rPr>
              <w:t xml:space="preserve">Ответственный </w:t>
            </w:r>
          </w:p>
        </w:tc>
      </w:tr>
      <w:tr w:rsidR="00430BF8" w:rsidRPr="001E5162" w:rsidTr="006D38FB">
        <w:trPr>
          <w:gridAfter w:val="1"/>
          <w:wAfter w:w="55" w:type="dxa"/>
          <w:trHeight w:val="107"/>
        </w:trPr>
        <w:tc>
          <w:tcPr>
            <w:tcW w:w="9898" w:type="dxa"/>
            <w:gridSpan w:val="5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b/>
                <w:bCs/>
                <w:color w:val="auto"/>
              </w:rPr>
              <w:t xml:space="preserve">Организационно – методическая работа </w:t>
            </w:r>
          </w:p>
        </w:tc>
      </w:tr>
      <w:tr w:rsidR="00430BF8" w:rsidRPr="001E5162" w:rsidTr="0039457B">
        <w:trPr>
          <w:gridAfter w:val="1"/>
          <w:wAfter w:w="55" w:type="dxa"/>
          <w:trHeight w:val="247"/>
        </w:trPr>
        <w:tc>
          <w:tcPr>
            <w:tcW w:w="1242" w:type="dxa"/>
          </w:tcPr>
          <w:p w:rsidR="006D38FB" w:rsidRPr="00A3541A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541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430BF8" w:rsidRPr="00A3541A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color w:val="auto"/>
              </w:rPr>
              <w:t xml:space="preserve">Размещение информации на татарском и русском языках в холле детского сада </w:t>
            </w:r>
          </w:p>
        </w:tc>
        <w:tc>
          <w:tcPr>
            <w:tcW w:w="1418" w:type="dxa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color w:val="auto"/>
              </w:rPr>
              <w:t xml:space="preserve">В течение года </w:t>
            </w:r>
          </w:p>
        </w:tc>
        <w:tc>
          <w:tcPr>
            <w:tcW w:w="2702" w:type="dxa"/>
            <w:gridSpan w:val="2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color w:val="auto"/>
              </w:rPr>
              <w:t xml:space="preserve">Педагоги Воспитатель по обучению татарскому языку </w:t>
            </w:r>
          </w:p>
          <w:p w:rsidR="00430BF8" w:rsidRPr="001E5162" w:rsidRDefault="00430BF8" w:rsidP="00806C5F">
            <w:pPr>
              <w:pStyle w:val="Default"/>
              <w:rPr>
                <w:color w:val="auto"/>
                <w:highlight w:val="yellow"/>
              </w:rPr>
            </w:pPr>
          </w:p>
        </w:tc>
      </w:tr>
      <w:tr w:rsidR="00430BF8" w:rsidRPr="001E5162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A3541A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541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536" w:type="dxa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color w:val="auto"/>
              </w:rPr>
              <w:t xml:space="preserve">Создание картотеки татарских и русских народных игр </w:t>
            </w:r>
          </w:p>
        </w:tc>
        <w:tc>
          <w:tcPr>
            <w:tcW w:w="1418" w:type="dxa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color w:val="auto"/>
              </w:rPr>
              <w:t xml:space="preserve">В течение года </w:t>
            </w:r>
          </w:p>
        </w:tc>
        <w:tc>
          <w:tcPr>
            <w:tcW w:w="2702" w:type="dxa"/>
            <w:gridSpan w:val="2"/>
          </w:tcPr>
          <w:p w:rsidR="00430BF8" w:rsidRPr="00A3541A" w:rsidRDefault="00430BF8" w:rsidP="00806C5F">
            <w:pPr>
              <w:pStyle w:val="Default"/>
              <w:rPr>
                <w:color w:val="auto"/>
              </w:rPr>
            </w:pPr>
            <w:r w:rsidRPr="00A3541A">
              <w:rPr>
                <w:color w:val="auto"/>
              </w:rPr>
              <w:t xml:space="preserve">Педагоги Воспитатель по обучению татарскому языку </w:t>
            </w:r>
          </w:p>
          <w:p w:rsidR="00430BF8" w:rsidRPr="001E5162" w:rsidRDefault="00430BF8" w:rsidP="00806C5F">
            <w:pPr>
              <w:pStyle w:val="Default"/>
              <w:rPr>
                <w:color w:val="auto"/>
                <w:highlight w:val="yellow"/>
              </w:rPr>
            </w:pPr>
          </w:p>
        </w:tc>
      </w:tr>
      <w:tr w:rsidR="00430BF8" w:rsidRPr="001E5162" w:rsidTr="0039457B">
        <w:trPr>
          <w:gridAfter w:val="1"/>
          <w:wAfter w:w="55" w:type="dxa"/>
          <w:trHeight w:val="247"/>
        </w:trPr>
        <w:tc>
          <w:tcPr>
            <w:tcW w:w="1242" w:type="dxa"/>
          </w:tcPr>
          <w:p w:rsidR="00430BF8" w:rsidRPr="001E5162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5162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4536" w:type="dxa"/>
          </w:tcPr>
          <w:p w:rsidR="00430BF8" w:rsidRPr="001E5162" w:rsidRDefault="00430BF8" w:rsidP="00806C5F">
            <w:pPr>
              <w:pStyle w:val="Default"/>
              <w:rPr>
                <w:color w:val="auto"/>
              </w:rPr>
            </w:pPr>
            <w:r w:rsidRPr="001E5162">
              <w:rPr>
                <w:color w:val="auto"/>
              </w:rPr>
              <w:t>Организация подписки местной и республиканской газеты «</w:t>
            </w:r>
            <w:proofErr w:type="spellStart"/>
            <w:r w:rsidRPr="001E5162">
              <w:rPr>
                <w:color w:val="auto"/>
              </w:rPr>
              <w:t>Ватаным</w:t>
            </w:r>
            <w:proofErr w:type="spellEnd"/>
            <w:r w:rsidRPr="001E5162">
              <w:rPr>
                <w:color w:val="auto"/>
              </w:rPr>
              <w:t xml:space="preserve"> Татарстан», «Дружбы», «</w:t>
            </w:r>
            <w:proofErr w:type="spellStart"/>
            <w:r w:rsidRPr="001E5162">
              <w:rPr>
                <w:color w:val="auto"/>
              </w:rPr>
              <w:t>Дуслык</w:t>
            </w:r>
            <w:proofErr w:type="spellEnd"/>
            <w:r w:rsidRPr="001E5162">
              <w:rPr>
                <w:color w:val="auto"/>
              </w:rPr>
              <w:t>», «</w:t>
            </w:r>
            <w:proofErr w:type="spellStart"/>
            <w:r w:rsidRPr="001E5162">
              <w:rPr>
                <w:color w:val="auto"/>
              </w:rPr>
              <w:t>Туслах</w:t>
            </w:r>
            <w:proofErr w:type="spellEnd"/>
            <w:r w:rsidRPr="001E5162">
              <w:rPr>
                <w:color w:val="auto"/>
              </w:rPr>
              <w:t>»</w:t>
            </w:r>
          </w:p>
        </w:tc>
        <w:tc>
          <w:tcPr>
            <w:tcW w:w="1418" w:type="dxa"/>
          </w:tcPr>
          <w:p w:rsidR="00430BF8" w:rsidRPr="001E5162" w:rsidRDefault="00430BF8" w:rsidP="00806C5F">
            <w:pPr>
              <w:pStyle w:val="Default"/>
              <w:rPr>
                <w:color w:val="auto"/>
              </w:rPr>
            </w:pPr>
            <w:r w:rsidRPr="001E5162">
              <w:rPr>
                <w:color w:val="auto"/>
              </w:rPr>
              <w:t xml:space="preserve">В течение года </w:t>
            </w:r>
          </w:p>
        </w:tc>
        <w:tc>
          <w:tcPr>
            <w:tcW w:w="2702" w:type="dxa"/>
            <w:gridSpan w:val="2"/>
          </w:tcPr>
          <w:p w:rsidR="00430BF8" w:rsidRPr="001E5162" w:rsidRDefault="00430BF8" w:rsidP="00806C5F">
            <w:pPr>
              <w:pStyle w:val="Default"/>
              <w:rPr>
                <w:color w:val="auto"/>
              </w:rPr>
            </w:pPr>
            <w:r w:rsidRPr="001E5162">
              <w:rPr>
                <w:color w:val="auto"/>
              </w:rPr>
              <w:t xml:space="preserve">Заведующий </w:t>
            </w:r>
          </w:p>
        </w:tc>
      </w:tr>
      <w:tr w:rsidR="00430BF8" w:rsidRPr="001E5162" w:rsidTr="0039457B">
        <w:trPr>
          <w:gridAfter w:val="1"/>
          <w:wAfter w:w="55" w:type="dxa"/>
          <w:trHeight w:val="247"/>
        </w:trPr>
        <w:tc>
          <w:tcPr>
            <w:tcW w:w="1242" w:type="dxa"/>
          </w:tcPr>
          <w:p w:rsidR="00430BF8" w:rsidRPr="00457933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93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4536" w:type="dxa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Консультация для воспитателей «Организация образовательного пространства с учѐтом УМК» </w:t>
            </w:r>
          </w:p>
        </w:tc>
        <w:tc>
          <w:tcPr>
            <w:tcW w:w="1418" w:type="dxa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Сентябрь </w:t>
            </w:r>
          </w:p>
        </w:tc>
        <w:tc>
          <w:tcPr>
            <w:tcW w:w="2702" w:type="dxa"/>
            <w:gridSpan w:val="2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Заведующий Воспитатель по обучению татарскому языку </w:t>
            </w:r>
          </w:p>
          <w:p w:rsidR="00430BF8" w:rsidRPr="001E5162" w:rsidRDefault="00430BF8" w:rsidP="00806C5F">
            <w:pPr>
              <w:pStyle w:val="Default"/>
              <w:rPr>
                <w:color w:val="auto"/>
                <w:highlight w:val="yellow"/>
              </w:rPr>
            </w:pPr>
          </w:p>
        </w:tc>
      </w:tr>
      <w:tr w:rsidR="00430BF8" w:rsidRPr="001E5162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457933" w:rsidRDefault="006D38FB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9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Консультация для воспитателей: </w:t>
            </w:r>
          </w:p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« Использование УМК и ЭРК на прогулке» </w:t>
            </w:r>
          </w:p>
        </w:tc>
        <w:tc>
          <w:tcPr>
            <w:tcW w:w="1418" w:type="dxa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Октябрь </w:t>
            </w:r>
          </w:p>
        </w:tc>
        <w:tc>
          <w:tcPr>
            <w:tcW w:w="2702" w:type="dxa"/>
            <w:gridSpan w:val="2"/>
          </w:tcPr>
          <w:p w:rsidR="00430BF8" w:rsidRPr="001E5162" w:rsidRDefault="00430BF8" w:rsidP="003B6CE0">
            <w:pPr>
              <w:pStyle w:val="Default"/>
              <w:rPr>
                <w:color w:val="auto"/>
                <w:highlight w:val="yellow"/>
              </w:rPr>
            </w:pPr>
            <w:r w:rsidRPr="00457933">
              <w:rPr>
                <w:color w:val="auto"/>
              </w:rPr>
              <w:t xml:space="preserve">Заведующий Воспитатель по обучению татарскому языку </w:t>
            </w:r>
          </w:p>
        </w:tc>
      </w:tr>
      <w:tr w:rsidR="00430BF8" w:rsidRPr="001E5162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457933" w:rsidRDefault="006D38FB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93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Консультация для воспитателей «Роль художественной литературы в развитии дошкольника и формирование познавательно-речевой среды в рамках УМК» </w:t>
            </w:r>
          </w:p>
        </w:tc>
        <w:tc>
          <w:tcPr>
            <w:tcW w:w="1418" w:type="dxa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Январь </w:t>
            </w:r>
          </w:p>
        </w:tc>
        <w:tc>
          <w:tcPr>
            <w:tcW w:w="2702" w:type="dxa"/>
            <w:gridSpan w:val="2"/>
          </w:tcPr>
          <w:p w:rsidR="00430BF8" w:rsidRPr="001E5162" w:rsidRDefault="00430BF8" w:rsidP="003B6CE0">
            <w:pPr>
              <w:pStyle w:val="Default"/>
              <w:rPr>
                <w:color w:val="auto"/>
                <w:highlight w:val="yellow"/>
              </w:rPr>
            </w:pPr>
            <w:r w:rsidRPr="00457933">
              <w:rPr>
                <w:color w:val="auto"/>
              </w:rPr>
              <w:t xml:space="preserve">Воспитатель по обучению татарскому языку </w:t>
            </w:r>
          </w:p>
        </w:tc>
      </w:tr>
      <w:tr w:rsidR="00430BF8" w:rsidRPr="001E5162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457933" w:rsidRDefault="006D38FB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93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Консультация для воспитателей: «Роль театрализованной деятельности в обучении детей дошкольного возраста татарскому языку» </w:t>
            </w:r>
          </w:p>
        </w:tc>
        <w:tc>
          <w:tcPr>
            <w:tcW w:w="1418" w:type="dxa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Апрель </w:t>
            </w:r>
          </w:p>
        </w:tc>
        <w:tc>
          <w:tcPr>
            <w:tcW w:w="2702" w:type="dxa"/>
            <w:gridSpan w:val="2"/>
          </w:tcPr>
          <w:p w:rsidR="00430BF8" w:rsidRPr="001E5162" w:rsidRDefault="00430BF8" w:rsidP="00806C5F">
            <w:pPr>
              <w:pStyle w:val="Default"/>
              <w:rPr>
                <w:color w:val="auto"/>
                <w:highlight w:val="yellow"/>
              </w:rPr>
            </w:pPr>
            <w:r w:rsidRPr="00CE1493">
              <w:rPr>
                <w:color w:val="auto"/>
              </w:rPr>
              <w:t xml:space="preserve">Педагоги </w:t>
            </w:r>
          </w:p>
        </w:tc>
      </w:tr>
      <w:tr w:rsidR="00430BF8" w:rsidRPr="001E5162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457933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933">
              <w:rPr>
                <w:rFonts w:ascii="Times New Roman" w:hAnsi="Times New Roman"/>
                <w:sz w:val="24"/>
                <w:szCs w:val="24"/>
              </w:rPr>
              <w:t>1</w:t>
            </w:r>
            <w:r w:rsidR="006D38FB" w:rsidRPr="0045793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Конкурс театральных постановок «Я </w:t>
            </w:r>
            <w:proofErr w:type="gramStart"/>
            <w:r w:rsidRPr="00457933">
              <w:rPr>
                <w:color w:val="auto"/>
              </w:rPr>
              <w:t>-а</w:t>
            </w:r>
            <w:proofErr w:type="gramEnd"/>
            <w:r w:rsidRPr="00457933">
              <w:rPr>
                <w:color w:val="auto"/>
              </w:rPr>
              <w:t xml:space="preserve">ртист!» </w:t>
            </w:r>
          </w:p>
        </w:tc>
        <w:tc>
          <w:tcPr>
            <w:tcW w:w="1418" w:type="dxa"/>
          </w:tcPr>
          <w:p w:rsidR="00430BF8" w:rsidRPr="00457933" w:rsidRDefault="00430BF8" w:rsidP="00806C5F">
            <w:pPr>
              <w:pStyle w:val="Default"/>
              <w:rPr>
                <w:color w:val="auto"/>
              </w:rPr>
            </w:pPr>
            <w:r w:rsidRPr="00457933">
              <w:rPr>
                <w:color w:val="auto"/>
              </w:rPr>
              <w:t xml:space="preserve">Май </w:t>
            </w:r>
          </w:p>
        </w:tc>
        <w:tc>
          <w:tcPr>
            <w:tcW w:w="2702" w:type="dxa"/>
            <w:gridSpan w:val="2"/>
          </w:tcPr>
          <w:p w:rsidR="00430BF8" w:rsidRPr="001E5162" w:rsidRDefault="00430BF8" w:rsidP="00806C5F">
            <w:pPr>
              <w:pStyle w:val="Default"/>
              <w:rPr>
                <w:color w:val="auto"/>
                <w:highlight w:val="yellow"/>
              </w:rPr>
            </w:pPr>
            <w:r w:rsidRPr="00CE1493">
              <w:rPr>
                <w:color w:val="auto"/>
              </w:rPr>
              <w:t xml:space="preserve">Педагоги </w:t>
            </w:r>
          </w:p>
        </w:tc>
      </w:tr>
      <w:tr w:rsidR="00430BF8" w:rsidRPr="00031B28" w:rsidTr="006D38FB">
        <w:trPr>
          <w:gridAfter w:val="2"/>
          <w:wAfter w:w="65" w:type="dxa"/>
          <w:trHeight w:val="107"/>
        </w:trPr>
        <w:tc>
          <w:tcPr>
            <w:tcW w:w="9888" w:type="dxa"/>
            <w:gridSpan w:val="4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b/>
                <w:bCs/>
                <w:color w:val="auto"/>
              </w:rPr>
              <w:t xml:space="preserve">Работа с детьми </w:t>
            </w:r>
          </w:p>
        </w:tc>
      </w:tr>
      <w:tr w:rsidR="00430BF8" w:rsidRPr="00031B28" w:rsidTr="0039457B">
        <w:trPr>
          <w:gridAfter w:val="2"/>
          <w:wAfter w:w="65" w:type="dxa"/>
          <w:trHeight w:val="523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lastRenderedPageBreak/>
              <w:t xml:space="preserve">1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Обучение: </w:t>
            </w:r>
          </w:p>
          <w:p w:rsidR="00430BF8" w:rsidRPr="00031B28" w:rsidRDefault="00907711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- </w:t>
            </w:r>
            <w:r w:rsidR="00430BF8" w:rsidRPr="00031B28">
              <w:rPr>
                <w:color w:val="auto"/>
              </w:rPr>
              <w:t xml:space="preserve">ОД (татарский </w:t>
            </w:r>
            <w:r w:rsidR="002A667C" w:rsidRPr="00031B28">
              <w:rPr>
                <w:color w:val="auto"/>
              </w:rPr>
              <w:t xml:space="preserve"> язык), начиная со старшей </w:t>
            </w:r>
            <w:r w:rsidR="00430BF8" w:rsidRPr="00031B28">
              <w:rPr>
                <w:color w:val="auto"/>
              </w:rPr>
              <w:t xml:space="preserve">группы </w:t>
            </w:r>
          </w:p>
          <w:p w:rsidR="00430BF8" w:rsidRPr="00031B28" w:rsidRDefault="002A667C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( 2</w:t>
            </w:r>
            <w:r w:rsidR="00430BF8" w:rsidRPr="00031B28">
              <w:rPr>
                <w:color w:val="auto"/>
              </w:rPr>
              <w:t xml:space="preserve"> раза в неделю) </w:t>
            </w:r>
          </w:p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- в режимных моментах, играх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Сентябрь – май </w:t>
            </w:r>
          </w:p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Все педагоги </w:t>
            </w:r>
          </w:p>
        </w:tc>
      </w:tr>
      <w:tr w:rsidR="00430BF8" w:rsidRPr="00031B28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2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Исполнение песен, стихотворений, танцев на утренниках и развлечениях на двух государственных языках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Все педагоги </w:t>
            </w:r>
          </w:p>
        </w:tc>
      </w:tr>
      <w:tr w:rsidR="00430BF8" w:rsidRPr="00031B28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3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Чтение художественной литературы на русском и татарском языках (режимные моменты, прогулки)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031B28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4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Лепка по мотивам народных татарских, русских сказок, произведений детских писателей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031B28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5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Организация сюжетных игр с разыгрыванием диалогов, драматизация сказок, коротких произведений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Все педагоги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6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Конкурс чтецов стихов татарских и русских поэтов, участие воспитанников в конкурсах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Июнь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7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Проведение развлечений: </w:t>
            </w:r>
          </w:p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День родного языка, Масленица, Навруз, Сабантуй и др.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По календарю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Все педагоги </w:t>
            </w:r>
          </w:p>
        </w:tc>
      </w:tr>
      <w:tr w:rsidR="00430BF8" w:rsidRPr="001E5162" w:rsidTr="0039457B">
        <w:trPr>
          <w:trHeight w:val="384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8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Мониторинг уровня усвоения татарской  речи детьми средней, старшей, подготовительных подгрупп (4-7 лет)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2 раза в год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109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9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Просмотр мультипликационных фильмов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В течени</w:t>
            </w:r>
            <w:proofErr w:type="gramStart"/>
            <w:r w:rsidRPr="00031B28">
              <w:rPr>
                <w:color w:val="auto"/>
              </w:rPr>
              <w:t>и</w:t>
            </w:r>
            <w:proofErr w:type="gramEnd"/>
            <w:r w:rsidRPr="00031B28">
              <w:rPr>
                <w:color w:val="auto"/>
              </w:rPr>
              <w:t xml:space="preserve"> года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109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10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Сентябрь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246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11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Развлечение ко дню пожилых людей «</w:t>
            </w:r>
            <w:proofErr w:type="spellStart"/>
            <w:r w:rsidRPr="00031B28">
              <w:rPr>
                <w:color w:val="auto"/>
              </w:rPr>
              <w:t>Безгэкунакларкилде</w:t>
            </w:r>
            <w:proofErr w:type="spellEnd"/>
            <w:r w:rsidRPr="00031B28">
              <w:rPr>
                <w:color w:val="auto"/>
              </w:rPr>
              <w:t xml:space="preserve">”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Сентябрь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65493F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12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Конкурс «Мой любимый мультфильм» (по сайту </w:t>
            </w:r>
            <w:proofErr w:type="spellStart"/>
            <w:r w:rsidRPr="00031B28">
              <w:rPr>
                <w:color w:val="auto"/>
              </w:rPr>
              <w:t>МОиН</w:t>
            </w:r>
            <w:proofErr w:type="spellEnd"/>
            <w:r w:rsidRPr="00031B28">
              <w:rPr>
                <w:color w:val="auto"/>
              </w:rPr>
              <w:t xml:space="preserve"> РТ montatar.ru)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Февраль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65493F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13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Оформление выставки рисунков детей и родителей по произведениям М. Джалиля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Февраль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65493F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14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Март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109"/>
        </w:trPr>
        <w:tc>
          <w:tcPr>
            <w:tcW w:w="1242" w:type="dxa"/>
          </w:tcPr>
          <w:p w:rsidR="00430BF8" w:rsidRPr="00031B28" w:rsidRDefault="0065493F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15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Конкурс чтецов «Любимые стихи Г.Тукая»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Апрель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65493F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16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Тематическое занятие </w:t>
            </w:r>
            <w:proofErr w:type="spellStart"/>
            <w:r w:rsidRPr="00031B28">
              <w:rPr>
                <w:color w:val="auto"/>
              </w:rPr>
              <w:t>Г.Тукай</w:t>
            </w:r>
            <w:proofErr w:type="spellEnd"/>
            <w:r w:rsidRPr="00031B28">
              <w:rPr>
                <w:color w:val="auto"/>
              </w:rPr>
              <w:t xml:space="preserve"> «И </w:t>
            </w:r>
            <w:proofErr w:type="spellStart"/>
            <w:r w:rsidRPr="00031B28">
              <w:rPr>
                <w:color w:val="auto"/>
              </w:rPr>
              <w:t>туган</w:t>
            </w:r>
            <w:proofErr w:type="spellEnd"/>
            <w:r w:rsidRPr="00031B28">
              <w:rPr>
                <w:color w:val="auto"/>
              </w:rPr>
              <w:t xml:space="preserve"> тел, и </w:t>
            </w:r>
            <w:proofErr w:type="spellStart"/>
            <w:r w:rsidRPr="00031B28">
              <w:rPr>
                <w:color w:val="auto"/>
              </w:rPr>
              <w:t>матур</w:t>
            </w:r>
            <w:proofErr w:type="spellEnd"/>
            <w:r w:rsidRPr="00031B28">
              <w:rPr>
                <w:color w:val="auto"/>
              </w:rPr>
              <w:t xml:space="preserve"> тел!!!»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Апрель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</w:p>
        </w:tc>
      </w:tr>
      <w:tr w:rsidR="00430BF8" w:rsidRPr="001E5162" w:rsidTr="006D38FB">
        <w:trPr>
          <w:trHeight w:val="107"/>
        </w:trPr>
        <w:tc>
          <w:tcPr>
            <w:tcW w:w="9953" w:type="dxa"/>
            <w:gridSpan w:val="6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b/>
                <w:bCs/>
                <w:color w:val="auto"/>
              </w:rPr>
              <w:t xml:space="preserve">Работа с родителями </w:t>
            </w:r>
          </w:p>
        </w:tc>
      </w:tr>
      <w:tr w:rsidR="00430BF8" w:rsidRPr="001E5162" w:rsidTr="0039457B">
        <w:trPr>
          <w:trHeight w:val="523"/>
        </w:trPr>
        <w:tc>
          <w:tcPr>
            <w:tcW w:w="1242" w:type="dxa"/>
          </w:tcPr>
          <w:p w:rsidR="00430BF8" w:rsidRPr="00031B28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Анкетирование родителей </w:t>
            </w:r>
          </w:p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«Организация обучения тат</w:t>
            </w:r>
            <w:r w:rsidR="00DE6552" w:rsidRPr="00031B28">
              <w:rPr>
                <w:color w:val="auto"/>
              </w:rPr>
              <w:t>а</w:t>
            </w:r>
            <w:r w:rsidRPr="00031B28">
              <w:rPr>
                <w:color w:val="auto"/>
              </w:rPr>
              <w:t xml:space="preserve">рскому языку в ДОУ с использованием с учебно-методического комплекта (УМК)»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Сентябрь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Размещение информации о содержании УМК в групповых приемных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Постоянно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3B6CE0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Воспитатель по обучению татарскому языку </w:t>
            </w:r>
          </w:p>
        </w:tc>
      </w:tr>
      <w:tr w:rsidR="00430BF8" w:rsidRPr="001E5162" w:rsidTr="0039457B">
        <w:trPr>
          <w:trHeight w:val="385"/>
        </w:trPr>
        <w:tc>
          <w:tcPr>
            <w:tcW w:w="1242" w:type="dxa"/>
          </w:tcPr>
          <w:p w:rsidR="00430BF8" w:rsidRPr="00031B28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Предоставление для домашнего просмотра и слушания вид</w:t>
            </w:r>
            <w:proofErr w:type="gramStart"/>
            <w:r w:rsidRPr="00031B28">
              <w:rPr>
                <w:color w:val="auto"/>
              </w:rPr>
              <w:t>ео и ау</w:t>
            </w:r>
            <w:proofErr w:type="gramEnd"/>
            <w:r w:rsidRPr="00031B28">
              <w:rPr>
                <w:color w:val="auto"/>
              </w:rPr>
              <w:t xml:space="preserve">дио </w:t>
            </w:r>
            <w:r w:rsidRPr="00031B28">
              <w:rPr>
                <w:color w:val="auto"/>
              </w:rPr>
              <w:lastRenderedPageBreak/>
              <w:t xml:space="preserve">дисков с мультфильмами и детскими песнями по УМК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lastRenderedPageBreak/>
              <w:t xml:space="preserve">Постоянно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3B6CE0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Воспитатель по </w:t>
            </w:r>
            <w:r w:rsidRPr="00031B28">
              <w:rPr>
                <w:color w:val="auto"/>
              </w:rPr>
              <w:lastRenderedPageBreak/>
              <w:t xml:space="preserve">обучению татарскому языку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Консультация для родителей: «Использование УМК по обучению детей двум государственным языкам»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Октябрь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3B6CE0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Воспитатель по обучению татарскому языку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Консультации для родителей: </w:t>
            </w:r>
          </w:p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«Правила обучения детей родному и татарскому языку»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Декабрь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Консультации для родителей: «Ребенок в двуязычной семье»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Февраль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Воспитатель по обучению татарскому языку </w:t>
            </w:r>
          </w:p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</w:p>
        </w:tc>
      </w:tr>
      <w:tr w:rsidR="00430BF8" w:rsidRPr="001E5162" w:rsidTr="006D38FB">
        <w:trPr>
          <w:trHeight w:val="107"/>
        </w:trPr>
        <w:tc>
          <w:tcPr>
            <w:tcW w:w="9953" w:type="dxa"/>
            <w:gridSpan w:val="6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b/>
                <w:bCs/>
                <w:color w:val="auto"/>
              </w:rPr>
              <w:t xml:space="preserve">Работа с социумом </w:t>
            </w:r>
          </w:p>
        </w:tc>
      </w:tr>
      <w:tr w:rsidR="00430BF8" w:rsidRPr="001E5162" w:rsidTr="0039457B">
        <w:trPr>
          <w:trHeight w:val="247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1.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Размещение информации о новых формах и методах обучения детей татарскому языку на сайте учреждения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1 раз в квартал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Заведующий </w:t>
            </w:r>
          </w:p>
        </w:tc>
      </w:tr>
      <w:tr w:rsidR="00430BF8" w:rsidRPr="001E5162" w:rsidTr="0039457B">
        <w:trPr>
          <w:trHeight w:val="109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2.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Посещение воспитанниками городской библиотеки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По плану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Воспитатели Воспитатель по обучению татарскому языку </w:t>
            </w:r>
          </w:p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</w:p>
        </w:tc>
      </w:tr>
      <w:tr w:rsidR="00430BF8" w:rsidRPr="00FE3933" w:rsidTr="0039457B">
        <w:trPr>
          <w:trHeight w:val="385"/>
        </w:trPr>
        <w:tc>
          <w:tcPr>
            <w:tcW w:w="1242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3 </w:t>
            </w:r>
          </w:p>
        </w:tc>
        <w:tc>
          <w:tcPr>
            <w:tcW w:w="4536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Посещение совместного праздника детского сада и школы «День родного языка» </w:t>
            </w:r>
          </w:p>
        </w:tc>
        <w:tc>
          <w:tcPr>
            <w:tcW w:w="1418" w:type="dxa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 xml:space="preserve">Апрель </w:t>
            </w:r>
          </w:p>
        </w:tc>
        <w:tc>
          <w:tcPr>
            <w:tcW w:w="2757" w:type="dxa"/>
            <w:gridSpan w:val="3"/>
          </w:tcPr>
          <w:p w:rsidR="00430BF8" w:rsidRPr="00031B28" w:rsidRDefault="00430BF8" w:rsidP="00806C5F">
            <w:pPr>
              <w:pStyle w:val="Default"/>
              <w:rPr>
                <w:color w:val="auto"/>
              </w:rPr>
            </w:pPr>
            <w:r w:rsidRPr="00031B28">
              <w:rPr>
                <w:color w:val="auto"/>
              </w:rPr>
              <w:t>Педагоги ДОУ и СОШ  №8</w:t>
            </w:r>
            <w:r w:rsidR="00031B28">
              <w:rPr>
                <w:color w:val="auto"/>
              </w:rPr>
              <w:t>,№3</w:t>
            </w:r>
          </w:p>
        </w:tc>
      </w:tr>
    </w:tbl>
    <w:p w:rsidR="00C72570" w:rsidRPr="00FE3933" w:rsidRDefault="00C72570" w:rsidP="00D6259D">
      <w:pPr>
        <w:pStyle w:val="Default"/>
        <w:jc w:val="center"/>
        <w:rPr>
          <w:b/>
          <w:color w:val="auto"/>
        </w:rPr>
      </w:pPr>
    </w:p>
    <w:p w:rsidR="00C72570" w:rsidRPr="00FE3933" w:rsidRDefault="00806C5F" w:rsidP="00806C5F">
      <w:pPr>
        <w:pStyle w:val="Default"/>
        <w:jc w:val="center"/>
        <w:rPr>
          <w:b/>
        </w:rPr>
      </w:pPr>
      <w:r w:rsidRPr="00FE3933">
        <w:rPr>
          <w:b/>
        </w:rPr>
        <w:t>Физкультурно-оздоровительная работа в ДОО</w:t>
      </w:r>
    </w:p>
    <w:p w:rsidR="00EB21EB" w:rsidRPr="00FE3933" w:rsidRDefault="00EB21EB" w:rsidP="00806C5F">
      <w:pPr>
        <w:pStyle w:val="Default"/>
        <w:jc w:val="center"/>
        <w:rPr>
          <w:b/>
          <w:color w:val="auto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1"/>
        <w:gridCol w:w="5565"/>
        <w:gridCol w:w="3205"/>
      </w:tblGrid>
      <w:tr w:rsidR="00806C5F" w:rsidRPr="00FE3933" w:rsidTr="00557280">
        <w:tc>
          <w:tcPr>
            <w:tcW w:w="817" w:type="dxa"/>
          </w:tcPr>
          <w:p w:rsidR="00806C5F" w:rsidRPr="00FE3933" w:rsidRDefault="00806C5F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№</w:t>
            </w:r>
          </w:p>
        </w:tc>
        <w:tc>
          <w:tcPr>
            <w:tcW w:w="5753" w:type="dxa"/>
          </w:tcPr>
          <w:p w:rsidR="00806C5F" w:rsidRPr="00FE3933" w:rsidRDefault="00806C5F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Содержание работы</w:t>
            </w:r>
          </w:p>
        </w:tc>
        <w:tc>
          <w:tcPr>
            <w:tcW w:w="3286" w:type="dxa"/>
          </w:tcPr>
          <w:p w:rsidR="00806C5F" w:rsidRPr="00FE3933" w:rsidRDefault="00806C5F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Сроки 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День здоровья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Ежемесячно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Досуги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ежемесячно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Закаливающие процедур</w:t>
            </w:r>
            <w:proofErr w:type="gramStart"/>
            <w:r w:rsidRPr="00FE3933">
              <w:t>ы(</w:t>
            </w:r>
            <w:proofErr w:type="gramEnd"/>
            <w:r w:rsidRPr="00FE3933">
              <w:t>в зависимости) от времени года)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регулярно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Консультация для родителей на тему «Как предостеречь себя и детей от простудных заболеваний»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Октябрь, февраль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Диагностика уровня физического развития детей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Октябрь, апрель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Неделя здорового образа жизни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Ноябрь, апрель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Конкурс зимних участков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декабрь</w:t>
            </w:r>
          </w:p>
        </w:tc>
      </w:tr>
      <w:tr w:rsidR="003A0263" w:rsidRPr="00FE3933" w:rsidTr="00557280">
        <w:tc>
          <w:tcPr>
            <w:tcW w:w="817" w:type="dxa"/>
          </w:tcPr>
          <w:p w:rsidR="003A0263" w:rsidRPr="00FE3933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Конкурс детских рисунков «Здоровье глазами детей»</w:t>
            </w:r>
          </w:p>
        </w:tc>
        <w:tc>
          <w:tcPr>
            <w:tcW w:w="3286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апрель</w:t>
            </w:r>
          </w:p>
        </w:tc>
      </w:tr>
      <w:tr w:rsidR="003A0263" w:rsidRPr="00FE3933" w:rsidTr="00557280">
        <w:tc>
          <w:tcPr>
            <w:tcW w:w="817" w:type="dxa"/>
          </w:tcPr>
          <w:p w:rsidR="003A0263" w:rsidRPr="00FE3933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Сабанту</w:t>
            </w:r>
            <w:proofErr w:type="gramStart"/>
            <w:r w:rsidRPr="00FE3933">
              <w:t>й-</w:t>
            </w:r>
            <w:proofErr w:type="gramEnd"/>
            <w:r w:rsidRPr="00FE3933">
              <w:t xml:space="preserve"> национально-спортивный праздник</w:t>
            </w:r>
          </w:p>
        </w:tc>
        <w:tc>
          <w:tcPr>
            <w:tcW w:w="3286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июнь</w:t>
            </w:r>
          </w:p>
        </w:tc>
      </w:tr>
      <w:tr w:rsidR="003A0263" w:rsidRPr="00FE3933" w:rsidTr="00557280">
        <w:tc>
          <w:tcPr>
            <w:tcW w:w="817" w:type="dxa"/>
          </w:tcPr>
          <w:p w:rsidR="003A0263" w:rsidRPr="00FE3933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Развлечение «Солнце, воздух и вод</w:t>
            </w:r>
            <w:proofErr w:type="gramStart"/>
            <w:r w:rsidRPr="00FE3933">
              <w:t>а-</w:t>
            </w:r>
            <w:proofErr w:type="gramEnd"/>
            <w:r w:rsidRPr="00FE3933">
              <w:t xml:space="preserve"> наши лучшие друзья»</w:t>
            </w:r>
          </w:p>
        </w:tc>
        <w:tc>
          <w:tcPr>
            <w:tcW w:w="3286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июнь</w:t>
            </w:r>
          </w:p>
        </w:tc>
      </w:tr>
    </w:tbl>
    <w:p w:rsidR="00B11446" w:rsidRPr="00FE3933" w:rsidRDefault="00B11446" w:rsidP="00ED629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D629F" w:rsidRPr="00FE3933" w:rsidRDefault="00ED629F" w:rsidP="00ED629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393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Административно-хозяйственная деятельность</w:t>
      </w:r>
    </w:p>
    <w:tbl>
      <w:tblPr>
        <w:tblpPr w:leftFromText="180" w:rightFromText="180" w:vertAnchor="text" w:horzAnchor="margin" w:tblpY="88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44"/>
        <w:gridCol w:w="2126"/>
        <w:gridCol w:w="2552"/>
      </w:tblGrid>
      <w:tr w:rsidR="00ED629F" w:rsidRPr="00FE3933" w:rsidTr="009D4E3B">
        <w:tc>
          <w:tcPr>
            <w:tcW w:w="534" w:type="dxa"/>
          </w:tcPr>
          <w:p w:rsidR="00ED629F" w:rsidRPr="00FE3933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Приемка ДОУ к новому учебному году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текущих инструктажей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поОТ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ТБ и охране жизни и здоровья детей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уборка территории ДОУ от мусора, листьев, снега.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дворник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комиссии по охране труда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тветственный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здания к зимнему периоду. 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завхоз, </w:t>
            </w:r>
          </w:p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муниципальных контрактов и договоров 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отпусков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старшая медсестра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помещения к проведению новогодних праздников. </w:t>
            </w: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комиссии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группам, на пищеблок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завхоз, ответственный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проведении новогодних елок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ОТ,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трудовых книжек и личных дел сотрудников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рейдов совместной комиссии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завхоз, ответственный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завхоз, </w:t>
            </w: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старшая медсестра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сторонними организациями по заключению текущих ремонтных работ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об охране жизни и здоровья детей в весенний период 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FE3933" w:rsidRDefault="006B4510" w:rsidP="006B4510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D629F"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администрации и профкома по ОТ и ТБ</w:t>
            </w:r>
            <w:proofErr w:type="gramEnd"/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завхоз, председатель ПК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весеннему периоду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упорядочению номенклатуры дел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ответственный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поОТ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учета выдачи средств индивидуальной защиты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к летне-оздоровительной работе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детского сада. Озеленение участков детского сада, посев цветов на клумбы. Обновление построек. Завоз песка. Покраска лавочек, оборудования на участках ДОУ.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Косметический ремонт детского сада. 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F0340E" w:rsidRPr="00FE3933" w:rsidRDefault="00F0340E" w:rsidP="00B11446">
      <w:pPr>
        <w:rPr>
          <w:rFonts w:ascii="Times New Roman" w:hAnsi="Times New Roman" w:cs="Times New Roman"/>
          <w:sz w:val="24"/>
          <w:szCs w:val="24"/>
        </w:rPr>
      </w:pPr>
    </w:p>
    <w:sectPr w:rsidR="00F0340E" w:rsidRPr="00FE3933" w:rsidSect="00375550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752" w:rsidRDefault="00E60752" w:rsidP="00687B42">
      <w:pPr>
        <w:spacing w:after="0" w:line="240" w:lineRule="auto"/>
      </w:pPr>
      <w:r>
        <w:separator/>
      </w:r>
    </w:p>
  </w:endnote>
  <w:endnote w:type="continuationSeparator" w:id="0">
    <w:p w:rsidR="00E60752" w:rsidRDefault="00E60752" w:rsidP="0068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2466250"/>
      <w:docPartObj>
        <w:docPartGallery w:val="Page Numbers (Bottom of Page)"/>
        <w:docPartUnique/>
      </w:docPartObj>
    </w:sdtPr>
    <w:sdtEndPr/>
    <w:sdtContent>
      <w:p w:rsidR="0074532A" w:rsidRDefault="0074532A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2EB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4532A" w:rsidRDefault="0074532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752" w:rsidRDefault="00E60752" w:rsidP="00687B42">
      <w:pPr>
        <w:spacing w:after="0" w:line="240" w:lineRule="auto"/>
      </w:pPr>
      <w:r>
        <w:separator/>
      </w:r>
    </w:p>
  </w:footnote>
  <w:footnote w:type="continuationSeparator" w:id="0">
    <w:p w:rsidR="00E60752" w:rsidRDefault="00E60752" w:rsidP="0068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7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95946"/>
    <w:multiLevelType w:val="hybridMultilevel"/>
    <w:tmpl w:val="1A56C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D3473"/>
    <w:multiLevelType w:val="hybridMultilevel"/>
    <w:tmpl w:val="DA00F118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382000"/>
    <w:multiLevelType w:val="hybridMultilevel"/>
    <w:tmpl w:val="B1B29F6C"/>
    <w:lvl w:ilvl="0" w:tplc="21B0D1B4">
      <w:start w:val="2"/>
      <w:numFmt w:val="upperRoman"/>
      <w:lvlText w:val="%1."/>
      <w:lvlJc w:val="left"/>
      <w:pPr>
        <w:ind w:left="23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4">
    <w:nsid w:val="1E1704E3"/>
    <w:multiLevelType w:val="hybridMultilevel"/>
    <w:tmpl w:val="39FE4900"/>
    <w:lvl w:ilvl="0" w:tplc="A8C04E1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F33E9"/>
    <w:multiLevelType w:val="hybridMultilevel"/>
    <w:tmpl w:val="5B146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C2C69"/>
    <w:multiLevelType w:val="hybridMultilevel"/>
    <w:tmpl w:val="0D50239A"/>
    <w:lvl w:ilvl="0" w:tplc="1292DEF4">
      <w:numFmt w:val="bullet"/>
      <w:lvlText w:val="•"/>
      <w:lvlJc w:val="left"/>
      <w:pPr>
        <w:ind w:left="5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5E3EAC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BA365F18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84821618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F86E160A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F89AF2A0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9D8A3B1C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171A9980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4BAC5B50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7">
    <w:nsid w:val="272D2966"/>
    <w:multiLevelType w:val="multilevel"/>
    <w:tmpl w:val="D0805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822E61"/>
    <w:multiLevelType w:val="hybridMultilevel"/>
    <w:tmpl w:val="2E9447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E0857"/>
    <w:multiLevelType w:val="hybridMultilevel"/>
    <w:tmpl w:val="594C2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D0C6D"/>
    <w:multiLevelType w:val="hybridMultilevel"/>
    <w:tmpl w:val="B79680FE"/>
    <w:lvl w:ilvl="0" w:tplc="13B2FB24">
      <w:start w:val="1"/>
      <w:numFmt w:val="decimal"/>
      <w:lvlText w:val="%1)"/>
      <w:lvlJc w:val="left"/>
      <w:pPr>
        <w:ind w:left="542" w:hanging="3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C2B500">
      <w:numFmt w:val="bullet"/>
      <w:lvlText w:val="•"/>
      <w:lvlJc w:val="left"/>
      <w:pPr>
        <w:ind w:left="1558" w:hanging="383"/>
      </w:pPr>
      <w:rPr>
        <w:rFonts w:hint="default"/>
        <w:lang w:val="ru-RU" w:eastAsia="en-US" w:bidi="ar-SA"/>
      </w:rPr>
    </w:lvl>
    <w:lvl w:ilvl="2" w:tplc="3BA46014">
      <w:numFmt w:val="bullet"/>
      <w:lvlText w:val="•"/>
      <w:lvlJc w:val="left"/>
      <w:pPr>
        <w:ind w:left="2577" w:hanging="383"/>
      </w:pPr>
      <w:rPr>
        <w:rFonts w:hint="default"/>
        <w:lang w:val="ru-RU" w:eastAsia="en-US" w:bidi="ar-SA"/>
      </w:rPr>
    </w:lvl>
    <w:lvl w:ilvl="3" w:tplc="7102E4BE">
      <w:numFmt w:val="bullet"/>
      <w:lvlText w:val="•"/>
      <w:lvlJc w:val="left"/>
      <w:pPr>
        <w:ind w:left="3595" w:hanging="383"/>
      </w:pPr>
      <w:rPr>
        <w:rFonts w:hint="default"/>
        <w:lang w:val="ru-RU" w:eastAsia="en-US" w:bidi="ar-SA"/>
      </w:rPr>
    </w:lvl>
    <w:lvl w:ilvl="4" w:tplc="DB8AD57C">
      <w:numFmt w:val="bullet"/>
      <w:lvlText w:val="•"/>
      <w:lvlJc w:val="left"/>
      <w:pPr>
        <w:ind w:left="4614" w:hanging="383"/>
      </w:pPr>
      <w:rPr>
        <w:rFonts w:hint="default"/>
        <w:lang w:val="ru-RU" w:eastAsia="en-US" w:bidi="ar-SA"/>
      </w:rPr>
    </w:lvl>
    <w:lvl w:ilvl="5" w:tplc="9A8EBD58">
      <w:numFmt w:val="bullet"/>
      <w:lvlText w:val="•"/>
      <w:lvlJc w:val="left"/>
      <w:pPr>
        <w:ind w:left="5633" w:hanging="383"/>
      </w:pPr>
      <w:rPr>
        <w:rFonts w:hint="default"/>
        <w:lang w:val="ru-RU" w:eastAsia="en-US" w:bidi="ar-SA"/>
      </w:rPr>
    </w:lvl>
    <w:lvl w:ilvl="6" w:tplc="89D2A01E">
      <w:numFmt w:val="bullet"/>
      <w:lvlText w:val="•"/>
      <w:lvlJc w:val="left"/>
      <w:pPr>
        <w:ind w:left="6651" w:hanging="383"/>
      </w:pPr>
      <w:rPr>
        <w:rFonts w:hint="default"/>
        <w:lang w:val="ru-RU" w:eastAsia="en-US" w:bidi="ar-SA"/>
      </w:rPr>
    </w:lvl>
    <w:lvl w:ilvl="7" w:tplc="231E8B40">
      <w:numFmt w:val="bullet"/>
      <w:lvlText w:val="•"/>
      <w:lvlJc w:val="left"/>
      <w:pPr>
        <w:ind w:left="7670" w:hanging="383"/>
      </w:pPr>
      <w:rPr>
        <w:rFonts w:hint="default"/>
        <w:lang w:val="ru-RU" w:eastAsia="en-US" w:bidi="ar-SA"/>
      </w:rPr>
    </w:lvl>
    <w:lvl w:ilvl="8" w:tplc="80B89BAE">
      <w:numFmt w:val="bullet"/>
      <w:lvlText w:val="•"/>
      <w:lvlJc w:val="left"/>
      <w:pPr>
        <w:ind w:left="8689" w:hanging="383"/>
      </w:pPr>
      <w:rPr>
        <w:rFonts w:hint="default"/>
        <w:lang w:val="ru-RU" w:eastAsia="en-US" w:bidi="ar-SA"/>
      </w:rPr>
    </w:lvl>
  </w:abstractNum>
  <w:abstractNum w:abstractNumId="11">
    <w:nsid w:val="348219CF"/>
    <w:multiLevelType w:val="hybridMultilevel"/>
    <w:tmpl w:val="642EAB68"/>
    <w:lvl w:ilvl="0" w:tplc="E876744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42627B47"/>
    <w:multiLevelType w:val="multilevel"/>
    <w:tmpl w:val="4684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0401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0A6C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B20C3B"/>
    <w:multiLevelType w:val="hybridMultilevel"/>
    <w:tmpl w:val="BA9CA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AD7757"/>
    <w:multiLevelType w:val="hybridMultilevel"/>
    <w:tmpl w:val="C34487F6"/>
    <w:lvl w:ilvl="0" w:tplc="79BA7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392AE4"/>
    <w:multiLevelType w:val="hybridMultilevel"/>
    <w:tmpl w:val="7166D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413BB0"/>
    <w:multiLevelType w:val="hybridMultilevel"/>
    <w:tmpl w:val="6B482EB2"/>
    <w:lvl w:ilvl="0" w:tplc="A8C04E1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A7396D"/>
    <w:multiLevelType w:val="hybridMultilevel"/>
    <w:tmpl w:val="4E662D46"/>
    <w:lvl w:ilvl="0" w:tplc="20060FD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141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26"/>
        </w:tabs>
        <w:ind w:left="69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66"/>
        </w:tabs>
        <w:ind w:left="83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86"/>
        </w:tabs>
        <w:ind w:left="90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  <w:sz w:val="20"/>
      </w:rPr>
    </w:lvl>
  </w:abstractNum>
  <w:abstractNum w:abstractNumId="22">
    <w:nsid w:val="6F9A389F"/>
    <w:multiLevelType w:val="multilevel"/>
    <w:tmpl w:val="7482FF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FF58C0"/>
    <w:multiLevelType w:val="hybridMultilevel"/>
    <w:tmpl w:val="0C100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27097D"/>
    <w:multiLevelType w:val="hybridMultilevel"/>
    <w:tmpl w:val="05EEF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24093"/>
    <w:multiLevelType w:val="hybridMultilevel"/>
    <w:tmpl w:val="2C704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A916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BC283D"/>
    <w:multiLevelType w:val="hybridMultilevel"/>
    <w:tmpl w:val="C87E0B60"/>
    <w:lvl w:ilvl="0" w:tplc="A8C04E1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6D141A"/>
    <w:multiLevelType w:val="hybridMultilevel"/>
    <w:tmpl w:val="B15EF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74E6D"/>
    <w:multiLevelType w:val="hybridMultilevel"/>
    <w:tmpl w:val="BFACD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17"/>
  </w:num>
  <w:num w:numId="5">
    <w:abstractNumId w:val="8"/>
  </w:num>
  <w:num w:numId="6">
    <w:abstractNumId w:val="20"/>
  </w:num>
  <w:num w:numId="7">
    <w:abstractNumId w:val="1"/>
  </w:num>
  <w:num w:numId="8">
    <w:abstractNumId w:val="28"/>
  </w:num>
  <w:num w:numId="9">
    <w:abstractNumId w:val="5"/>
  </w:num>
  <w:num w:numId="10">
    <w:abstractNumId w:val="24"/>
  </w:num>
  <w:num w:numId="11">
    <w:abstractNumId w:val="22"/>
  </w:num>
  <w:num w:numId="12">
    <w:abstractNumId w:val="11"/>
  </w:num>
  <w:num w:numId="13">
    <w:abstractNumId w:val="23"/>
  </w:num>
  <w:num w:numId="14">
    <w:abstractNumId w:val="15"/>
  </w:num>
  <w:num w:numId="15">
    <w:abstractNumId w:val="12"/>
  </w:num>
  <w:num w:numId="16">
    <w:abstractNumId w:val="7"/>
  </w:num>
  <w:num w:numId="17">
    <w:abstractNumId w:val="9"/>
  </w:num>
  <w:num w:numId="18">
    <w:abstractNumId w:val="25"/>
  </w:num>
  <w:num w:numId="19">
    <w:abstractNumId w:val="18"/>
  </w:num>
  <w:num w:numId="20">
    <w:abstractNumId w:val="4"/>
  </w:num>
  <w:num w:numId="21">
    <w:abstractNumId w:val="27"/>
  </w:num>
  <w:num w:numId="22">
    <w:abstractNumId w:val="19"/>
  </w:num>
  <w:num w:numId="23">
    <w:abstractNumId w:val="10"/>
  </w:num>
  <w:num w:numId="24">
    <w:abstractNumId w:val="6"/>
  </w:num>
  <w:num w:numId="25">
    <w:abstractNumId w:val="0"/>
  </w:num>
  <w:num w:numId="26">
    <w:abstractNumId w:val="21"/>
  </w:num>
  <w:num w:numId="27">
    <w:abstractNumId w:val="26"/>
  </w:num>
  <w:num w:numId="28">
    <w:abstractNumId w:val="13"/>
  </w:num>
  <w:num w:numId="29">
    <w:abstractNumId w:val="14"/>
  </w:num>
  <w:num w:numId="30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11B"/>
    <w:rsid w:val="0000207D"/>
    <w:rsid w:val="00004830"/>
    <w:rsid w:val="000051C2"/>
    <w:rsid w:val="00006215"/>
    <w:rsid w:val="00013B5E"/>
    <w:rsid w:val="0001501D"/>
    <w:rsid w:val="00016E56"/>
    <w:rsid w:val="0001754B"/>
    <w:rsid w:val="00017934"/>
    <w:rsid w:val="00021C23"/>
    <w:rsid w:val="00022370"/>
    <w:rsid w:val="00023F6D"/>
    <w:rsid w:val="0002529A"/>
    <w:rsid w:val="00031B28"/>
    <w:rsid w:val="00032773"/>
    <w:rsid w:val="0003277F"/>
    <w:rsid w:val="00033868"/>
    <w:rsid w:val="00037579"/>
    <w:rsid w:val="000378C5"/>
    <w:rsid w:val="00042BAB"/>
    <w:rsid w:val="0004400C"/>
    <w:rsid w:val="00044193"/>
    <w:rsid w:val="0004649C"/>
    <w:rsid w:val="00046910"/>
    <w:rsid w:val="00050D74"/>
    <w:rsid w:val="000531D2"/>
    <w:rsid w:val="00053C3F"/>
    <w:rsid w:val="000556E7"/>
    <w:rsid w:val="00056ABA"/>
    <w:rsid w:val="00063502"/>
    <w:rsid w:val="00064546"/>
    <w:rsid w:val="00066201"/>
    <w:rsid w:val="0006680E"/>
    <w:rsid w:val="00067114"/>
    <w:rsid w:val="0007117F"/>
    <w:rsid w:val="0007502E"/>
    <w:rsid w:val="00075F0B"/>
    <w:rsid w:val="00076A82"/>
    <w:rsid w:val="00086D86"/>
    <w:rsid w:val="0008720A"/>
    <w:rsid w:val="00095CA8"/>
    <w:rsid w:val="00096A16"/>
    <w:rsid w:val="000A1B48"/>
    <w:rsid w:val="000A7BF7"/>
    <w:rsid w:val="000B07F8"/>
    <w:rsid w:val="000B08DB"/>
    <w:rsid w:val="000B18B4"/>
    <w:rsid w:val="000B226D"/>
    <w:rsid w:val="000B3CEA"/>
    <w:rsid w:val="000B50CF"/>
    <w:rsid w:val="000B58E0"/>
    <w:rsid w:val="000C0A64"/>
    <w:rsid w:val="000C19E4"/>
    <w:rsid w:val="000C310A"/>
    <w:rsid w:val="000C5520"/>
    <w:rsid w:val="000D07C7"/>
    <w:rsid w:val="000D1976"/>
    <w:rsid w:val="000D4466"/>
    <w:rsid w:val="000D4673"/>
    <w:rsid w:val="000D50C0"/>
    <w:rsid w:val="000D5B29"/>
    <w:rsid w:val="000D62E0"/>
    <w:rsid w:val="000D7225"/>
    <w:rsid w:val="000E10BF"/>
    <w:rsid w:val="000E2207"/>
    <w:rsid w:val="000E33B5"/>
    <w:rsid w:val="000E519E"/>
    <w:rsid w:val="000F1793"/>
    <w:rsid w:val="000F1FD6"/>
    <w:rsid w:val="000F2745"/>
    <w:rsid w:val="000F350F"/>
    <w:rsid w:val="000F3A23"/>
    <w:rsid w:val="000F4411"/>
    <w:rsid w:val="000F4B4D"/>
    <w:rsid w:val="000F53FB"/>
    <w:rsid w:val="000F6FBF"/>
    <w:rsid w:val="000F747B"/>
    <w:rsid w:val="000F7A57"/>
    <w:rsid w:val="00100995"/>
    <w:rsid w:val="00104158"/>
    <w:rsid w:val="001071BC"/>
    <w:rsid w:val="00110601"/>
    <w:rsid w:val="00112452"/>
    <w:rsid w:val="00114AD2"/>
    <w:rsid w:val="001171AD"/>
    <w:rsid w:val="00120F55"/>
    <w:rsid w:val="00122E9D"/>
    <w:rsid w:val="00126796"/>
    <w:rsid w:val="0013072E"/>
    <w:rsid w:val="001341B2"/>
    <w:rsid w:val="001351C4"/>
    <w:rsid w:val="001361B8"/>
    <w:rsid w:val="00137F91"/>
    <w:rsid w:val="00140C6C"/>
    <w:rsid w:val="00141FD1"/>
    <w:rsid w:val="00146256"/>
    <w:rsid w:val="00146832"/>
    <w:rsid w:val="0015003B"/>
    <w:rsid w:val="00152DA0"/>
    <w:rsid w:val="00153060"/>
    <w:rsid w:val="00156C06"/>
    <w:rsid w:val="0015765D"/>
    <w:rsid w:val="0015790B"/>
    <w:rsid w:val="00160F68"/>
    <w:rsid w:val="001622FB"/>
    <w:rsid w:val="00164ECA"/>
    <w:rsid w:val="00165F01"/>
    <w:rsid w:val="00167295"/>
    <w:rsid w:val="00170DA6"/>
    <w:rsid w:val="00170E97"/>
    <w:rsid w:val="00172077"/>
    <w:rsid w:val="001727CC"/>
    <w:rsid w:val="00173109"/>
    <w:rsid w:val="00174805"/>
    <w:rsid w:val="00177096"/>
    <w:rsid w:val="00181017"/>
    <w:rsid w:val="001825EE"/>
    <w:rsid w:val="001845AF"/>
    <w:rsid w:val="0018774B"/>
    <w:rsid w:val="00195110"/>
    <w:rsid w:val="001A07F3"/>
    <w:rsid w:val="001A173F"/>
    <w:rsid w:val="001A183F"/>
    <w:rsid w:val="001A5E57"/>
    <w:rsid w:val="001A6166"/>
    <w:rsid w:val="001B2A1E"/>
    <w:rsid w:val="001B5B4D"/>
    <w:rsid w:val="001C043B"/>
    <w:rsid w:val="001C0A56"/>
    <w:rsid w:val="001C19A7"/>
    <w:rsid w:val="001C380D"/>
    <w:rsid w:val="001D3EBB"/>
    <w:rsid w:val="001D43A0"/>
    <w:rsid w:val="001D5E47"/>
    <w:rsid w:val="001D62BA"/>
    <w:rsid w:val="001D6601"/>
    <w:rsid w:val="001E3CE9"/>
    <w:rsid w:val="001E3FB3"/>
    <w:rsid w:val="001E5162"/>
    <w:rsid w:val="001E5752"/>
    <w:rsid w:val="001E7AA6"/>
    <w:rsid w:val="001F362E"/>
    <w:rsid w:val="001F6C8A"/>
    <w:rsid w:val="00204DC6"/>
    <w:rsid w:val="002062B2"/>
    <w:rsid w:val="002068E9"/>
    <w:rsid w:val="002072A3"/>
    <w:rsid w:val="00207507"/>
    <w:rsid w:val="00207F53"/>
    <w:rsid w:val="00212C73"/>
    <w:rsid w:val="0021523E"/>
    <w:rsid w:val="002159F9"/>
    <w:rsid w:val="002210F8"/>
    <w:rsid w:val="00222087"/>
    <w:rsid w:val="0022252B"/>
    <w:rsid w:val="00226CE3"/>
    <w:rsid w:val="002339C9"/>
    <w:rsid w:val="00233AF1"/>
    <w:rsid w:val="0023421D"/>
    <w:rsid w:val="00235986"/>
    <w:rsid w:val="0023763E"/>
    <w:rsid w:val="00241905"/>
    <w:rsid w:val="002460F5"/>
    <w:rsid w:val="00247C08"/>
    <w:rsid w:val="00251870"/>
    <w:rsid w:val="00254704"/>
    <w:rsid w:val="00255071"/>
    <w:rsid w:val="00255C5E"/>
    <w:rsid w:val="002560AE"/>
    <w:rsid w:val="00256562"/>
    <w:rsid w:val="002575F4"/>
    <w:rsid w:val="0026098B"/>
    <w:rsid w:val="0026203E"/>
    <w:rsid w:val="00263CF1"/>
    <w:rsid w:val="00264AE2"/>
    <w:rsid w:val="00264DF8"/>
    <w:rsid w:val="00265FA7"/>
    <w:rsid w:val="002666C7"/>
    <w:rsid w:val="00267E55"/>
    <w:rsid w:val="00271CBE"/>
    <w:rsid w:val="00271DDB"/>
    <w:rsid w:val="00274B0C"/>
    <w:rsid w:val="002752BF"/>
    <w:rsid w:val="00275F12"/>
    <w:rsid w:val="0027608E"/>
    <w:rsid w:val="0027629C"/>
    <w:rsid w:val="00276375"/>
    <w:rsid w:val="002770AB"/>
    <w:rsid w:val="002800A4"/>
    <w:rsid w:val="00281DF1"/>
    <w:rsid w:val="00287B60"/>
    <w:rsid w:val="00287F7F"/>
    <w:rsid w:val="00296962"/>
    <w:rsid w:val="00297D29"/>
    <w:rsid w:val="002A371E"/>
    <w:rsid w:val="002A4553"/>
    <w:rsid w:val="002A667C"/>
    <w:rsid w:val="002A7BDC"/>
    <w:rsid w:val="002B01E3"/>
    <w:rsid w:val="002B1251"/>
    <w:rsid w:val="002B2208"/>
    <w:rsid w:val="002B3364"/>
    <w:rsid w:val="002B347B"/>
    <w:rsid w:val="002B7447"/>
    <w:rsid w:val="002C452E"/>
    <w:rsid w:val="002D03EE"/>
    <w:rsid w:val="002D0C8C"/>
    <w:rsid w:val="002D16B5"/>
    <w:rsid w:val="002D1F4F"/>
    <w:rsid w:val="002D69DE"/>
    <w:rsid w:val="002E0B65"/>
    <w:rsid w:val="002E0D0B"/>
    <w:rsid w:val="002E2A06"/>
    <w:rsid w:val="002E5234"/>
    <w:rsid w:val="002E5326"/>
    <w:rsid w:val="002E5B92"/>
    <w:rsid w:val="002F0ED5"/>
    <w:rsid w:val="002F20D0"/>
    <w:rsid w:val="002F35A8"/>
    <w:rsid w:val="002F5BD6"/>
    <w:rsid w:val="002F5EBE"/>
    <w:rsid w:val="002F7E31"/>
    <w:rsid w:val="003044CA"/>
    <w:rsid w:val="00305929"/>
    <w:rsid w:val="0031414C"/>
    <w:rsid w:val="00316A4D"/>
    <w:rsid w:val="00317172"/>
    <w:rsid w:val="0032074B"/>
    <w:rsid w:val="00321828"/>
    <w:rsid w:val="0032451B"/>
    <w:rsid w:val="00324FD8"/>
    <w:rsid w:val="00326816"/>
    <w:rsid w:val="00327820"/>
    <w:rsid w:val="00327E0F"/>
    <w:rsid w:val="00327E78"/>
    <w:rsid w:val="00330DF1"/>
    <w:rsid w:val="003317DF"/>
    <w:rsid w:val="00334959"/>
    <w:rsid w:val="003373F5"/>
    <w:rsid w:val="003403C7"/>
    <w:rsid w:val="00341580"/>
    <w:rsid w:val="00344FDF"/>
    <w:rsid w:val="00345B2D"/>
    <w:rsid w:val="003502A0"/>
    <w:rsid w:val="00350784"/>
    <w:rsid w:val="00351727"/>
    <w:rsid w:val="003563AA"/>
    <w:rsid w:val="0035706A"/>
    <w:rsid w:val="00357770"/>
    <w:rsid w:val="00357A5E"/>
    <w:rsid w:val="0036066E"/>
    <w:rsid w:val="00361EE6"/>
    <w:rsid w:val="00363429"/>
    <w:rsid w:val="003645F6"/>
    <w:rsid w:val="00364B68"/>
    <w:rsid w:val="0036621E"/>
    <w:rsid w:val="003672B2"/>
    <w:rsid w:val="00370604"/>
    <w:rsid w:val="0037497A"/>
    <w:rsid w:val="00374DEB"/>
    <w:rsid w:val="00375550"/>
    <w:rsid w:val="00377A6B"/>
    <w:rsid w:val="00381F19"/>
    <w:rsid w:val="003820B0"/>
    <w:rsid w:val="003830BC"/>
    <w:rsid w:val="00386155"/>
    <w:rsid w:val="00387A69"/>
    <w:rsid w:val="00390493"/>
    <w:rsid w:val="00390C63"/>
    <w:rsid w:val="003923B1"/>
    <w:rsid w:val="003942A6"/>
    <w:rsid w:val="0039457B"/>
    <w:rsid w:val="003A0263"/>
    <w:rsid w:val="003A08E8"/>
    <w:rsid w:val="003A167E"/>
    <w:rsid w:val="003A198A"/>
    <w:rsid w:val="003A2158"/>
    <w:rsid w:val="003A7CBE"/>
    <w:rsid w:val="003B0599"/>
    <w:rsid w:val="003B064F"/>
    <w:rsid w:val="003B0BF6"/>
    <w:rsid w:val="003B2BA8"/>
    <w:rsid w:val="003B335C"/>
    <w:rsid w:val="003B38DE"/>
    <w:rsid w:val="003B500B"/>
    <w:rsid w:val="003B6B7C"/>
    <w:rsid w:val="003B6CE0"/>
    <w:rsid w:val="003B75BD"/>
    <w:rsid w:val="003C2B26"/>
    <w:rsid w:val="003C2F11"/>
    <w:rsid w:val="003C4DFF"/>
    <w:rsid w:val="003C4F8C"/>
    <w:rsid w:val="003C6AA5"/>
    <w:rsid w:val="003D091A"/>
    <w:rsid w:val="003D220F"/>
    <w:rsid w:val="003D3AAF"/>
    <w:rsid w:val="003D45FA"/>
    <w:rsid w:val="003E1BB4"/>
    <w:rsid w:val="003E3325"/>
    <w:rsid w:val="003E3F38"/>
    <w:rsid w:val="003E63AF"/>
    <w:rsid w:val="003E7472"/>
    <w:rsid w:val="003F2655"/>
    <w:rsid w:val="003F4A34"/>
    <w:rsid w:val="003F4D42"/>
    <w:rsid w:val="00401D11"/>
    <w:rsid w:val="0040315C"/>
    <w:rsid w:val="00406F80"/>
    <w:rsid w:val="004102C8"/>
    <w:rsid w:val="004161D7"/>
    <w:rsid w:val="00416B70"/>
    <w:rsid w:val="00417EDA"/>
    <w:rsid w:val="00422205"/>
    <w:rsid w:val="0042424F"/>
    <w:rsid w:val="00430BF8"/>
    <w:rsid w:val="004318F1"/>
    <w:rsid w:val="0043191D"/>
    <w:rsid w:val="004328AD"/>
    <w:rsid w:val="00435F92"/>
    <w:rsid w:val="00436824"/>
    <w:rsid w:val="00436D4D"/>
    <w:rsid w:val="00440683"/>
    <w:rsid w:val="00441346"/>
    <w:rsid w:val="00442232"/>
    <w:rsid w:val="00445716"/>
    <w:rsid w:val="0044746F"/>
    <w:rsid w:val="004501F2"/>
    <w:rsid w:val="00451406"/>
    <w:rsid w:val="00451AEF"/>
    <w:rsid w:val="004530FE"/>
    <w:rsid w:val="004541B4"/>
    <w:rsid w:val="00454FEB"/>
    <w:rsid w:val="00457933"/>
    <w:rsid w:val="00462B97"/>
    <w:rsid w:val="00463255"/>
    <w:rsid w:val="004644A0"/>
    <w:rsid w:val="00464A44"/>
    <w:rsid w:val="00465027"/>
    <w:rsid w:val="004661C3"/>
    <w:rsid w:val="004676A3"/>
    <w:rsid w:val="00472169"/>
    <w:rsid w:val="004726B4"/>
    <w:rsid w:val="00472CB9"/>
    <w:rsid w:val="004756A6"/>
    <w:rsid w:val="0047771E"/>
    <w:rsid w:val="004826FD"/>
    <w:rsid w:val="00483929"/>
    <w:rsid w:val="004840CC"/>
    <w:rsid w:val="00484C89"/>
    <w:rsid w:val="00487F7A"/>
    <w:rsid w:val="004932F1"/>
    <w:rsid w:val="004944A6"/>
    <w:rsid w:val="00497A12"/>
    <w:rsid w:val="004A07BA"/>
    <w:rsid w:val="004A172D"/>
    <w:rsid w:val="004A5C45"/>
    <w:rsid w:val="004A6615"/>
    <w:rsid w:val="004A752A"/>
    <w:rsid w:val="004A7C76"/>
    <w:rsid w:val="004B05A8"/>
    <w:rsid w:val="004B07CF"/>
    <w:rsid w:val="004B2DD7"/>
    <w:rsid w:val="004B379D"/>
    <w:rsid w:val="004B4FF0"/>
    <w:rsid w:val="004B5B07"/>
    <w:rsid w:val="004B7D62"/>
    <w:rsid w:val="004C0A80"/>
    <w:rsid w:val="004C1F8C"/>
    <w:rsid w:val="004C42BF"/>
    <w:rsid w:val="004C70D9"/>
    <w:rsid w:val="004D0680"/>
    <w:rsid w:val="004D2C02"/>
    <w:rsid w:val="004D340D"/>
    <w:rsid w:val="004D3AB5"/>
    <w:rsid w:val="004D3C0E"/>
    <w:rsid w:val="004D58AD"/>
    <w:rsid w:val="004D73CB"/>
    <w:rsid w:val="004E0ED8"/>
    <w:rsid w:val="004E17F2"/>
    <w:rsid w:val="004E1A5C"/>
    <w:rsid w:val="004E20B6"/>
    <w:rsid w:val="004E2115"/>
    <w:rsid w:val="004E2437"/>
    <w:rsid w:val="004E247A"/>
    <w:rsid w:val="004E2596"/>
    <w:rsid w:val="004E4C6B"/>
    <w:rsid w:val="004E57C3"/>
    <w:rsid w:val="004E6F68"/>
    <w:rsid w:val="004F1019"/>
    <w:rsid w:val="004F38F8"/>
    <w:rsid w:val="005025B3"/>
    <w:rsid w:val="00504285"/>
    <w:rsid w:val="00506698"/>
    <w:rsid w:val="00506768"/>
    <w:rsid w:val="00513998"/>
    <w:rsid w:val="00514D70"/>
    <w:rsid w:val="0051620F"/>
    <w:rsid w:val="00517E76"/>
    <w:rsid w:val="00520256"/>
    <w:rsid w:val="005204FD"/>
    <w:rsid w:val="00520612"/>
    <w:rsid w:val="00522F2C"/>
    <w:rsid w:val="005256F7"/>
    <w:rsid w:val="005269DA"/>
    <w:rsid w:val="0053314E"/>
    <w:rsid w:val="00533F5D"/>
    <w:rsid w:val="00540D23"/>
    <w:rsid w:val="00541420"/>
    <w:rsid w:val="005414EE"/>
    <w:rsid w:val="00542785"/>
    <w:rsid w:val="0054531C"/>
    <w:rsid w:val="0054683B"/>
    <w:rsid w:val="005473A2"/>
    <w:rsid w:val="00547914"/>
    <w:rsid w:val="00550882"/>
    <w:rsid w:val="0055234E"/>
    <w:rsid w:val="00552BF8"/>
    <w:rsid w:val="0055380B"/>
    <w:rsid w:val="0055446E"/>
    <w:rsid w:val="00556770"/>
    <w:rsid w:val="00557280"/>
    <w:rsid w:val="00557982"/>
    <w:rsid w:val="005600F2"/>
    <w:rsid w:val="005616BB"/>
    <w:rsid w:val="00562F32"/>
    <w:rsid w:val="0056327C"/>
    <w:rsid w:val="00563680"/>
    <w:rsid w:val="00565787"/>
    <w:rsid w:val="00565B54"/>
    <w:rsid w:val="005709CB"/>
    <w:rsid w:val="0057164B"/>
    <w:rsid w:val="005738D9"/>
    <w:rsid w:val="00576970"/>
    <w:rsid w:val="005805B7"/>
    <w:rsid w:val="00583FA7"/>
    <w:rsid w:val="005848A1"/>
    <w:rsid w:val="00585E74"/>
    <w:rsid w:val="005926CC"/>
    <w:rsid w:val="00593BC2"/>
    <w:rsid w:val="00593CC0"/>
    <w:rsid w:val="005957D4"/>
    <w:rsid w:val="00595A25"/>
    <w:rsid w:val="005A173D"/>
    <w:rsid w:val="005A2383"/>
    <w:rsid w:val="005A2465"/>
    <w:rsid w:val="005A3329"/>
    <w:rsid w:val="005A4343"/>
    <w:rsid w:val="005A4A7D"/>
    <w:rsid w:val="005A5D6A"/>
    <w:rsid w:val="005B2B43"/>
    <w:rsid w:val="005B3530"/>
    <w:rsid w:val="005B3961"/>
    <w:rsid w:val="005B4B11"/>
    <w:rsid w:val="005B54B8"/>
    <w:rsid w:val="005C20AF"/>
    <w:rsid w:val="005C2458"/>
    <w:rsid w:val="005C457D"/>
    <w:rsid w:val="005C655C"/>
    <w:rsid w:val="005C77BA"/>
    <w:rsid w:val="005D61E3"/>
    <w:rsid w:val="005D6F61"/>
    <w:rsid w:val="005D72A4"/>
    <w:rsid w:val="005D781A"/>
    <w:rsid w:val="005E07E6"/>
    <w:rsid w:val="005E13CB"/>
    <w:rsid w:val="005E40F2"/>
    <w:rsid w:val="005F0F0D"/>
    <w:rsid w:val="005F2183"/>
    <w:rsid w:val="005F59A0"/>
    <w:rsid w:val="005F62FC"/>
    <w:rsid w:val="00602AEE"/>
    <w:rsid w:val="00604887"/>
    <w:rsid w:val="0060606F"/>
    <w:rsid w:val="006137FC"/>
    <w:rsid w:val="0061705B"/>
    <w:rsid w:val="00623C06"/>
    <w:rsid w:val="0062518A"/>
    <w:rsid w:val="0063284D"/>
    <w:rsid w:val="00636022"/>
    <w:rsid w:val="00637DD4"/>
    <w:rsid w:val="00640CA4"/>
    <w:rsid w:val="00641A38"/>
    <w:rsid w:val="006437BD"/>
    <w:rsid w:val="00644633"/>
    <w:rsid w:val="00647162"/>
    <w:rsid w:val="00650346"/>
    <w:rsid w:val="00652DB3"/>
    <w:rsid w:val="0065309A"/>
    <w:rsid w:val="006534C9"/>
    <w:rsid w:val="0065386A"/>
    <w:rsid w:val="00654447"/>
    <w:rsid w:val="00654528"/>
    <w:rsid w:val="0065493F"/>
    <w:rsid w:val="006549AF"/>
    <w:rsid w:val="00657FD0"/>
    <w:rsid w:val="006600A4"/>
    <w:rsid w:val="006634E1"/>
    <w:rsid w:val="00664151"/>
    <w:rsid w:val="00664837"/>
    <w:rsid w:val="0066635A"/>
    <w:rsid w:val="00667BB2"/>
    <w:rsid w:val="00671BD1"/>
    <w:rsid w:val="00674725"/>
    <w:rsid w:val="0067555A"/>
    <w:rsid w:val="00680C69"/>
    <w:rsid w:val="00681308"/>
    <w:rsid w:val="00684920"/>
    <w:rsid w:val="00684A02"/>
    <w:rsid w:val="00684A3F"/>
    <w:rsid w:val="00684A50"/>
    <w:rsid w:val="00684CC8"/>
    <w:rsid w:val="0068707F"/>
    <w:rsid w:val="006871DE"/>
    <w:rsid w:val="00687B42"/>
    <w:rsid w:val="00691676"/>
    <w:rsid w:val="0069266B"/>
    <w:rsid w:val="00693124"/>
    <w:rsid w:val="00696BD2"/>
    <w:rsid w:val="006A0B07"/>
    <w:rsid w:val="006B0C9D"/>
    <w:rsid w:val="006B35BC"/>
    <w:rsid w:val="006B4510"/>
    <w:rsid w:val="006B5D9E"/>
    <w:rsid w:val="006B65C8"/>
    <w:rsid w:val="006D0CD3"/>
    <w:rsid w:val="006D38FB"/>
    <w:rsid w:val="006D4C10"/>
    <w:rsid w:val="006D53F1"/>
    <w:rsid w:val="006D5FC5"/>
    <w:rsid w:val="006D6432"/>
    <w:rsid w:val="006D6F02"/>
    <w:rsid w:val="006E0E8A"/>
    <w:rsid w:val="006E1C01"/>
    <w:rsid w:val="006E3059"/>
    <w:rsid w:val="006E6FA8"/>
    <w:rsid w:val="006E70D5"/>
    <w:rsid w:val="006E7385"/>
    <w:rsid w:val="006E74E2"/>
    <w:rsid w:val="006F1FEE"/>
    <w:rsid w:val="006F44E9"/>
    <w:rsid w:val="006F5F94"/>
    <w:rsid w:val="006F6037"/>
    <w:rsid w:val="006F74DD"/>
    <w:rsid w:val="007027E6"/>
    <w:rsid w:val="007035B5"/>
    <w:rsid w:val="0070421C"/>
    <w:rsid w:val="00705005"/>
    <w:rsid w:val="00705110"/>
    <w:rsid w:val="0070675A"/>
    <w:rsid w:val="00712597"/>
    <w:rsid w:val="00713C4F"/>
    <w:rsid w:val="00717ECB"/>
    <w:rsid w:val="00721AF6"/>
    <w:rsid w:val="00724F2A"/>
    <w:rsid w:val="00725B46"/>
    <w:rsid w:val="007310F4"/>
    <w:rsid w:val="00732BDD"/>
    <w:rsid w:val="00734B65"/>
    <w:rsid w:val="00734DFF"/>
    <w:rsid w:val="007356DA"/>
    <w:rsid w:val="00735E25"/>
    <w:rsid w:val="00736C5F"/>
    <w:rsid w:val="007372E6"/>
    <w:rsid w:val="00740459"/>
    <w:rsid w:val="0074532A"/>
    <w:rsid w:val="007468D5"/>
    <w:rsid w:val="00747609"/>
    <w:rsid w:val="00753183"/>
    <w:rsid w:val="007536D3"/>
    <w:rsid w:val="00755A94"/>
    <w:rsid w:val="0075632B"/>
    <w:rsid w:val="00757FCC"/>
    <w:rsid w:val="00761A68"/>
    <w:rsid w:val="007623F4"/>
    <w:rsid w:val="00765EF8"/>
    <w:rsid w:val="00766C7D"/>
    <w:rsid w:val="00771F2F"/>
    <w:rsid w:val="007729A3"/>
    <w:rsid w:val="00773650"/>
    <w:rsid w:val="00774ABD"/>
    <w:rsid w:val="00775452"/>
    <w:rsid w:val="00777433"/>
    <w:rsid w:val="00777F42"/>
    <w:rsid w:val="007805A0"/>
    <w:rsid w:val="00785FDE"/>
    <w:rsid w:val="007876AA"/>
    <w:rsid w:val="00787F26"/>
    <w:rsid w:val="007906C8"/>
    <w:rsid w:val="00790C93"/>
    <w:rsid w:val="00796E2E"/>
    <w:rsid w:val="007A7C92"/>
    <w:rsid w:val="007B0373"/>
    <w:rsid w:val="007B2C72"/>
    <w:rsid w:val="007B53E2"/>
    <w:rsid w:val="007B66DD"/>
    <w:rsid w:val="007B6C42"/>
    <w:rsid w:val="007B77F5"/>
    <w:rsid w:val="007B7E02"/>
    <w:rsid w:val="007C1815"/>
    <w:rsid w:val="007C1AF2"/>
    <w:rsid w:val="007C1F61"/>
    <w:rsid w:val="007C32D0"/>
    <w:rsid w:val="007C390E"/>
    <w:rsid w:val="007C6E19"/>
    <w:rsid w:val="007C79B7"/>
    <w:rsid w:val="007C7A17"/>
    <w:rsid w:val="007D3FCD"/>
    <w:rsid w:val="007D49F9"/>
    <w:rsid w:val="007D5199"/>
    <w:rsid w:val="007E2896"/>
    <w:rsid w:val="007E2E0B"/>
    <w:rsid w:val="007E2EB9"/>
    <w:rsid w:val="007E495A"/>
    <w:rsid w:val="007E69FF"/>
    <w:rsid w:val="007F1187"/>
    <w:rsid w:val="007F1352"/>
    <w:rsid w:val="007F1C76"/>
    <w:rsid w:val="007F347A"/>
    <w:rsid w:val="007F399D"/>
    <w:rsid w:val="007F3F95"/>
    <w:rsid w:val="007F42AE"/>
    <w:rsid w:val="007F461C"/>
    <w:rsid w:val="007F53D8"/>
    <w:rsid w:val="007F74E1"/>
    <w:rsid w:val="00800723"/>
    <w:rsid w:val="008025ED"/>
    <w:rsid w:val="00802729"/>
    <w:rsid w:val="00805583"/>
    <w:rsid w:val="00805742"/>
    <w:rsid w:val="00806B07"/>
    <w:rsid w:val="00806C5F"/>
    <w:rsid w:val="00807340"/>
    <w:rsid w:val="0081056E"/>
    <w:rsid w:val="0081242C"/>
    <w:rsid w:val="0081281F"/>
    <w:rsid w:val="00812835"/>
    <w:rsid w:val="00813E2A"/>
    <w:rsid w:val="00816E71"/>
    <w:rsid w:val="00820B2C"/>
    <w:rsid w:val="008215AB"/>
    <w:rsid w:val="00823F37"/>
    <w:rsid w:val="008244CE"/>
    <w:rsid w:val="00827996"/>
    <w:rsid w:val="00827BC1"/>
    <w:rsid w:val="00830DB9"/>
    <w:rsid w:val="00830F31"/>
    <w:rsid w:val="00831EB6"/>
    <w:rsid w:val="00832FE0"/>
    <w:rsid w:val="00834836"/>
    <w:rsid w:val="0084457D"/>
    <w:rsid w:val="00844ECF"/>
    <w:rsid w:val="00845218"/>
    <w:rsid w:val="0084593C"/>
    <w:rsid w:val="008465A3"/>
    <w:rsid w:val="00847A9C"/>
    <w:rsid w:val="00850054"/>
    <w:rsid w:val="008517FC"/>
    <w:rsid w:val="00853B49"/>
    <w:rsid w:val="00855B66"/>
    <w:rsid w:val="008560A1"/>
    <w:rsid w:val="008563D2"/>
    <w:rsid w:val="00857465"/>
    <w:rsid w:val="00857968"/>
    <w:rsid w:val="00860424"/>
    <w:rsid w:val="00870D78"/>
    <w:rsid w:val="00873AF6"/>
    <w:rsid w:val="00874752"/>
    <w:rsid w:val="00875E01"/>
    <w:rsid w:val="00880CBE"/>
    <w:rsid w:val="00884742"/>
    <w:rsid w:val="008874A1"/>
    <w:rsid w:val="008907D0"/>
    <w:rsid w:val="0089193E"/>
    <w:rsid w:val="0089472F"/>
    <w:rsid w:val="00895BB0"/>
    <w:rsid w:val="00895BE0"/>
    <w:rsid w:val="00896D75"/>
    <w:rsid w:val="008A0763"/>
    <w:rsid w:val="008A38F1"/>
    <w:rsid w:val="008A4665"/>
    <w:rsid w:val="008A5EF6"/>
    <w:rsid w:val="008A6CFB"/>
    <w:rsid w:val="008B2567"/>
    <w:rsid w:val="008B3E3F"/>
    <w:rsid w:val="008B42EA"/>
    <w:rsid w:val="008B4A68"/>
    <w:rsid w:val="008B4B26"/>
    <w:rsid w:val="008B64CE"/>
    <w:rsid w:val="008C2740"/>
    <w:rsid w:val="008C45C6"/>
    <w:rsid w:val="008C463D"/>
    <w:rsid w:val="008C5496"/>
    <w:rsid w:val="008C5A48"/>
    <w:rsid w:val="008C752D"/>
    <w:rsid w:val="008D0D54"/>
    <w:rsid w:val="008D1150"/>
    <w:rsid w:val="008D39CF"/>
    <w:rsid w:val="008D5A08"/>
    <w:rsid w:val="008D6AEE"/>
    <w:rsid w:val="008E1019"/>
    <w:rsid w:val="008E351D"/>
    <w:rsid w:val="008E4BDB"/>
    <w:rsid w:val="008F0BD8"/>
    <w:rsid w:val="008F1831"/>
    <w:rsid w:val="008F1938"/>
    <w:rsid w:val="008F6811"/>
    <w:rsid w:val="008F70BB"/>
    <w:rsid w:val="008F70E5"/>
    <w:rsid w:val="0090014E"/>
    <w:rsid w:val="009011A7"/>
    <w:rsid w:val="0090132A"/>
    <w:rsid w:val="00904294"/>
    <w:rsid w:val="00907711"/>
    <w:rsid w:val="00907A69"/>
    <w:rsid w:val="00910E5A"/>
    <w:rsid w:val="00914665"/>
    <w:rsid w:val="00916184"/>
    <w:rsid w:val="00916B30"/>
    <w:rsid w:val="0092085F"/>
    <w:rsid w:val="00920FE9"/>
    <w:rsid w:val="0092233D"/>
    <w:rsid w:val="00922A6F"/>
    <w:rsid w:val="0092334E"/>
    <w:rsid w:val="00923470"/>
    <w:rsid w:val="00924FD7"/>
    <w:rsid w:val="009250D6"/>
    <w:rsid w:val="00925F2D"/>
    <w:rsid w:val="00926E0A"/>
    <w:rsid w:val="00933492"/>
    <w:rsid w:val="00935CE5"/>
    <w:rsid w:val="009406F9"/>
    <w:rsid w:val="00941989"/>
    <w:rsid w:val="0094199C"/>
    <w:rsid w:val="009420C3"/>
    <w:rsid w:val="009435FA"/>
    <w:rsid w:val="00944006"/>
    <w:rsid w:val="00946C2C"/>
    <w:rsid w:val="00950101"/>
    <w:rsid w:val="00951C65"/>
    <w:rsid w:val="00952C2A"/>
    <w:rsid w:val="00960C7D"/>
    <w:rsid w:val="00961667"/>
    <w:rsid w:val="00962D67"/>
    <w:rsid w:val="00962DD1"/>
    <w:rsid w:val="00963C05"/>
    <w:rsid w:val="00963F5C"/>
    <w:rsid w:val="00963F82"/>
    <w:rsid w:val="00966A9A"/>
    <w:rsid w:val="0097394D"/>
    <w:rsid w:val="00974FA0"/>
    <w:rsid w:val="0097584E"/>
    <w:rsid w:val="00975E41"/>
    <w:rsid w:val="00976489"/>
    <w:rsid w:val="00976D62"/>
    <w:rsid w:val="009774D7"/>
    <w:rsid w:val="00977528"/>
    <w:rsid w:val="00981B7A"/>
    <w:rsid w:val="009837DA"/>
    <w:rsid w:val="009838ED"/>
    <w:rsid w:val="00993191"/>
    <w:rsid w:val="009935BF"/>
    <w:rsid w:val="00994B21"/>
    <w:rsid w:val="00995C21"/>
    <w:rsid w:val="00995C85"/>
    <w:rsid w:val="0099650D"/>
    <w:rsid w:val="009979AC"/>
    <w:rsid w:val="009A04C0"/>
    <w:rsid w:val="009A36F7"/>
    <w:rsid w:val="009A3A07"/>
    <w:rsid w:val="009A4A38"/>
    <w:rsid w:val="009A4E4F"/>
    <w:rsid w:val="009A788F"/>
    <w:rsid w:val="009B1583"/>
    <w:rsid w:val="009B1BAC"/>
    <w:rsid w:val="009B5ED6"/>
    <w:rsid w:val="009B78F4"/>
    <w:rsid w:val="009C17F0"/>
    <w:rsid w:val="009C1840"/>
    <w:rsid w:val="009C3D76"/>
    <w:rsid w:val="009C3FB0"/>
    <w:rsid w:val="009C4104"/>
    <w:rsid w:val="009C49BB"/>
    <w:rsid w:val="009C551A"/>
    <w:rsid w:val="009C5FE1"/>
    <w:rsid w:val="009D0B35"/>
    <w:rsid w:val="009D1464"/>
    <w:rsid w:val="009D1AE4"/>
    <w:rsid w:val="009D1EC9"/>
    <w:rsid w:val="009D21B8"/>
    <w:rsid w:val="009D3DC1"/>
    <w:rsid w:val="009D40C2"/>
    <w:rsid w:val="009D40D1"/>
    <w:rsid w:val="009D4E3B"/>
    <w:rsid w:val="009D5283"/>
    <w:rsid w:val="009D5E1E"/>
    <w:rsid w:val="009D5EC6"/>
    <w:rsid w:val="009D7C86"/>
    <w:rsid w:val="009E0413"/>
    <w:rsid w:val="009E145E"/>
    <w:rsid w:val="009E4634"/>
    <w:rsid w:val="009E62D4"/>
    <w:rsid w:val="009E79B1"/>
    <w:rsid w:val="009F0F4A"/>
    <w:rsid w:val="009F31D7"/>
    <w:rsid w:val="009F3EC1"/>
    <w:rsid w:val="009F5BD5"/>
    <w:rsid w:val="009F5BE1"/>
    <w:rsid w:val="009F7ADD"/>
    <w:rsid w:val="00A0197B"/>
    <w:rsid w:val="00A02F9E"/>
    <w:rsid w:val="00A055A4"/>
    <w:rsid w:val="00A07FDC"/>
    <w:rsid w:val="00A13127"/>
    <w:rsid w:val="00A160B9"/>
    <w:rsid w:val="00A16C6C"/>
    <w:rsid w:val="00A22EEC"/>
    <w:rsid w:val="00A23399"/>
    <w:rsid w:val="00A24310"/>
    <w:rsid w:val="00A25C4E"/>
    <w:rsid w:val="00A27FA3"/>
    <w:rsid w:val="00A30B89"/>
    <w:rsid w:val="00A32907"/>
    <w:rsid w:val="00A3541A"/>
    <w:rsid w:val="00A3626D"/>
    <w:rsid w:val="00A40102"/>
    <w:rsid w:val="00A4158F"/>
    <w:rsid w:val="00A419FB"/>
    <w:rsid w:val="00A41F71"/>
    <w:rsid w:val="00A42604"/>
    <w:rsid w:val="00A42E0C"/>
    <w:rsid w:val="00A431C2"/>
    <w:rsid w:val="00A52225"/>
    <w:rsid w:val="00A5268A"/>
    <w:rsid w:val="00A52D80"/>
    <w:rsid w:val="00A535BD"/>
    <w:rsid w:val="00A54BF2"/>
    <w:rsid w:val="00A5755B"/>
    <w:rsid w:val="00A61BA4"/>
    <w:rsid w:val="00A63C94"/>
    <w:rsid w:val="00A63FF4"/>
    <w:rsid w:val="00A663B1"/>
    <w:rsid w:val="00A667C8"/>
    <w:rsid w:val="00A66CFC"/>
    <w:rsid w:val="00A67059"/>
    <w:rsid w:val="00A67E20"/>
    <w:rsid w:val="00A703F3"/>
    <w:rsid w:val="00A7324F"/>
    <w:rsid w:val="00A7593F"/>
    <w:rsid w:val="00A90833"/>
    <w:rsid w:val="00A90B37"/>
    <w:rsid w:val="00A93532"/>
    <w:rsid w:val="00A940E7"/>
    <w:rsid w:val="00A94E37"/>
    <w:rsid w:val="00A96E1B"/>
    <w:rsid w:val="00A97D41"/>
    <w:rsid w:val="00A97D4D"/>
    <w:rsid w:val="00AA17C3"/>
    <w:rsid w:val="00AA195C"/>
    <w:rsid w:val="00AA1BED"/>
    <w:rsid w:val="00AA5296"/>
    <w:rsid w:val="00AB123E"/>
    <w:rsid w:val="00AB7431"/>
    <w:rsid w:val="00AC24F0"/>
    <w:rsid w:val="00AC280E"/>
    <w:rsid w:val="00AC47ED"/>
    <w:rsid w:val="00AC4925"/>
    <w:rsid w:val="00AC5729"/>
    <w:rsid w:val="00AC5969"/>
    <w:rsid w:val="00AC5B54"/>
    <w:rsid w:val="00AC5D28"/>
    <w:rsid w:val="00AD1F54"/>
    <w:rsid w:val="00AD3950"/>
    <w:rsid w:val="00AD449D"/>
    <w:rsid w:val="00AD468C"/>
    <w:rsid w:val="00AD4843"/>
    <w:rsid w:val="00AD57A8"/>
    <w:rsid w:val="00AD77E3"/>
    <w:rsid w:val="00AD7B2E"/>
    <w:rsid w:val="00AE204B"/>
    <w:rsid w:val="00AE327A"/>
    <w:rsid w:val="00AE4702"/>
    <w:rsid w:val="00AE4FFB"/>
    <w:rsid w:val="00AE5622"/>
    <w:rsid w:val="00AE7556"/>
    <w:rsid w:val="00AE7FDE"/>
    <w:rsid w:val="00AF05DE"/>
    <w:rsid w:val="00AF1C2D"/>
    <w:rsid w:val="00AF283A"/>
    <w:rsid w:val="00AF6D42"/>
    <w:rsid w:val="00AF6DF6"/>
    <w:rsid w:val="00AF71D1"/>
    <w:rsid w:val="00B04155"/>
    <w:rsid w:val="00B07124"/>
    <w:rsid w:val="00B07D88"/>
    <w:rsid w:val="00B1004E"/>
    <w:rsid w:val="00B11446"/>
    <w:rsid w:val="00B146F4"/>
    <w:rsid w:val="00B153F0"/>
    <w:rsid w:val="00B17D74"/>
    <w:rsid w:val="00B217B4"/>
    <w:rsid w:val="00B22FAF"/>
    <w:rsid w:val="00B30384"/>
    <w:rsid w:val="00B36A8A"/>
    <w:rsid w:val="00B37FFE"/>
    <w:rsid w:val="00B40FE8"/>
    <w:rsid w:val="00B445A9"/>
    <w:rsid w:val="00B44A35"/>
    <w:rsid w:val="00B45F0D"/>
    <w:rsid w:val="00B463D2"/>
    <w:rsid w:val="00B46482"/>
    <w:rsid w:val="00B471F4"/>
    <w:rsid w:val="00B54925"/>
    <w:rsid w:val="00B5594F"/>
    <w:rsid w:val="00B57C8F"/>
    <w:rsid w:val="00B63790"/>
    <w:rsid w:val="00B676AD"/>
    <w:rsid w:val="00B70590"/>
    <w:rsid w:val="00B729C1"/>
    <w:rsid w:val="00B7651D"/>
    <w:rsid w:val="00B772EC"/>
    <w:rsid w:val="00B809BE"/>
    <w:rsid w:val="00B81777"/>
    <w:rsid w:val="00B817A8"/>
    <w:rsid w:val="00B82361"/>
    <w:rsid w:val="00B87C9F"/>
    <w:rsid w:val="00B91B8C"/>
    <w:rsid w:val="00B92318"/>
    <w:rsid w:val="00B9240D"/>
    <w:rsid w:val="00B955C1"/>
    <w:rsid w:val="00B9711F"/>
    <w:rsid w:val="00B97CF0"/>
    <w:rsid w:val="00BA031D"/>
    <w:rsid w:val="00BA06FF"/>
    <w:rsid w:val="00BA3692"/>
    <w:rsid w:val="00BA4FE7"/>
    <w:rsid w:val="00BA50E0"/>
    <w:rsid w:val="00BB3514"/>
    <w:rsid w:val="00BB5402"/>
    <w:rsid w:val="00BB5567"/>
    <w:rsid w:val="00BB5737"/>
    <w:rsid w:val="00BB730C"/>
    <w:rsid w:val="00BC22B6"/>
    <w:rsid w:val="00BC291A"/>
    <w:rsid w:val="00BC7823"/>
    <w:rsid w:val="00BD0DA5"/>
    <w:rsid w:val="00BD4331"/>
    <w:rsid w:val="00BD6FBC"/>
    <w:rsid w:val="00BD7350"/>
    <w:rsid w:val="00BE00CA"/>
    <w:rsid w:val="00BE2017"/>
    <w:rsid w:val="00BE2447"/>
    <w:rsid w:val="00BE2A2E"/>
    <w:rsid w:val="00BE5BDE"/>
    <w:rsid w:val="00BE6B97"/>
    <w:rsid w:val="00BE6BAC"/>
    <w:rsid w:val="00BE7890"/>
    <w:rsid w:val="00BF0A17"/>
    <w:rsid w:val="00BF2580"/>
    <w:rsid w:val="00BF261A"/>
    <w:rsid w:val="00BF5024"/>
    <w:rsid w:val="00BF6FD8"/>
    <w:rsid w:val="00BF7C22"/>
    <w:rsid w:val="00C00334"/>
    <w:rsid w:val="00C03F5E"/>
    <w:rsid w:val="00C04048"/>
    <w:rsid w:val="00C04F6E"/>
    <w:rsid w:val="00C0623F"/>
    <w:rsid w:val="00C07968"/>
    <w:rsid w:val="00C12C3D"/>
    <w:rsid w:val="00C14A34"/>
    <w:rsid w:val="00C15A64"/>
    <w:rsid w:val="00C160D6"/>
    <w:rsid w:val="00C169EE"/>
    <w:rsid w:val="00C16FB6"/>
    <w:rsid w:val="00C173EF"/>
    <w:rsid w:val="00C206E5"/>
    <w:rsid w:val="00C232F5"/>
    <w:rsid w:val="00C24AA6"/>
    <w:rsid w:val="00C2544E"/>
    <w:rsid w:val="00C254D5"/>
    <w:rsid w:val="00C25EB2"/>
    <w:rsid w:val="00C266C5"/>
    <w:rsid w:val="00C303D2"/>
    <w:rsid w:val="00C30C50"/>
    <w:rsid w:val="00C34109"/>
    <w:rsid w:val="00C366B6"/>
    <w:rsid w:val="00C3745E"/>
    <w:rsid w:val="00C41261"/>
    <w:rsid w:val="00C441C7"/>
    <w:rsid w:val="00C4741A"/>
    <w:rsid w:val="00C47EAE"/>
    <w:rsid w:val="00C503B1"/>
    <w:rsid w:val="00C50D99"/>
    <w:rsid w:val="00C5384E"/>
    <w:rsid w:val="00C55D74"/>
    <w:rsid w:val="00C55DB0"/>
    <w:rsid w:val="00C633BC"/>
    <w:rsid w:val="00C677E4"/>
    <w:rsid w:val="00C70811"/>
    <w:rsid w:val="00C72570"/>
    <w:rsid w:val="00C74BA3"/>
    <w:rsid w:val="00C74F79"/>
    <w:rsid w:val="00C7550B"/>
    <w:rsid w:val="00C759A0"/>
    <w:rsid w:val="00C761B5"/>
    <w:rsid w:val="00C8049A"/>
    <w:rsid w:val="00C80F99"/>
    <w:rsid w:val="00C822FC"/>
    <w:rsid w:val="00C82392"/>
    <w:rsid w:val="00C90165"/>
    <w:rsid w:val="00C94237"/>
    <w:rsid w:val="00C94A54"/>
    <w:rsid w:val="00C9569E"/>
    <w:rsid w:val="00C9579B"/>
    <w:rsid w:val="00C95F44"/>
    <w:rsid w:val="00C9651F"/>
    <w:rsid w:val="00C97636"/>
    <w:rsid w:val="00C97CBA"/>
    <w:rsid w:val="00CA0FEF"/>
    <w:rsid w:val="00CA2654"/>
    <w:rsid w:val="00CA3268"/>
    <w:rsid w:val="00CA5627"/>
    <w:rsid w:val="00CA638F"/>
    <w:rsid w:val="00CA7339"/>
    <w:rsid w:val="00CA7FA9"/>
    <w:rsid w:val="00CB27AF"/>
    <w:rsid w:val="00CB27E9"/>
    <w:rsid w:val="00CB4EA1"/>
    <w:rsid w:val="00CB66CE"/>
    <w:rsid w:val="00CB7643"/>
    <w:rsid w:val="00CB76B8"/>
    <w:rsid w:val="00CC3081"/>
    <w:rsid w:val="00CC4C1C"/>
    <w:rsid w:val="00CD111B"/>
    <w:rsid w:val="00CD139D"/>
    <w:rsid w:val="00CD1955"/>
    <w:rsid w:val="00CD3AC0"/>
    <w:rsid w:val="00CD3CF1"/>
    <w:rsid w:val="00CD3EA3"/>
    <w:rsid w:val="00CD6485"/>
    <w:rsid w:val="00CD6D19"/>
    <w:rsid w:val="00CD7773"/>
    <w:rsid w:val="00CE115E"/>
    <w:rsid w:val="00CE1493"/>
    <w:rsid w:val="00CE4B28"/>
    <w:rsid w:val="00CF01B1"/>
    <w:rsid w:val="00CF07E9"/>
    <w:rsid w:val="00CF1880"/>
    <w:rsid w:val="00CF49FA"/>
    <w:rsid w:val="00D001B5"/>
    <w:rsid w:val="00D01170"/>
    <w:rsid w:val="00D03D7F"/>
    <w:rsid w:val="00D048E9"/>
    <w:rsid w:val="00D04AAF"/>
    <w:rsid w:val="00D04F37"/>
    <w:rsid w:val="00D0788D"/>
    <w:rsid w:val="00D07FD1"/>
    <w:rsid w:val="00D11DEC"/>
    <w:rsid w:val="00D155E3"/>
    <w:rsid w:val="00D16213"/>
    <w:rsid w:val="00D200AB"/>
    <w:rsid w:val="00D21A17"/>
    <w:rsid w:val="00D227C2"/>
    <w:rsid w:val="00D23226"/>
    <w:rsid w:val="00D23B5C"/>
    <w:rsid w:val="00D322F8"/>
    <w:rsid w:val="00D33F28"/>
    <w:rsid w:val="00D342BD"/>
    <w:rsid w:val="00D348BD"/>
    <w:rsid w:val="00D44D13"/>
    <w:rsid w:val="00D45239"/>
    <w:rsid w:val="00D45C36"/>
    <w:rsid w:val="00D45F7A"/>
    <w:rsid w:val="00D46493"/>
    <w:rsid w:val="00D50EA9"/>
    <w:rsid w:val="00D52771"/>
    <w:rsid w:val="00D52A98"/>
    <w:rsid w:val="00D55A15"/>
    <w:rsid w:val="00D6259D"/>
    <w:rsid w:val="00D64056"/>
    <w:rsid w:val="00D641B3"/>
    <w:rsid w:val="00D64568"/>
    <w:rsid w:val="00D65ECD"/>
    <w:rsid w:val="00D720FE"/>
    <w:rsid w:val="00D732E5"/>
    <w:rsid w:val="00D75073"/>
    <w:rsid w:val="00D75812"/>
    <w:rsid w:val="00D779A5"/>
    <w:rsid w:val="00D800F7"/>
    <w:rsid w:val="00D81184"/>
    <w:rsid w:val="00D81987"/>
    <w:rsid w:val="00D82D1D"/>
    <w:rsid w:val="00D84575"/>
    <w:rsid w:val="00D8595F"/>
    <w:rsid w:val="00D860C4"/>
    <w:rsid w:val="00D878D7"/>
    <w:rsid w:val="00D87AF1"/>
    <w:rsid w:val="00D95B3C"/>
    <w:rsid w:val="00DA0F06"/>
    <w:rsid w:val="00DA192B"/>
    <w:rsid w:val="00DA25DB"/>
    <w:rsid w:val="00DA392A"/>
    <w:rsid w:val="00DA3E10"/>
    <w:rsid w:val="00DA5CBC"/>
    <w:rsid w:val="00DA72A8"/>
    <w:rsid w:val="00DA746D"/>
    <w:rsid w:val="00DB0911"/>
    <w:rsid w:val="00DB3030"/>
    <w:rsid w:val="00DB5807"/>
    <w:rsid w:val="00DB7F65"/>
    <w:rsid w:val="00DC48B6"/>
    <w:rsid w:val="00DC55BA"/>
    <w:rsid w:val="00DD53CB"/>
    <w:rsid w:val="00DD6615"/>
    <w:rsid w:val="00DE00E6"/>
    <w:rsid w:val="00DE0255"/>
    <w:rsid w:val="00DE18C2"/>
    <w:rsid w:val="00DE3C85"/>
    <w:rsid w:val="00DE5814"/>
    <w:rsid w:val="00DE6458"/>
    <w:rsid w:val="00DE6552"/>
    <w:rsid w:val="00DE6583"/>
    <w:rsid w:val="00DE7AF6"/>
    <w:rsid w:val="00DF0314"/>
    <w:rsid w:val="00DF13D8"/>
    <w:rsid w:val="00DF1A97"/>
    <w:rsid w:val="00DF3E94"/>
    <w:rsid w:val="00E00CBC"/>
    <w:rsid w:val="00E0151B"/>
    <w:rsid w:val="00E015D2"/>
    <w:rsid w:val="00E0220A"/>
    <w:rsid w:val="00E03D13"/>
    <w:rsid w:val="00E07A12"/>
    <w:rsid w:val="00E1507A"/>
    <w:rsid w:val="00E173DA"/>
    <w:rsid w:val="00E20EA7"/>
    <w:rsid w:val="00E212E4"/>
    <w:rsid w:val="00E21B37"/>
    <w:rsid w:val="00E267E2"/>
    <w:rsid w:val="00E27439"/>
    <w:rsid w:val="00E3184A"/>
    <w:rsid w:val="00E35575"/>
    <w:rsid w:val="00E3611D"/>
    <w:rsid w:val="00E36F61"/>
    <w:rsid w:val="00E4085B"/>
    <w:rsid w:val="00E411C0"/>
    <w:rsid w:val="00E41A05"/>
    <w:rsid w:val="00E41BA4"/>
    <w:rsid w:val="00E42DFA"/>
    <w:rsid w:val="00E45E08"/>
    <w:rsid w:val="00E470B0"/>
    <w:rsid w:val="00E478B3"/>
    <w:rsid w:val="00E51A8E"/>
    <w:rsid w:val="00E5255C"/>
    <w:rsid w:val="00E54F37"/>
    <w:rsid w:val="00E5693A"/>
    <w:rsid w:val="00E60752"/>
    <w:rsid w:val="00E616BB"/>
    <w:rsid w:val="00E643DB"/>
    <w:rsid w:val="00E64739"/>
    <w:rsid w:val="00E647EA"/>
    <w:rsid w:val="00E65172"/>
    <w:rsid w:val="00E67618"/>
    <w:rsid w:val="00E708B1"/>
    <w:rsid w:val="00E70FAB"/>
    <w:rsid w:val="00E71A85"/>
    <w:rsid w:val="00E71DD8"/>
    <w:rsid w:val="00E74172"/>
    <w:rsid w:val="00E74277"/>
    <w:rsid w:val="00E7569B"/>
    <w:rsid w:val="00E7619B"/>
    <w:rsid w:val="00E77A1E"/>
    <w:rsid w:val="00E80FA1"/>
    <w:rsid w:val="00E81076"/>
    <w:rsid w:val="00E84A52"/>
    <w:rsid w:val="00E858C8"/>
    <w:rsid w:val="00E90EE6"/>
    <w:rsid w:val="00E952DB"/>
    <w:rsid w:val="00EA173A"/>
    <w:rsid w:val="00EA1A05"/>
    <w:rsid w:val="00EB1D1F"/>
    <w:rsid w:val="00EB21EB"/>
    <w:rsid w:val="00EB39CF"/>
    <w:rsid w:val="00EC0862"/>
    <w:rsid w:val="00EC2217"/>
    <w:rsid w:val="00EC37F5"/>
    <w:rsid w:val="00EC5482"/>
    <w:rsid w:val="00EC607B"/>
    <w:rsid w:val="00EC6098"/>
    <w:rsid w:val="00EC687C"/>
    <w:rsid w:val="00ED0405"/>
    <w:rsid w:val="00ED629F"/>
    <w:rsid w:val="00ED6FE0"/>
    <w:rsid w:val="00EE23ED"/>
    <w:rsid w:val="00EE2D00"/>
    <w:rsid w:val="00EE3FF6"/>
    <w:rsid w:val="00EE46DA"/>
    <w:rsid w:val="00EF0BD3"/>
    <w:rsid w:val="00EF1888"/>
    <w:rsid w:val="00EF5299"/>
    <w:rsid w:val="00EF663A"/>
    <w:rsid w:val="00EF7643"/>
    <w:rsid w:val="00EF7DBF"/>
    <w:rsid w:val="00F0340E"/>
    <w:rsid w:val="00F0430D"/>
    <w:rsid w:val="00F07BD6"/>
    <w:rsid w:val="00F07C76"/>
    <w:rsid w:val="00F11FBD"/>
    <w:rsid w:val="00F13500"/>
    <w:rsid w:val="00F16970"/>
    <w:rsid w:val="00F174CC"/>
    <w:rsid w:val="00F17FF8"/>
    <w:rsid w:val="00F26C8B"/>
    <w:rsid w:val="00F278F0"/>
    <w:rsid w:val="00F30882"/>
    <w:rsid w:val="00F31D9D"/>
    <w:rsid w:val="00F3446A"/>
    <w:rsid w:val="00F36504"/>
    <w:rsid w:val="00F3713D"/>
    <w:rsid w:val="00F41B3C"/>
    <w:rsid w:val="00F422F7"/>
    <w:rsid w:val="00F43B73"/>
    <w:rsid w:val="00F43EB4"/>
    <w:rsid w:val="00F44742"/>
    <w:rsid w:val="00F50372"/>
    <w:rsid w:val="00F50617"/>
    <w:rsid w:val="00F55082"/>
    <w:rsid w:val="00F55A37"/>
    <w:rsid w:val="00F55BED"/>
    <w:rsid w:val="00F60129"/>
    <w:rsid w:val="00F6151B"/>
    <w:rsid w:val="00F63E12"/>
    <w:rsid w:val="00F63F15"/>
    <w:rsid w:val="00F65557"/>
    <w:rsid w:val="00F706A2"/>
    <w:rsid w:val="00F721D9"/>
    <w:rsid w:val="00F749DA"/>
    <w:rsid w:val="00F75F07"/>
    <w:rsid w:val="00F80993"/>
    <w:rsid w:val="00F80C5D"/>
    <w:rsid w:val="00F82F94"/>
    <w:rsid w:val="00F83E2C"/>
    <w:rsid w:val="00F845F4"/>
    <w:rsid w:val="00F846A9"/>
    <w:rsid w:val="00F84D45"/>
    <w:rsid w:val="00F8527C"/>
    <w:rsid w:val="00F8664C"/>
    <w:rsid w:val="00F92231"/>
    <w:rsid w:val="00F923D5"/>
    <w:rsid w:val="00F9640C"/>
    <w:rsid w:val="00FA1A22"/>
    <w:rsid w:val="00FA2B8A"/>
    <w:rsid w:val="00FA4D47"/>
    <w:rsid w:val="00FB2D63"/>
    <w:rsid w:val="00FB6A43"/>
    <w:rsid w:val="00FB6C00"/>
    <w:rsid w:val="00FB6F98"/>
    <w:rsid w:val="00FB7F19"/>
    <w:rsid w:val="00FC249C"/>
    <w:rsid w:val="00FC2857"/>
    <w:rsid w:val="00FC5383"/>
    <w:rsid w:val="00FC60A9"/>
    <w:rsid w:val="00FD29C6"/>
    <w:rsid w:val="00FD2AF2"/>
    <w:rsid w:val="00FD3A9F"/>
    <w:rsid w:val="00FD4012"/>
    <w:rsid w:val="00FD49C5"/>
    <w:rsid w:val="00FE204B"/>
    <w:rsid w:val="00FE205F"/>
    <w:rsid w:val="00FE3933"/>
    <w:rsid w:val="00FE5C11"/>
    <w:rsid w:val="00FE5FA2"/>
    <w:rsid w:val="00FE743B"/>
    <w:rsid w:val="00FF097C"/>
    <w:rsid w:val="00FF276C"/>
    <w:rsid w:val="00FF2A1D"/>
    <w:rsid w:val="00FF2F12"/>
    <w:rsid w:val="00FF3B60"/>
    <w:rsid w:val="00FF4196"/>
    <w:rsid w:val="00FF565F"/>
    <w:rsid w:val="00FF5930"/>
    <w:rsid w:val="00FF5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50"/>
  </w:style>
  <w:style w:type="paragraph" w:styleId="1">
    <w:name w:val="heading 1"/>
    <w:basedOn w:val="a"/>
    <w:next w:val="a"/>
    <w:link w:val="10"/>
    <w:uiPriority w:val="9"/>
    <w:qFormat/>
    <w:rsid w:val="003861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72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6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3E63A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3E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3E63AF"/>
    <w:rPr>
      <w:b/>
      <w:bCs/>
    </w:rPr>
  </w:style>
  <w:style w:type="paragraph" w:styleId="a7">
    <w:name w:val="Plain Text"/>
    <w:basedOn w:val="a"/>
    <w:link w:val="a8"/>
    <w:rsid w:val="003E63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E63A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Без интервала Знак"/>
    <w:link w:val="aa"/>
    <w:uiPriority w:val="1"/>
    <w:locked/>
    <w:rsid w:val="00FD29C6"/>
    <w:rPr>
      <w:rFonts w:eastAsia="Times New Roman"/>
      <w:lang w:eastAsia="ru-RU"/>
    </w:rPr>
  </w:style>
  <w:style w:type="paragraph" w:styleId="aa">
    <w:name w:val="No Spacing"/>
    <w:link w:val="a9"/>
    <w:uiPriority w:val="1"/>
    <w:qFormat/>
    <w:rsid w:val="00FD29C6"/>
    <w:pPr>
      <w:spacing w:after="0" w:line="240" w:lineRule="auto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CE4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68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87B42"/>
  </w:style>
  <w:style w:type="paragraph" w:styleId="ae">
    <w:name w:val="footer"/>
    <w:basedOn w:val="a"/>
    <w:link w:val="af"/>
    <w:uiPriority w:val="99"/>
    <w:unhideWhenUsed/>
    <w:rsid w:val="0068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7B42"/>
  </w:style>
  <w:style w:type="character" w:customStyle="1" w:styleId="c3">
    <w:name w:val="c3"/>
    <w:basedOn w:val="a0"/>
    <w:rsid w:val="00681308"/>
  </w:style>
  <w:style w:type="paragraph" w:customStyle="1" w:styleId="c10">
    <w:name w:val="c10"/>
    <w:basedOn w:val="a"/>
    <w:rsid w:val="0068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2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0">
    <w:name w:val="Document Map"/>
    <w:basedOn w:val="a"/>
    <w:link w:val="af1"/>
    <w:uiPriority w:val="99"/>
    <w:semiHidden/>
    <w:unhideWhenUsed/>
    <w:rsid w:val="00BB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BB3514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3"/>
    <w:uiPriority w:val="99"/>
    <w:semiHidden/>
    <w:unhideWhenUsed/>
    <w:rsid w:val="006E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E738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5CA8"/>
  </w:style>
  <w:style w:type="character" w:customStyle="1" w:styleId="10">
    <w:name w:val="Заголовок 1 Знак"/>
    <w:basedOn w:val="a0"/>
    <w:link w:val="1"/>
    <w:uiPriority w:val="9"/>
    <w:rsid w:val="003861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4">
    <w:name w:val="Hyperlink"/>
    <w:basedOn w:val="a0"/>
    <w:uiPriority w:val="99"/>
    <w:unhideWhenUsed/>
    <w:rsid w:val="00386155"/>
    <w:rPr>
      <w:color w:val="0000FF" w:themeColor="hyperlink"/>
      <w:u w:val="single"/>
    </w:rPr>
  </w:style>
  <w:style w:type="paragraph" w:customStyle="1" w:styleId="c2">
    <w:name w:val="c2"/>
    <w:basedOn w:val="a"/>
    <w:rsid w:val="00386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6155"/>
  </w:style>
  <w:style w:type="character" w:customStyle="1" w:styleId="FontStyle12">
    <w:name w:val="Font Style12"/>
    <w:uiPriority w:val="99"/>
    <w:rsid w:val="00EC2217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C22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rsid w:val="009F5BD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9F5BD5"/>
    <w:rPr>
      <w:rFonts w:ascii="Calibri" w:eastAsia="Calibri" w:hAnsi="Calibri" w:cs="Times New Roman"/>
      <w:lang w:eastAsia="ru-RU"/>
    </w:rPr>
  </w:style>
  <w:style w:type="character" w:styleId="af7">
    <w:name w:val="Emphasis"/>
    <w:basedOn w:val="a0"/>
    <w:uiPriority w:val="20"/>
    <w:qFormat/>
    <w:rsid w:val="00C30C50"/>
    <w:rPr>
      <w:i/>
      <w:iCs/>
    </w:rPr>
  </w:style>
  <w:style w:type="paragraph" w:customStyle="1" w:styleId="c1">
    <w:name w:val="c1"/>
    <w:basedOn w:val="a"/>
    <w:rsid w:val="0092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FB6A43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72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basedOn w:val="a0"/>
    <w:rsid w:val="00327E0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47">
    <w:name w:val="c47"/>
    <w:basedOn w:val="a0"/>
    <w:rsid w:val="003B6CE0"/>
  </w:style>
  <w:style w:type="character" w:customStyle="1" w:styleId="c30">
    <w:name w:val="c30"/>
    <w:basedOn w:val="a0"/>
    <w:rsid w:val="003B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chart" Target="charts/chart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75;&#1086;&#1076;&#1086;&#1074;&#1099;&#1077;%20&#1083;&#1072;&#1085;&#1099;&#1074;\&#1043;&#1054;&#1044;&#1054;&#1042;&#1054;&#1049;%20&#1055;&#1051;&#1040;&#1053;%20&#1047;&#1054;&#1051;&#1054;&#1058;&#1040;&#1071;%20&#1056;&#1067;&#1041;&#1050;&#1040;%20%20(&#1042;&#1086;&#1089;&#1089;&#1090;&#1072;&#1085;&#1086;&#1074;&#1083;&#1077;&#1085;)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начало года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0.60000000000000064</c:v>
                </c:pt>
                <c:pt idx="2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0F5-47DA-8464-E90CAA2B6B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3"/>
        <c:delete val="1"/>
      </c:legendEntry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конец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>
                <a:latin typeface="Times New Roman" pitchFamily="18" charset="0"/>
                <a:cs typeface="Times New Roman" pitchFamily="18" charset="0"/>
              </a:rPr>
              <a:t>года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explosion val="1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0.44</c:v>
                </c:pt>
                <c:pt idx="1">
                  <c:v>0.36000000000000032</c:v>
                </c:pt>
                <c:pt idx="2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9B-427F-A535-CF59C0ED36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3"/>
        <c:delete val="1"/>
      </c:legendEntry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7.0034318654311799E-3"/>
                  <c:y val="1.816193033834092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55-4CFA-8FCF-5E7D692E70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55-4CFA-8FCF-5E7D692E70F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 Познавательное развитие</c:v>
                </c:pt>
                <c:pt idx="1">
                  <c:v>Речевое  развитие</c:v>
                </c:pt>
                <c:pt idx="2">
                  <c:v>Художественно-эст-ое развитие</c:v>
                </c:pt>
                <c:pt idx="3">
                  <c:v>Социально-коммун-ое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 formatCode="0.00%">
                  <c:v>0.46</c:v>
                </c:pt>
                <c:pt idx="1">
                  <c:v>0.58000000000000018</c:v>
                </c:pt>
                <c:pt idx="2" formatCode="0.00%">
                  <c:v>0.5</c:v>
                </c:pt>
                <c:pt idx="3">
                  <c:v>0.62000000000000177</c:v>
                </c:pt>
                <c:pt idx="4">
                  <c:v>0.65000000000000213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655-4CFA-8FCF-5E7D692E70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655-4CFA-8FCF-5E7D692E70FD}"/>
                </c:ext>
              </c:extLst>
            </c:dLbl>
            <c:dLbl>
              <c:idx val="1"/>
              <c:layout>
                <c:manualLayout>
                  <c:x val="2.567925017324761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655-4CFA-8FCF-5E7D692E70FD}"/>
                </c:ext>
              </c:extLst>
            </c:dLbl>
            <c:dLbl>
              <c:idx val="2"/>
              <c:layout>
                <c:manualLayout>
                  <c:x val="1.6341341019339435E-2"/>
                  <c:y val="-4.75517851108620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8655-4CFA-8FCF-5E7D692E70FD}"/>
                </c:ext>
              </c:extLst>
            </c:dLbl>
            <c:dLbl>
              <c:idx val="3"/>
              <c:layout>
                <c:manualLayout>
                  <c:x val="3.03482047502017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655-4CFA-8FCF-5E7D692E70FD}"/>
                </c:ext>
              </c:extLst>
            </c:dLbl>
            <c:dLbl>
              <c:idx val="4"/>
              <c:layout>
                <c:manualLayout>
                  <c:x val="2.101029559629359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655-4CFA-8FCF-5E7D692E70F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 Познавательное развитие</c:v>
                </c:pt>
                <c:pt idx="1">
                  <c:v>Речевое  развитие</c:v>
                </c:pt>
                <c:pt idx="2">
                  <c:v>Художественно-эст-ое развитие</c:v>
                </c:pt>
                <c:pt idx="3">
                  <c:v>Социально-коммун-ое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 formatCode="0.00%">
                  <c:v>0.54</c:v>
                </c:pt>
                <c:pt idx="1">
                  <c:v>0.42000000000000032</c:v>
                </c:pt>
                <c:pt idx="2" formatCode="0.00%">
                  <c:v>0.5</c:v>
                </c:pt>
                <c:pt idx="3">
                  <c:v>0.380000000000001</c:v>
                </c:pt>
                <c:pt idx="4">
                  <c:v>0.35000000000000031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655-4CFA-8FCF-5E7D692E70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 Познавательное развитие</c:v>
                </c:pt>
                <c:pt idx="1">
                  <c:v>Речевое  развитие</c:v>
                </c:pt>
                <c:pt idx="2">
                  <c:v>Художественно-эст-ое развитие</c:v>
                </c:pt>
                <c:pt idx="3">
                  <c:v>Социально-коммун-ое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 formatCode="0.00%">
                  <c:v>0</c:v>
                </c:pt>
                <c:pt idx="1">
                  <c:v>0</c:v>
                </c:pt>
                <c:pt idx="2" formatCode="0.00%">
                  <c:v>0</c:v>
                </c:pt>
                <c:pt idx="3" formatCode="General">
                  <c:v>0</c:v>
                </c:pt>
                <c:pt idx="4" formatCode="General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8655-4CFA-8FCF-5E7D692E70F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 Познавательное развитие</c:v>
                </c:pt>
                <c:pt idx="1">
                  <c:v>Речевое  развитие</c:v>
                </c:pt>
                <c:pt idx="2">
                  <c:v>Художественно-эст-ое развитие</c:v>
                </c:pt>
                <c:pt idx="3">
                  <c:v>Социально-коммун-ое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Лист1!$E$2:$E$6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8655-4CFA-8FCF-5E7D692E70F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 Познавательное развитие</c:v>
                </c:pt>
                <c:pt idx="1">
                  <c:v>Речевое  развитие</c:v>
                </c:pt>
                <c:pt idx="2">
                  <c:v>Художественно-эст-ое развитие</c:v>
                </c:pt>
                <c:pt idx="3">
                  <c:v>Социально-коммун-ое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Лист1!$F$2:$F$6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655-4CFA-8FCF-5E7D692E7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4836864"/>
        <c:axId val="135147456"/>
        <c:axId val="0"/>
      </c:bar3DChart>
      <c:catAx>
        <c:axId val="84836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5147456"/>
        <c:crosses val="autoZero"/>
        <c:auto val="1"/>
        <c:lblAlgn val="ctr"/>
        <c:lblOffset val="100"/>
        <c:noMultiLvlLbl val="0"/>
      </c:catAx>
      <c:valAx>
        <c:axId val="13514745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84836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698538102529458"/>
          <c:y val="0.20073584551931231"/>
          <c:w val="0.13136691917010251"/>
          <c:h val="0.27359125496462167"/>
        </c:manualLayout>
      </c:layout>
      <c:overlay val="0"/>
      <c:txPr>
        <a:bodyPr/>
        <a:lstStyle/>
        <a:p>
          <a:pPr>
            <a:defRPr baseline="0">
              <a:solidFill>
                <a:schemeClr val="tx1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С.К.Р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С.К.Р</c:v>
                </c:pt>
                <c:pt idx="1">
                  <c:v>ПОЗН.Р.</c:v>
                </c:pt>
                <c:pt idx="2">
                  <c:v>РЕЧ.Р.</c:v>
                </c:pt>
                <c:pt idx="3">
                  <c:v>Х.Э.Р.</c:v>
                </c:pt>
                <c:pt idx="4">
                  <c:v>Ф.Р.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0.69000000000000072</c:v>
                </c:pt>
                <c:pt idx="1">
                  <c:v>0.5</c:v>
                </c:pt>
                <c:pt idx="2">
                  <c:v>0.49000000000000032</c:v>
                </c:pt>
                <c:pt idx="3">
                  <c:v>0.56000000000000005</c:v>
                </c:pt>
                <c:pt idx="4">
                  <c:v>0.66000000000000181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BF-457B-9EC1-E6958350AC70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ПОЗН.Р.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599090318388569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1BF-457B-9EC1-E6958350AC70}"/>
                </c:ext>
              </c:extLst>
            </c:dLbl>
            <c:dLbl>
              <c:idx val="1"/>
              <c:layout>
                <c:manualLayout>
                  <c:x val="7.7972709551656534E-3"/>
                  <c:y val="-5.97014925373135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BF-457B-9EC1-E6958350AC70}"/>
                </c:ext>
              </c:extLst>
            </c:dLbl>
            <c:dLbl>
              <c:idx val="2"/>
              <c:layout>
                <c:manualLayout>
                  <c:x val="2.5990903183885652E-3"/>
                  <c:y val="-5.47263681592040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BF-457B-9EC1-E6958350AC70}"/>
                </c:ext>
              </c:extLst>
            </c:dLbl>
            <c:dLbl>
              <c:idx val="3"/>
              <c:layout>
                <c:manualLayout>
                  <c:x val="1.55945419103313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1BF-457B-9EC1-E6958350AC70}"/>
                </c:ext>
              </c:extLst>
            </c:dLbl>
            <c:dLbl>
              <c:idx val="4"/>
              <c:layout>
                <c:manualLayout>
                  <c:x val="2.858999350227426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1BF-457B-9EC1-E6958350AC7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С.К.Р</c:v>
                </c:pt>
                <c:pt idx="1">
                  <c:v>ПОЗН.Р.</c:v>
                </c:pt>
                <c:pt idx="2">
                  <c:v>РЕЧ.Р.</c:v>
                </c:pt>
                <c:pt idx="3">
                  <c:v>Х.Э.Р.</c:v>
                </c:pt>
                <c:pt idx="4">
                  <c:v>Ф.Р.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0.28000000000000008</c:v>
                </c:pt>
                <c:pt idx="1">
                  <c:v>0.5</c:v>
                </c:pt>
                <c:pt idx="2">
                  <c:v>0.51</c:v>
                </c:pt>
                <c:pt idx="3">
                  <c:v>0.44000000000000011</c:v>
                </c:pt>
                <c:pt idx="4">
                  <c:v>0.3400000000000003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1BF-457B-9EC1-E6958350AC70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РЕЧ.Р.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С.К.Р</c:v>
                </c:pt>
                <c:pt idx="1">
                  <c:v>ПОЗН.Р.</c:v>
                </c:pt>
                <c:pt idx="2">
                  <c:v>РЕЧ.Р.</c:v>
                </c:pt>
                <c:pt idx="3">
                  <c:v>Х.Э.Р.</c:v>
                </c:pt>
                <c:pt idx="4">
                  <c:v>Ф.Р.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1BF-457B-9EC1-E6958350AC70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Х.Э.Р.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С.К.Р</c:v>
                </c:pt>
                <c:pt idx="1">
                  <c:v>ПОЗН.Р.</c:v>
                </c:pt>
                <c:pt idx="2">
                  <c:v>РЕЧ.Р.</c:v>
                </c:pt>
                <c:pt idx="3">
                  <c:v>Х.Э.Р.</c:v>
                </c:pt>
                <c:pt idx="4">
                  <c:v>Ф.Р.</c:v>
                </c:pt>
              </c:strCache>
            </c:strRef>
          </c:cat>
          <c:val>
            <c:numRef>
              <c:f>Лист1!$E$2:$E$6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1BF-457B-9EC1-E6958350AC70}"/>
            </c:ext>
          </c:extLst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Ф.Р.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С.К.Р</c:v>
                </c:pt>
                <c:pt idx="1">
                  <c:v>ПОЗН.Р.</c:v>
                </c:pt>
                <c:pt idx="2">
                  <c:v>РЕЧ.Р.</c:v>
                </c:pt>
                <c:pt idx="3">
                  <c:v>Х.Э.Р.</c:v>
                </c:pt>
                <c:pt idx="4">
                  <c:v>Ф.Р.</c:v>
                </c:pt>
              </c:strCache>
            </c:strRef>
          </c:cat>
          <c:val>
            <c:numRef>
              <c:f>Лист1!$F$2:$F$6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1BF-457B-9EC1-E6958350AC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837376"/>
        <c:axId val="135149184"/>
      </c:barChart>
      <c:catAx>
        <c:axId val="84837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5149184"/>
        <c:crosses val="autoZero"/>
        <c:auto val="1"/>
        <c:lblAlgn val="ctr"/>
        <c:lblOffset val="100"/>
        <c:noMultiLvlLbl val="0"/>
      </c:catAx>
      <c:valAx>
        <c:axId val="1351491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4837376"/>
        <c:crosses val="autoZero"/>
        <c:crossBetween val="between"/>
      </c:valAx>
      <c:spPr>
        <a:noFill/>
      </c:spPr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0.46</c:v>
                </c:pt>
                <c:pt idx="1">
                  <c:v>0.59</c:v>
                </c:pt>
                <c:pt idx="2">
                  <c:v>0.8</c:v>
                </c:pt>
                <c:pt idx="3">
                  <c:v>0.58000000000000007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76F-4C7D-A0DB-1D4390E86B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1.3888888888888935E-2"/>
                  <c:y val="-7.27504823315437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76F-4C7D-A0DB-1D4390E86BB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0.54</c:v>
                </c:pt>
                <c:pt idx="1">
                  <c:v>0.41000000000000031</c:v>
                </c:pt>
                <c:pt idx="2">
                  <c:v>0.2</c:v>
                </c:pt>
                <c:pt idx="3">
                  <c:v>0.42000000000000032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76F-4C7D-A0DB-1D4390E86BB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76F-4C7D-A0DB-1D4390E86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76917760"/>
        <c:axId val="135150912"/>
        <c:axId val="0"/>
      </c:bar3DChart>
      <c:catAx>
        <c:axId val="76917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5150912"/>
        <c:crosses val="autoZero"/>
        <c:auto val="1"/>
        <c:lblAlgn val="ctr"/>
        <c:lblOffset val="100"/>
        <c:noMultiLvlLbl val="0"/>
      </c:catAx>
      <c:valAx>
        <c:axId val="1351509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6917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bg1"/>
    </a:soli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34</c:v>
                </c:pt>
                <c:pt idx="2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12-4291-BBFB-19E53B70F0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3"/>
        <c:delete val="1"/>
      </c:legendEntry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D5375-9EB4-4A8E-9A70-2B0B8EB6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ГОДОВОЙ ПЛАН ЗОЛОТАЯ РЫБКА  (Восстановлен)</Template>
  <TotalTime>849</TotalTime>
  <Pages>1</Pages>
  <Words>14405</Words>
  <Characters>82110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nurlat</dc:creator>
  <cp:lastModifiedBy>Пользователь Gigabyte</cp:lastModifiedBy>
  <cp:revision>140</cp:revision>
  <cp:lastPrinted>2023-10-30T06:59:00Z</cp:lastPrinted>
  <dcterms:created xsi:type="dcterms:W3CDTF">2023-09-18T18:09:00Z</dcterms:created>
  <dcterms:modified xsi:type="dcterms:W3CDTF">2023-10-30T07:15:00Z</dcterms:modified>
</cp:coreProperties>
</file>